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g" ContentType="image/jpg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08pt;margin-top:204.360001pt;width:468pt;height:5.82pt;mso-position-horizontal-relative:page;mso-position-vertical-relative:page;z-index:-4115" coordorigin="2160,4087" coordsize="9360,116">
            <v:shape style="position:absolute;left:2160;top:4087;width:9360;height:116" coordorigin="2160,4087" coordsize="9360,116" path="m2160,4204l11520,4204,11520,4087,2160,4087,2160,4204e" filled="t" fillcolor="#000000" stroked="f">
              <v:path arrowok="t"/>
              <v:fill/>
            </v:shape>
          </v:group>
          <w10:wrap type="none"/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.480267pt;height:44.64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7" w:after="0" w:line="254" w:lineRule="auto"/>
        <w:ind w:left="100" w:right="605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36"/>
          <w:szCs w:val="3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Army</w:t>
      </w:r>
      <w:r>
        <w:rPr>
          <w:rFonts w:ascii="Arial" w:hAnsi="Arial" w:cs="Arial" w:eastAsia="Arial"/>
          <w:sz w:val="36"/>
          <w:szCs w:val="3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93"/>
          <w:b/>
          <w:bCs/>
        </w:rPr>
        <w:t>Corps</w:t>
      </w:r>
      <w:r>
        <w:rPr>
          <w:rFonts w:ascii="Arial" w:hAnsi="Arial" w:cs="Arial" w:eastAsia="Arial"/>
          <w:sz w:val="36"/>
          <w:szCs w:val="36"/>
          <w:spacing w:val="0"/>
          <w:w w:val="93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6"/>
          <w:szCs w:val="36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Engineers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94"/>
          <w:b/>
          <w:bCs/>
        </w:rPr>
        <w:t>Afghan</w:t>
      </w:r>
      <w:r>
        <w:rPr>
          <w:rFonts w:ascii="Arial" w:hAnsi="Arial" w:cs="Arial" w:eastAsia="Arial"/>
          <w:sz w:val="32"/>
          <w:szCs w:val="32"/>
          <w:spacing w:val="-1"/>
          <w:w w:val="94"/>
          <w:b/>
          <w:bCs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94"/>
          <w:b/>
          <w:bCs/>
        </w:rPr>
        <w:t>stan</w:t>
      </w:r>
      <w:r>
        <w:rPr>
          <w:rFonts w:ascii="Arial" w:hAnsi="Arial" w:cs="Arial" w:eastAsia="Arial"/>
          <w:sz w:val="32"/>
          <w:szCs w:val="32"/>
          <w:spacing w:val="59"/>
          <w:w w:val="94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94"/>
          <w:b/>
          <w:bCs/>
        </w:rPr>
        <w:t>Engineer</w:t>
      </w:r>
      <w:r>
        <w:rPr>
          <w:rFonts w:ascii="Arial" w:hAnsi="Arial" w:cs="Arial" w:eastAsia="Arial"/>
          <w:sz w:val="32"/>
          <w:szCs w:val="32"/>
          <w:spacing w:val="-5"/>
          <w:w w:val="94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District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23" w:right="906"/>
        <w:jc w:val="center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AED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Design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Requirements:</w:t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</w:rPr>
        <w:t>Sanitary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Sewer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&amp;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Septic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0"/>
        </w:rPr>
        <w:t>System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98" w:lineRule="exact"/>
        <w:ind w:left="100" w:right="4354"/>
        <w:jc w:val="left"/>
        <w:rPr>
          <w:rFonts w:ascii="Arial" w:hAnsi="Arial" w:cs="Arial" w:eastAsia="Arial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0"/>
          <w:w w:val="100"/>
        </w:rPr>
        <w:t>Various</w:t>
      </w:r>
      <w:r>
        <w:rPr>
          <w:rFonts w:ascii="Arial" w:hAnsi="Arial" w:cs="Arial" w:eastAsia="Arial"/>
          <w:sz w:val="52"/>
          <w:szCs w:val="52"/>
          <w:spacing w:val="-18"/>
          <w:w w:val="100"/>
        </w:rPr>
        <w:t> 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Locations,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 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Afghanistan</w:t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June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2010</w:t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Version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1.6</w:t>
      </w:r>
    </w:p>
    <w:p>
      <w:pPr>
        <w:jc w:val="left"/>
        <w:spacing w:after="0"/>
        <w:sectPr>
          <w:type w:val="continuous"/>
          <w:pgSz w:w="12240" w:h="15840"/>
          <w:pgMar w:top="1480" w:bottom="280" w:left="1700" w:right="1700"/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3087" w:right="305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CONTENTS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27" w:right="268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</w:p>
    <w:p>
      <w:pPr>
        <w:spacing w:before="0" w:after="0" w:line="240" w:lineRule="auto"/>
        <w:ind w:left="2305" w:right="226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SANITARY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LOCATIONS,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AFGHANI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00" w:right="-20"/>
        <w:jc w:val="left"/>
        <w:tabs>
          <w:tab w:pos="7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Section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Page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00" w:right="-20"/>
        <w:jc w:val="left"/>
        <w:tabs>
          <w:tab w:pos="8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General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Field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Investigations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0" w:right="439"/>
        <w:jc w:val="left"/>
        <w:tabs>
          <w:tab w:pos="8170" w:val="left"/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Survey</w:t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Percolation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testing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Sanitary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tem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0" w:right="317"/>
        <w:jc w:val="left"/>
        <w:tabs>
          <w:tab w:pos="820" w:val="left"/>
          <w:tab w:pos="8170" w:val="left"/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Sanitary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Layout</w:t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astewater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Pipe,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Fittings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Connections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Manholes</w:t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Connections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nes</w:t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Cleanouts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terceptors</w:t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tors</w:t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Field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Inspections</w:t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Septic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ystem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0" w:right="31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Field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Fields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Leaching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Seepage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Submittal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Information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As-Builts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2"/>
          <w:pgMar w:header="744" w:footer="727" w:top="1160" w:bottom="920" w:left="1700" w:right="1720"/>
          <w:headerReference w:type="default" r:id="rId6"/>
          <w:footerReference w:type="default" r:id="rId7"/>
          <w:pgSz w:w="12240" w:h="15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160" w:right="-20"/>
        <w:jc w:val="left"/>
        <w:tabs>
          <w:tab w:pos="8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Tables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Page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6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Slopes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Sewers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Square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Meters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A-1.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Orifice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A-2.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Friction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plastic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pipe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A-3.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Friction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plastic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fittings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A-4.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pipes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exact"/>
        <w:ind w:left="16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7-6.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dewall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Circular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Seepage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Pits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9.997997" w:type="dxa"/>
      </w:tblPr>
      <w:tblGrid/>
      <w:tr>
        <w:trPr>
          <w:trHeight w:val="495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u w:val="thick" w:color="000000"/>
              </w:rPr>
              <w:t>Figures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103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u w:val="thick" w:color="000000"/>
              </w:rPr>
              <w:t>Page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51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ercolation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esting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214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</w:t>
            </w:r>
          </w:p>
        </w:tc>
      </w:tr>
      <w:tr>
        <w:trPr>
          <w:trHeight w:val="552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atic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Pipe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niti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ns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3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11</w:t>
            </w:r>
          </w:p>
        </w:tc>
      </w:tr>
      <w:tr>
        <w:trPr>
          <w:trHeight w:val="551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ressure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Distribution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System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</w:t>
            </w:r>
          </w:p>
        </w:tc>
      </w:tr>
      <w:tr>
        <w:trPr>
          <w:trHeight w:val="551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ypical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ressurized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Distribution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Device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3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</w:p>
        </w:tc>
      </w:tr>
      <w:tr>
        <w:trPr>
          <w:trHeight w:val="552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ypical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Distribution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Valve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3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</w:p>
        </w:tc>
      </w:tr>
      <w:tr>
        <w:trPr>
          <w:trHeight w:val="552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Orifice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Spacing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</w:t>
            </w:r>
          </w:p>
        </w:tc>
      </w:tr>
      <w:tr>
        <w:trPr>
          <w:trHeight w:val="552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Dosing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Tank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3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28</w:t>
            </w:r>
          </w:p>
        </w:tc>
      </w:tr>
      <w:tr>
        <w:trPr>
          <w:trHeight w:val="552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Leaching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Chamber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Trench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Installati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1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29</w:t>
            </w:r>
          </w:p>
        </w:tc>
      </w:tr>
      <w:tr>
        <w:trPr>
          <w:trHeight w:val="552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9.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Leaching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Chamber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Trench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Installati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1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</w:p>
        </w:tc>
      </w:tr>
      <w:tr>
        <w:trPr>
          <w:trHeight w:val="553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5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Figure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</w:t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-2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eepage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Pit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Cross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Section</w:t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right="93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31</w:t>
            </w:r>
          </w:p>
        </w:tc>
      </w:tr>
      <w:tr>
        <w:trPr>
          <w:trHeight w:val="497" w:hRule="exact"/>
        </w:trPr>
        <w:tc>
          <w:tcPr>
            <w:tcW w:w="9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u w:val="thick" w:color="000000"/>
              </w:rPr>
              <w:t>Example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9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-4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u w:val="thick" w:color="0000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7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u w:val="thick" w:color="000000"/>
              </w:rPr>
              <w:t>Page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</w:tbl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29" w:after="0" w:line="240" w:lineRule="auto"/>
        <w:ind w:left="160" w:right="-20"/>
        <w:jc w:val="left"/>
        <w:tabs>
          <w:tab w:pos="8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Calculat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Percolation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Rates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" w:right="-20"/>
        <w:jc w:val="left"/>
        <w:tabs>
          <w:tab w:pos="8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</w:p>
    <w:p>
      <w:pPr>
        <w:jc w:val="left"/>
        <w:spacing w:after="0"/>
        <w:sectPr>
          <w:pgMar w:header="744" w:footer="727" w:top="1160" w:bottom="920" w:left="1640" w:right="172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00" w:right="-20"/>
        <w:jc w:val="left"/>
        <w:tabs>
          <w:tab w:pos="8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Network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Seepage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Pit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Calculation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Drawing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Details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Details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Trench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Details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Layout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0" w:lineRule="auto"/>
        <w:ind w:left="892" w:right="236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Leachi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(Traffic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Loadin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Leachi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</w:p>
    <w:p>
      <w:pPr>
        <w:jc w:val="left"/>
        <w:spacing w:after="0"/>
        <w:sectPr>
          <w:pgMar w:header="744" w:footer="727" w:top="1160" w:bottom="920" w:left="170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Gene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nstruction.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typically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leachi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native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natural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rcolation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biolog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receiving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Because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difficulty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distributing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iformly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impac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applica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typically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effective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adopt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typically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approxi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121,000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</w:p>
    <w:p>
      <w:pPr>
        <w:spacing w:before="4" w:after="0" w:line="230" w:lineRule="exact"/>
        <w:ind w:left="120" w:right="3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148,0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(32,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39,000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tment.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Hold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authorized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alternative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hauling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uncerta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atives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ssible.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ckage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WWTP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hauli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indicates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approximate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pack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WWTP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estigations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9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stem,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existing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topogr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survey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ermine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character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Knowing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survey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nearby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22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Percolation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Testing.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second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surveyed,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performing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aracter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stics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much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clay;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encountered;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d/or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ermined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unsuitable,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alternative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happ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Percolation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shovel,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gging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uniform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located.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ptabil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six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location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clearly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accu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ately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shown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submitt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1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visual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rcolat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testing.</w:t>
      </w:r>
    </w:p>
    <w:p>
      <w:pPr>
        <w:jc w:val="left"/>
        <w:spacing w:after="0"/>
        <w:sectPr>
          <w:pgMar w:header="744" w:footer="727" w:top="1160" w:bottom="920" w:left="1680" w:right="17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8" w:after="0" w:line="230" w:lineRule="exact"/>
        <w:ind w:left="480" w:right="60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(3)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knife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pointed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natural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</w:p>
    <w:p>
      <w:pPr>
        <w:spacing w:before="0" w:after="0" w:line="230" w:lineRule="exact"/>
        <w:ind w:left="480" w:right="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interface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</w:p>
    <w:p>
      <w:pPr>
        <w:spacing w:before="0" w:after="0" w:line="226" w:lineRule="exact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</w:p>
    <w:p>
      <w:pPr>
        <w:spacing w:before="0" w:after="0" w:line="240" w:lineRule="auto"/>
        <w:ind w:left="480" w:right="17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likely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cylinder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field.)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(4)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preferably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night.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augm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sses.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little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essential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pletely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away.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lation-rate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ods:</w:t>
      </w:r>
    </w:p>
    <w:p>
      <w:pPr>
        <w:spacing w:before="3" w:after="0" w:line="230" w:lineRule="exact"/>
        <w:ind w:left="480" w:right="3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night,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approxi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reference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measure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0-mi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</w:p>
    <w:p>
      <w:pPr>
        <w:spacing w:before="0" w:after="0" w:line="226" w:lineRule="exact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rate.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80" w:right="6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approximate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30-m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interva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refilling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cessary.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30-mi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period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480" w:right="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minutes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overnight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period),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interval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measure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</w:p>
    <w:p>
      <w:pPr>
        <w:spacing w:before="0" w:after="0" w:line="230" w:lineRule="exact"/>
        <w:ind w:left="480" w:right="12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minutes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2" w:lineRule="auto"/>
        <w:ind w:left="120" w:right="23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rcolat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minutes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correspo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(liters/m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/day).</w:t>
      </w:r>
      <w:r>
        <w:rPr>
          <w:rFonts w:ascii="Arial" w:hAnsi="Arial" w:cs="Arial" w:eastAsia="Arial"/>
          <w:sz w:val="20"/>
          <w:szCs w:val="20"/>
          <w:spacing w:val="5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factors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used,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ction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rage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aily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mand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DD),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</w:p>
    <w:p>
      <w:pPr>
        <w:spacing w:before="3" w:after="0" w:line="240" w:lineRule="auto"/>
        <w:ind w:left="120" w:right="11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rate: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21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1: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Calcul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Percolation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Rates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30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minutes,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measur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15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mm.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76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Minutes/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e/(drop/25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inutes/(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/25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nut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/25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808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416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Minutes/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Minutes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744" w:footer="727" w:top="1160" w:bottom="920" w:left="1680" w:right="17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120" w:bottom="280" w:left="660" w:right="620"/>
          <w:headerReference w:type="default" r:id="rId8"/>
          <w:footerReference w:type="default" r:id="rId9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1" w:lineRule="exact"/>
        <w:ind w:left="476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7.640564pt;margin-top:9.116425pt;width:203.39299pt;height:416.871582pt;mso-position-horizontal-relative:page;mso-position-vertical-relative:paragraph;z-index:-4114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-1"/>
        </w:rPr>
        <w:t>ilt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position w:val="-1"/>
        </w:rPr>
        <w:t>llakln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7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position w:val="-1"/>
        </w:rPr>
        <w:t>Ptrcoli!IC11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left="476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70707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7070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</w:rPr>
        <w:t>llarl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89"/>
        </w:rPr>
        <w:t>Linn</w:t>
      </w:r>
      <w:r>
        <w:rPr>
          <w:rFonts w:ascii="Arial" w:hAnsi="Arial" w:cs="Arial" w:eastAsia="Arial"/>
          <w:sz w:val="18"/>
          <w:szCs w:val="18"/>
          <w:color w:val="070707"/>
          <w:spacing w:val="-1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89"/>
        </w:rPr>
        <w:t>lieu</w:t>
      </w:r>
      <w:r>
        <w:rPr>
          <w:rFonts w:ascii="Arial" w:hAnsi="Arial" w:cs="Arial" w:eastAsia="Arial"/>
          <w:sz w:val="18"/>
          <w:szCs w:val="18"/>
          <w:color w:val="070707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1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5" w:lineRule="exact"/>
        <w:ind w:left="502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28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28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9"/>
          <w:w w:val="28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7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</w:rPr>
        <w:t>lntemll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4" w:lineRule="exact"/>
        <w:ind w:right="-20"/>
        <w:jc w:val="right"/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Courier New" w:hAnsi="Courier New" w:cs="Courier New" w:eastAsia="Courier New"/>
          <w:sz w:val="21"/>
          <w:szCs w:val="21"/>
          <w:color w:val="070707"/>
          <w:w w:val="57"/>
        </w:rPr>
        <w:t>NOT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-18"/>
          <w:w w:val="57"/>
        </w:rPr>
        <w:t>E</w:t>
      </w:r>
      <w:r>
        <w:rPr>
          <w:rFonts w:ascii="Courier New" w:hAnsi="Courier New" w:cs="Courier New" w:eastAsia="Courier New"/>
          <w:sz w:val="21"/>
          <w:szCs w:val="21"/>
          <w:color w:val="2F2F2F"/>
          <w:spacing w:val="0"/>
          <w:w w:val="71"/>
        </w:rPr>
        <w:t>:</w:t>
      </w:r>
      <w:r>
        <w:rPr>
          <w:rFonts w:ascii="Courier New" w:hAnsi="Courier New" w:cs="Courier New" w:eastAsia="Courier New"/>
          <w:sz w:val="21"/>
          <w:szCs w:val="21"/>
          <w:color w:val="2F2F2F"/>
          <w:spacing w:val="-70"/>
          <w:w w:val="100"/>
        </w:rPr>
        <w:t> 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0"/>
          <w:w w:val="64"/>
          <w:i/>
        </w:rPr>
        <w:t>Kl.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-62"/>
          <w:w w:val="100"/>
          <w:i/>
        </w:rPr>
        <w:t> 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0"/>
          <w:w w:val="57"/>
        </w:rPr>
        <w:t>LEAVE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-58"/>
          <w:w w:val="10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0"/>
          <w:w w:val="57"/>
        </w:rPr>
        <w:t>BATTER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6"/>
          <w:w w:val="57"/>
        </w:rPr>
        <w:t> 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0"/>
          <w:w w:val="58"/>
        </w:rPr>
        <w:t>BOARD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-56"/>
          <w:w w:val="10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0"/>
          <w:w w:val="53"/>
        </w:rPr>
        <w:t>IN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-58"/>
          <w:w w:val="10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0"/>
          <w:w w:val="56"/>
        </w:rPr>
        <w:t>PLAC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-29"/>
          <w:w w:val="56"/>
        </w:rPr>
        <w:t>E</w:t>
      </w:r>
      <w:r>
        <w:rPr>
          <w:rFonts w:ascii="Courier New" w:hAnsi="Courier New" w:cs="Courier New" w:eastAsia="Courier New"/>
          <w:sz w:val="21"/>
          <w:szCs w:val="21"/>
          <w:color w:val="2F2F2F"/>
          <w:spacing w:val="0"/>
          <w:w w:val="71"/>
        </w:rPr>
        <w:t>.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95" w:lineRule="exact"/>
        <w:ind w:right="16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Courier New" w:hAnsi="Courier New" w:cs="Courier New" w:eastAsia="Courier New"/>
          <w:sz w:val="21"/>
          <w:szCs w:val="21"/>
          <w:color w:val="070707"/>
          <w:w w:val="57"/>
          <w:position w:val="2"/>
        </w:rPr>
        <w:t>BE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-65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0"/>
          <w:w w:val="62"/>
          <w:position w:val="2"/>
        </w:rPr>
        <w:t>CAREFUL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-60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0"/>
          <w:w w:val="62"/>
          <w:position w:val="2"/>
        </w:rPr>
        <w:t>NOT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5"/>
          <w:w w:val="62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0"/>
          <w:w w:val="62"/>
          <w:position w:val="2"/>
        </w:rPr>
        <w:t>TO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-1"/>
          <w:w w:val="62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0"/>
          <w:w w:val="62"/>
          <w:position w:val="2"/>
        </w:rPr>
        <w:t>WOVE</w:t>
      </w:r>
      <w:r>
        <w:rPr>
          <w:rFonts w:ascii="Courier New" w:hAnsi="Courier New" w:cs="Courier New" w:eastAsia="Courier New"/>
          <w:sz w:val="20"/>
          <w:szCs w:val="20"/>
          <w:color w:val="070707"/>
          <w:spacing w:val="10"/>
          <w:w w:val="62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8"/>
          <w:position w:val="2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right="1192"/>
        <w:jc w:val="right"/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Courier New" w:hAnsi="Courier New" w:cs="Courier New" w:eastAsia="Courier New"/>
          <w:sz w:val="21"/>
          <w:szCs w:val="21"/>
          <w:color w:val="070707"/>
          <w:spacing w:val="0"/>
          <w:w w:val="55"/>
          <w:position w:val="2"/>
        </w:rPr>
        <w:t>OU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4"/>
          <w:w w:val="55"/>
          <w:position w:val="2"/>
        </w:rPr>
        <w:t>R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0"/>
          <w:w w:val="55"/>
          <w:position w:val="2"/>
        </w:rPr>
        <w:t>INC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8"/>
          <w:w w:val="55"/>
          <w:position w:val="2"/>
        </w:rPr>
        <w:t> </w:t>
      </w:r>
      <w:r>
        <w:rPr>
          <w:rFonts w:ascii="Courier New" w:hAnsi="Courier New" w:cs="Courier New" w:eastAsia="Courier New"/>
          <w:sz w:val="21"/>
          <w:szCs w:val="21"/>
          <w:color w:val="070707"/>
          <w:spacing w:val="0"/>
          <w:w w:val="58"/>
          <w:position w:val="2"/>
        </w:rPr>
        <w:t>USE,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8" w:lineRule="auto"/>
        <w:ind w:right="-5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121"/>
        </w:rPr>
        <w:t>)</w:t>
      </w:r>
      <w:r>
        <w:rPr>
          <w:rFonts w:ascii="Arial" w:hAnsi="Arial" w:cs="Arial" w:eastAsia="Arial"/>
          <w:sz w:val="16"/>
          <w:szCs w:val="16"/>
          <w:color w:val="070707"/>
          <w:w w:val="120"/>
        </w:rPr>
        <w:t>lltllbkln</w:t>
      </w:r>
      <w:r>
        <w:rPr>
          <w:rFonts w:ascii="Arial" w:hAnsi="Arial" w:cs="Arial" w:eastAsia="Arial"/>
          <w:sz w:val="16"/>
          <w:szCs w:val="16"/>
          <w:color w:val="070707"/>
          <w:spacing w:val="-18"/>
          <w:w w:val="120"/>
        </w:rPr>
        <w:t>!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</w:rPr>
        <w:t>PtrcolltiCil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</w:rPr>
        <w:t>lar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7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</w:rPr>
        <w:t>Line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7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7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1t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Re.,r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</w:rPr>
        <w:t>lnuruls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384" w:lineRule="exact"/>
        <w:ind w:left="1756" w:right="145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5"/>
          <w:szCs w:val="35"/>
          <w:color w:val="070707"/>
          <w:spacing w:val="0"/>
          <w:w w:val="110"/>
          <w:position w:val="-2"/>
        </w:rPr>
        <w:t>.,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6" w:after="0" w:line="179" w:lineRule="auto"/>
        <w:ind w:left="1802" w:right="1477" w:firstLine="-3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Courier New" w:hAnsi="Courier New" w:cs="Courier New" w:eastAsia="Courier New"/>
          <w:sz w:val="22"/>
          <w:szCs w:val="22"/>
          <w:color w:val="070707"/>
          <w:spacing w:val="0"/>
          <w:w w:val="55"/>
        </w:rPr>
        <w:t>&lt;C'</w:t>
      </w:r>
      <w:r>
        <w:rPr>
          <w:rFonts w:ascii="Courier New" w:hAnsi="Courier New" w:cs="Courier New" w:eastAsia="Courier New"/>
          <w:sz w:val="22"/>
          <w:szCs w:val="22"/>
          <w:color w:val="070707"/>
          <w:spacing w:val="0"/>
          <w:w w:val="5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c: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2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759" w:right="1483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468.784546pt;margin-top:1.018871pt;width:204.513626pt;height:403.143982pt;mso-position-horizontal-relative:page;mso-position-vertical-relative:paragraph;z-index:-4113" type="#_x0000_t75">
            <v:imagedata r:id="rId11" o:title=""/>
          </v:shape>
        </w:pic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51"/>
          <w:position w:val="1"/>
        </w:rPr>
        <w:t>.....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62" w:lineRule="exact"/>
        <w:ind w:left="1765" w:right="150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72"/>
          <w:position w:val="-1"/>
        </w:rPr>
        <w:t>""C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97" w:lineRule="exact"/>
        <w:ind w:left="1768" w:right="1537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70707"/>
          <w:w w:val="103"/>
        </w:rPr>
        <w:t>(</w:t>
      </w:r>
      <w:r>
        <w:rPr>
          <w:rFonts w:ascii="Arial" w:hAnsi="Arial" w:cs="Arial" w:eastAsia="Arial"/>
          <w:sz w:val="11"/>
          <w:szCs w:val="11"/>
          <w:color w:val="070707"/>
          <w:w w:val="102"/>
        </w:rPr>
        <w:t>'!</w:t>
      </w:r>
      <w:r>
        <w:rPr>
          <w:rFonts w:ascii="Arial" w:hAnsi="Arial" w:cs="Arial" w:eastAsia="Arial"/>
          <w:sz w:val="11"/>
          <w:szCs w:val="11"/>
          <w:color w:val="070707"/>
          <w:w w:val="103"/>
        </w:rPr>
        <w:t>)</w:t>
      </w:r>
      <w:r>
        <w:rPr>
          <w:rFonts w:ascii="Arial" w:hAnsi="Arial" w:cs="Arial" w:eastAsia="Arial"/>
          <w:sz w:val="11"/>
          <w:szCs w:val="11"/>
          <w:color w:val="000000"/>
          <w:w w:val="100"/>
        </w:rPr>
      </w:r>
    </w:p>
    <w:p>
      <w:pPr>
        <w:spacing w:before="0" w:after="0" w:line="214" w:lineRule="exact"/>
        <w:ind w:left="1759" w:right="151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0"/>
          <w:w w:val="114"/>
          <w:position w:val="-2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1743" w:right="151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63"/>
          <w:position w:val="-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87" w:lineRule="exact"/>
        <w:ind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30"/>
          <w:szCs w:val="30"/>
          <w:color w:val="070707"/>
          <w:spacing w:val="-380"/>
          <w:w w:val="571"/>
          <w:position w:val="9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0"/>
          <w:w w:val="66"/>
          <w:position w:val="-2"/>
        </w:rPr>
        <w:t>c;·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1761" w:right="1524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70707"/>
          <w:spacing w:val="0"/>
          <w:w w:val="80"/>
        </w:rPr>
        <w:t>:::1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480" w:bottom="280" w:left="660" w:right="620"/>
          <w:cols w:num="3" w:equalWidth="0">
            <w:col w:w="8595" w:space="485"/>
            <w:col w:w="1435" w:space="534"/>
            <w:col w:w="35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7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58"/>
        </w:rPr>
        <w:t>......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99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63"/>
          <w:position w:val="-1"/>
        </w:rPr>
        <w:t>HOlE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F2F2F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F2F2F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position w:val="-1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position w:val="-1"/>
        </w:rPr>
        <w:t>soil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-1"/>
        </w:rPr>
        <w:t>.,ere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position w:val="-1"/>
        </w:rPr>
        <w:t>siCXJ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position w:val="-1"/>
        </w:rPr>
        <w:t>Inrsla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position w:val="-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-1"/>
        </w:rPr>
        <w:t>llkllt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position w:val="-1"/>
        </w:rPr>
        <w:t>ocaJr,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374" w:right="-67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  <w:position w:val="-1"/>
        </w:rPr>
        <w:t>lhl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79"/>
          <w:position w:val="-1"/>
        </w:rPr>
        <w:t>US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79"/>
          <w:position w:val="-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79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8"/>
          <w:w w:val="79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26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2"/>
          <w:w w:val="126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  <w:position w:val="-1"/>
        </w:rPr>
        <w:t>1111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  <w:position w:val="-1"/>
        </w:rPr>
        <w:t>Clljl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0"/>
          <w:w w:val="100"/>
          <w:position w:val="-1"/>
        </w:rPr>
        <w:t>lll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83"/>
          <w:position w:val="-1"/>
        </w:rPr>
        <w:t>boltCJI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83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2"/>
          <w:w w:val="83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position w:val="-1"/>
        </w:rPr>
        <w:t>ol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83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  <w:position w:val="-1"/>
        </w:rPr>
        <w:t>till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1"/>
          <w:position w:val="-1"/>
        </w:rPr>
        <w:t>h01</w:t>
      </w:r>
      <w:r>
        <w:rPr>
          <w:rFonts w:ascii="Arial" w:hAnsi="Arial" w:cs="Arial" w:eastAsia="Arial"/>
          <w:sz w:val="15"/>
          <w:szCs w:val="15"/>
          <w:color w:val="070707"/>
          <w:spacing w:val="-37"/>
          <w:w w:val="81"/>
          <w:position w:val="-1"/>
        </w:rPr>
        <w:t>1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11"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4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6"/>
          <w:position w:val="-1"/>
        </w:rPr>
        <w:t>t!l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38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w w:val="13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</w:rPr>
        <w:t>•lniJ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6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6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5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6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5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6"/>
        </w:rPr>
        <w:t>IOCI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5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1111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7"/>
        </w:rPr>
        <w:t>HIIUld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tnl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Cl£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28"/>
        </w:rPr>
        <w:t>till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3" w:lineRule="exact"/>
        <w:ind w:left="36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tl•l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rutlllic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</w:rPr>
        <w:t>resur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2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F2F2F"/>
          <w:spacing w:val="0"/>
          <w:w w:val="14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80"/>
        </w:rPr>
        <w:t>Flo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0"/>
        </w:rPr>
        <w:t>NIQh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0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80"/>
        </w:rPr>
        <w:t>rn&lt;l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80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</w:rPr>
        <w:t>b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4"/>
        </w:rPr>
        <w:t>1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</w:rPr>
        <w:t>us.d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83" w:lineRule="exact"/>
        <w:ind w:left="40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position w:val="-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53"/>
          <w:position w:val="-1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53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53"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53"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53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390"/>
          <w:position w:val="-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position w:val="-1"/>
        </w:rPr>
        <w:t>m•owri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40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stlel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</w:rPr>
        <w:t>woftt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7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</w:rPr>
        <w:t>.rfoe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85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4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526" w:lineRule="exact"/>
        <w:ind w:left="39" w:right="-11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070707"/>
          <w:spacing w:val="-318"/>
          <w:w w:val="54"/>
          <w:position w:val="4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70707"/>
          <w:spacing w:val="0"/>
          <w:w w:val="113"/>
          <w:position w:val="-7"/>
        </w:rPr>
        <w:t>a: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ind w:left="3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70707"/>
          <w:spacing w:val="0"/>
          <w:w w:val="80"/>
        </w:rPr>
        <w:t>:::1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04" w:lineRule="exact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70707"/>
          <w:spacing w:val="0"/>
          <w:w w:val="146"/>
        </w:rPr>
        <w:t>(Q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8" w:lineRule="exact"/>
        <w:ind w:left="5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19"/>
        </w:rPr>
        <w:t>(J)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0" w:lineRule="exact"/>
        <w:ind w:left="5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70707"/>
          <w:spacing w:val="0"/>
          <w:w w:val="149"/>
          <w:position w:val="-1"/>
        </w:rPr>
        <w:t>Ill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5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3"/>
          <w:szCs w:val="13"/>
          <w:color w:val="070707"/>
          <w:spacing w:val="-35"/>
          <w:w w:val="80"/>
          <w:position w:val="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12"/>
          <w:w w:val="73"/>
          <w:position w:val="-4"/>
        </w:rPr>
        <w:t>;</w:t>
      </w:r>
      <w:r>
        <w:rPr>
          <w:rFonts w:ascii="Arial" w:hAnsi="Arial" w:cs="Arial" w:eastAsia="Arial"/>
          <w:sz w:val="13"/>
          <w:szCs w:val="13"/>
          <w:color w:val="070707"/>
          <w:spacing w:val="-23"/>
          <w:w w:val="80"/>
          <w:position w:val="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25"/>
          <w:w w:val="73"/>
          <w:position w:val="-4"/>
        </w:rPr>
        <w:t>:</w:t>
      </w:r>
      <w:r>
        <w:rPr>
          <w:rFonts w:ascii="Arial" w:hAnsi="Arial" w:cs="Arial" w:eastAsia="Arial"/>
          <w:sz w:val="13"/>
          <w:szCs w:val="13"/>
          <w:color w:val="070707"/>
          <w:spacing w:val="-11"/>
          <w:w w:val="80"/>
          <w:position w:val="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37"/>
          <w:w w:val="73"/>
          <w:position w:val="-4"/>
        </w:rPr>
        <w:t>:</w:t>
      </w:r>
      <w:r>
        <w:rPr>
          <w:rFonts w:ascii="Arial" w:hAnsi="Arial" w:cs="Arial" w:eastAsia="Arial"/>
          <w:sz w:val="13"/>
          <w:szCs w:val="13"/>
          <w:color w:val="070707"/>
          <w:spacing w:val="-35"/>
          <w:w w:val="81"/>
          <w:position w:val="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73"/>
          <w:position w:val="-4"/>
        </w:rPr>
        <w:t>::;:l&gt;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5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70707"/>
          <w:spacing w:val="0"/>
          <w:w w:val="79"/>
          <w:position w:val="-2"/>
        </w:rPr>
        <w:t>111m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70707"/>
          <w:spacing w:val="0"/>
          <w:w w:val="111"/>
          <w:position w:val="1"/>
        </w:rPr>
        <w:t>.&lt;;C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24" w:after="0" w:line="147" w:lineRule="exact"/>
        <w:ind w:left="4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70707"/>
          <w:w w:val="180"/>
        </w:rPr>
        <w:t>(J)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w w:val="179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w w:val="100"/>
        </w:rPr>
      </w:r>
    </w:p>
    <w:p>
      <w:pPr>
        <w:spacing w:before="0" w:after="0" w:line="104" w:lineRule="exact"/>
        <w:ind w:left="4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70707"/>
          <w:spacing w:val="0"/>
          <w:w w:val="100"/>
        </w:rPr>
        <w:t>(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0"/>
        </w:rPr>
        <w:t>'!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0"/>
        </w:rPr>
        <w:t>)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1"/>
          <w:szCs w:val="11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8"/>
        </w:rPr>
        <w:t>(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7"/>
        </w:rPr>
        <w:t>'!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8"/>
        </w:rPr>
        <w:t>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80" w:lineRule="exact"/>
        <w:ind w:left="4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70707"/>
          <w:spacing w:val="0"/>
          <w:w w:val="100"/>
        </w:rPr>
        <w:t>!!!.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95" w:lineRule="exact"/>
        <w:ind w:left="4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70707"/>
          <w:w w:val="155"/>
        </w:rPr>
        <w:t>(</w:t>
      </w:r>
      <w:r>
        <w:rPr>
          <w:rFonts w:ascii="Arial" w:hAnsi="Arial" w:cs="Arial" w:eastAsia="Arial"/>
          <w:sz w:val="11"/>
          <w:szCs w:val="11"/>
          <w:color w:val="070707"/>
          <w:w w:val="154"/>
        </w:rPr>
        <w:t>'!</w:t>
      </w:r>
      <w:r>
        <w:rPr>
          <w:rFonts w:ascii="Arial" w:hAnsi="Arial" w:cs="Arial" w:eastAsia="Arial"/>
          <w:sz w:val="11"/>
          <w:szCs w:val="11"/>
          <w:color w:val="070707"/>
          <w:w w:val="155"/>
        </w:rPr>
        <w:t>)</w:t>
      </w:r>
      <w:r>
        <w:rPr>
          <w:rFonts w:ascii="Arial" w:hAnsi="Arial" w:cs="Arial" w:eastAsia="Arial"/>
          <w:sz w:val="11"/>
          <w:szCs w:val="11"/>
          <w:color w:val="070707"/>
          <w:w w:val="154"/>
        </w:rPr>
        <w:t>IC</w:t>
      </w:r>
      <w:r>
        <w:rPr>
          <w:rFonts w:ascii="Arial" w:hAnsi="Arial" w:cs="Arial" w:eastAsia="Arial"/>
          <w:sz w:val="11"/>
          <w:szCs w:val="11"/>
          <w:color w:val="000000"/>
          <w:w w:val="100"/>
        </w:rPr>
      </w:r>
    </w:p>
    <w:p>
      <w:pPr>
        <w:spacing w:before="0" w:after="0" w:line="124" w:lineRule="exact"/>
        <w:ind w:left="45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70707"/>
          <w:spacing w:val="0"/>
          <w:w w:val="137"/>
        </w:rPr>
        <w:t>...</w:t>
      </w:r>
      <w:r>
        <w:rPr>
          <w:rFonts w:ascii="Arial" w:hAnsi="Arial" w:cs="Arial" w:eastAsia="Arial"/>
          <w:sz w:val="13"/>
          <w:szCs w:val="13"/>
          <w:color w:val="070707"/>
          <w:spacing w:val="31"/>
          <w:w w:val="137"/>
        </w:rPr>
        <w:t> </w:t>
      </w:r>
      <w:r>
        <w:rPr>
          <w:rFonts w:ascii="Arial" w:hAnsi="Arial" w:cs="Arial" w:eastAsia="Arial"/>
          <w:sz w:val="13"/>
          <w:szCs w:val="13"/>
          <w:color w:val="070707"/>
          <w:spacing w:val="0"/>
          <w:w w:val="80"/>
        </w:rPr>
        <w:t>:::1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9" w:lineRule="exact"/>
        <w:ind w:left="4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79"/>
        </w:rPr>
        <w:t>QO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6" w:after="0" w:line="149" w:lineRule="exact"/>
        <w:ind w:left="4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99"/>
        </w:rPr>
        <w:t>(J)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89" w:lineRule="exact"/>
        <w:ind w:left="4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70707"/>
          <w:w w:val="151"/>
          <w:position w:val="-2"/>
        </w:rPr>
        <w:t>(</w:t>
      </w:r>
      <w:r>
        <w:rPr>
          <w:rFonts w:ascii="Arial" w:hAnsi="Arial" w:cs="Arial" w:eastAsia="Arial"/>
          <w:sz w:val="11"/>
          <w:szCs w:val="11"/>
          <w:color w:val="070707"/>
          <w:w w:val="150"/>
          <w:position w:val="-2"/>
        </w:rPr>
        <w:t>'!</w:t>
      </w:r>
      <w:r>
        <w:rPr>
          <w:rFonts w:ascii="Arial" w:hAnsi="Arial" w:cs="Arial" w:eastAsia="Arial"/>
          <w:sz w:val="11"/>
          <w:szCs w:val="11"/>
          <w:color w:val="070707"/>
          <w:w w:val="151"/>
          <w:position w:val="-2"/>
        </w:rPr>
        <w:t>)</w:t>
      </w:r>
      <w:r>
        <w:rPr>
          <w:rFonts w:ascii="Arial" w:hAnsi="Arial" w:cs="Arial" w:eastAsia="Arial"/>
          <w:sz w:val="11"/>
          <w:szCs w:val="11"/>
          <w:color w:val="070707"/>
          <w:w w:val="150"/>
          <w:position w:val="-2"/>
        </w:rPr>
        <w:t>.Q</w:t>
      </w:r>
      <w:r>
        <w:rPr>
          <w:rFonts w:ascii="Arial" w:hAnsi="Arial" w:cs="Arial" w:eastAsia="Arial"/>
          <w:sz w:val="11"/>
          <w:szCs w:val="11"/>
          <w:color w:val="000000"/>
          <w:w w:val="100"/>
          <w:position w:val="0"/>
        </w:rPr>
      </w:r>
    </w:p>
    <w:p>
      <w:pPr>
        <w:spacing w:before="0" w:after="0" w:line="291" w:lineRule="exact"/>
        <w:ind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3.136536pt;margin-top:1.120133pt;width:17.916392pt;height:18pt;mso-position-horizontal-relative:page;mso-position-vertical-relative:paragraph;z-index:-4112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color w:val="070707"/>
                      <w:spacing w:val="2"/>
                      <w:w w:val="104"/>
                    </w:rPr>
                    <w:t>-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70707"/>
                      <w:spacing w:val="0"/>
                      <w:w w:val="104"/>
                    </w:rPr>
                    <w:t>·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70707"/>
                      <w:spacing w:val="-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70707"/>
                      <w:spacing w:val="-16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70707"/>
                      <w:spacing w:val="-5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70707"/>
                      <w:spacing w:val="-39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-24"/>
          <w:w w:val="141"/>
          <w:position w:val="10"/>
        </w:rPr>
        <w:t>"</w:t>
      </w:r>
      <w:r>
        <w:rPr>
          <w:rFonts w:ascii="Times New Roman" w:hAnsi="Times New Roman" w:cs="Times New Roman" w:eastAsia="Times New Roman"/>
          <w:sz w:val="32"/>
          <w:szCs w:val="32"/>
          <w:color w:val="070707"/>
          <w:spacing w:val="-20"/>
          <w:w w:val="55"/>
          <w:position w:val="0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070707"/>
          <w:spacing w:val="0"/>
          <w:w w:val="55"/>
          <w:position w:val="0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070707"/>
          <w:spacing w:val="-14"/>
          <w:w w:val="55"/>
          <w:position w:val="0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070707"/>
          <w:spacing w:val="15"/>
          <w:w w:val="55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80"/>
          <w:w w:val="142"/>
          <w:position w:val="10"/>
        </w:rPr>
        <w:t>c</w:t>
      </w:r>
      <w:r>
        <w:rPr>
          <w:rFonts w:ascii="Arial" w:hAnsi="Arial" w:cs="Arial" w:eastAsia="Arial"/>
          <w:sz w:val="29"/>
          <w:szCs w:val="29"/>
          <w:color w:val="070707"/>
          <w:spacing w:val="-49"/>
          <w:w w:val="156"/>
          <w:position w:val="0"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-30"/>
          <w:w w:val="141"/>
          <w:position w:val="10"/>
        </w:rPr>
        <w:t>:</w:t>
      </w:r>
      <w:r>
        <w:rPr>
          <w:rFonts w:ascii="Arial" w:hAnsi="Arial" w:cs="Arial" w:eastAsia="Arial"/>
          <w:sz w:val="29"/>
          <w:szCs w:val="29"/>
          <w:color w:val="2F2F2F"/>
          <w:spacing w:val="0"/>
          <w:w w:val="116"/>
          <w:position w:val="0"/>
        </w:rPr>
        <w:t>·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ind w:left="39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70707"/>
          <w:spacing w:val="0"/>
          <w:w w:val="240"/>
        </w:rPr>
        <w:t>0</w:t>
      </w:r>
      <w:r>
        <w:rPr>
          <w:rFonts w:ascii="Arial" w:hAnsi="Arial" w:cs="Arial" w:eastAsia="Arial"/>
          <w:sz w:val="11"/>
          <w:szCs w:val="11"/>
          <w:color w:val="070707"/>
          <w:spacing w:val="9"/>
          <w:w w:val="240"/>
        </w:rPr>
        <w:t> 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8"/>
        </w:rPr>
        <w:t>(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7"/>
        </w:rPr>
        <w:t>'!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8"/>
        </w:rPr>
        <w:t>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8" w:after="0" w:line="240" w:lineRule="auto"/>
        <w:ind w:left="3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89"/>
        </w:rPr>
        <w:t>(J)3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06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70707"/>
          <w:w w:val="191"/>
          <w:position w:val="-1"/>
        </w:rPr>
        <w:t>'&lt;</w:t>
      </w:r>
      <w:r>
        <w:rPr>
          <w:rFonts w:ascii="Arial" w:hAnsi="Arial" w:cs="Arial" w:eastAsia="Arial"/>
          <w:sz w:val="11"/>
          <w:szCs w:val="11"/>
          <w:color w:val="070707"/>
          <w:w w:val="192"/>
          <w:position w:val="-1"/>
        </w:rPr>
        <w:t>(</w:t>
      </w:r>
      <w:r>
        <w:rPr>
          <w:rFonts w:ascii="Arial" w:hAnsi="Arial" w:cs="Arial" w:eastAsia="Arial"/>
          <w:sz w:val="11"/>
          <w:szCs w:val="11"/>
          <w:color w:val="070707"/>
          <w:w w:val="191"/>
          <w:position w:val="-1"/>
        </w:rPr>
        <w:t>'!</w:t>
      </w:r>
      <w:r>
        <w:rPr>
          <w:rFonts w:ascii="Arial" w:hAnsi="Arial" w:cs="Arial" w:eastAsia="Arial"/>
          <w:sz w:val="11"/>
          <w:szCs w:val="11"/>
          <w:color w:val="070707"/>
          <w:w w:val="192"/>
          <w:position w:val="-1"/>
        </w:rPr>
        <w:t>)</w:t>
      </w:r>
      <w:r>
        <w:rPr>
          <w:rFonts w:ascii="Arial" w:hAnsi="Arial" w:cs="Arial" w:eastAsia="Arial"/>
          <w:sz w:val="11"/>
          <w:szCs w:val="11"/>
          <w:color w:val="000000"/>
          <w:w w:val="100"/>
          <w:position w:val="0"/>
        </w:rPr>
      </w:r>
    </w:p>
    <w:p>
      <w:pPr>
        <w:spacing w:before="0" w:after="0" w:line="121" w:lineRule="exact"/>
        <w:ind w:left="3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0"/>
          <w:szCs w:val="10"/>
          <w:color w:val="070707"/>
          <w:spacing w:val="0"/>
          <w:w w:val="182"/>
        </w:rPr>
        <w:t>(ll</w:t>
      </w:r>
      <w:r>
        <w:rPr>
          <w:rFonts w:ascii="Arial" w:hAnsi="Arial" w:cs="Arial" w:eastAsia="Arial"/>
          <w:sz w:val="10"/>
          <w:szCs w:val="10"/>
          <w:color w:val="070707"/>
          <w:spacing w:val="37"/>
          <w:w w:val="182"/>
        </w:rPr>
        <w:t> </w:t>
      </w:r>
      <w:r>
        <w:rPr>
          <w:rFonts w:ascii="Arial" w:hAnsi="Arial" w:cs="Arial" w:eastAsia="Arial"/>
          <w:sz w:val="13"/>
          <w:szCs w:val="13"/>
          <w:color w:val="070707"/>
          <w:spacing w:val="0"/>
          <w:w w:val="80"/>
        </w:rPr>
        <w:t>:::1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75" w:lineRule="exact"/>
        <w:ind w:left="3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70707"/>
          <w:w w:val="114"/>
          <w:position w:val="-1"/>
        </w:rPr>
        <w:t>(</w:t>
      </w:r>
      <w:r>
        <w:rPr>
          <w:rFonts w:ascii="Arial" w:hAnsi="Arial" w:cs="Arial" w:eastAsia="Arial"/>
          <w:sz w:val="17"/>
          <w:szCs w:val="17"/>
          <w:color w:val="070707"/>
          <w:w w:val="113"/>
          <w:position w:val="-1"/>
        </w:rPr>
        <w:t>Diil"</w:t>
      </w:r>
      <w:r>
        <w:rPr>
          <w:rFonts w:ascii="Arial" w:hAnsi="Arial" w:cs="Arial" w:eastAsia="Arial"/>
          <w:sz w:val="17"/>
          <w:szCs w:val="17"/>
          <w:color w:val="000000"/>
          <w:w w:val="100"/>
          <w:position w:val="0"/>
        </w:rPr>
      </w:r>
    </w:p>
    <w:p>
      <w:pPr>
        <w:spacing w:before="0" w:after="0" w:line="201" w:lineRule="exact"/>
        <w:ind w:left="3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70707"/>
          <w:spacing w:val="0"/>
          <w:w w:val="141"/>
          <w:position w:val="-1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85" w:lineRule="exact"/>
        <w:ind w:left="39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70707"/>
          <w:spacing w:val="0"/>
          <w:w w:val="182"/>
        </w:rPr>
        <w:t>(ll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660" w:right="620"/>
          <w:cols w:num="4" w:equalWidth="0">
            <w:col w:w="282" w:space="5826"/>
            <w:col w:w="3501" w:space="3192"/>
            <w:col w:w="220" w:space="942"/>
            <w:col w:w="59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Sanita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Sanita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stem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out.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develop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(a.k.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netw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rk)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await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layout,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for: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begin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possible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practical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meets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ments: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natural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ravity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80" w:right="5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bsurface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encount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possible,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2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routing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demolition.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22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raphy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cation,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cess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maintenan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vehicular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traffi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37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low-lyi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bmerged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ection.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(7)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(8)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permitted.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52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(9)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maintena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uired.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crossin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thickness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utilize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reinforced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carrier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beyond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adway.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480" w:right="7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orientati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480" w:right="2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routing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alternative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meets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Prote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criteria:</w:t>
      </w:r>
    </w:p>
    <w:p>
      <w:pPr>
        <w:jc w:val="left"/>
        <w:spacing w:after="0"/>
        <w:sectPr>
          <w:pgNumType w:start="8"/>
          <w:pgMar w:footer="727" w:header="0" w:top="1160" w:bottom="920" w:left="1680" w:right="1700"/>
          <w:footerReference w:type="default" r:id="rId12"/>
          <w:pgSz w:w="12240" w:h="1584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480" w:right="6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earth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rvoirs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plies.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80" w:right="1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lines;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</w:p>
    <w:p>
      <w:pPr>
        <w:spacing w:before="0" w:after="0" w:line="240" w:lineRule="auto"/>
        <w:ind w:left="480" w:right="1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potable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crossing.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concrete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sement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5-81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-2/AFM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hapter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joint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crossing,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2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Qua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factors: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DF).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71" w:firstLine="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(1)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(ADF).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-resi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period,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population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facility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capita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</w:t>
      </w:r>
    </w:p>
    <w:p>
      <w:pPr>
        <w:spacing w:before="0" w:after="0" w:line="240" w:lineRule="auto"/>
        <w:ind w:left="120" w:right="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(ADD)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(CF)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(0.8*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c*ADD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CF).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5,000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UFC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3-24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-09FA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4-1.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multiplying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(190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(1.5)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114,000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liters/day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(30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160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day).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438" w:firstLine="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(PDF)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daily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diurnal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mputed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uation:</w:t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Mar w:header="0" w:footer="727" w:top="1160" w:bottom="920" w:left="1680" w:right="1720"/>
          <w:pgSz w:w="12240" w:h="1584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PDF=</w:t>
      </w:r>
    </w:p>
    <w:p>
      <w:pPr>
        <w:spacing w:before="34" w:after="0" w:line="221" w:lineRule="exact"/>
        <w:ind w:left="121" w:right="3854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_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4" w:lineRule="exact"/>
        <w:ind w:left="-38" w:right="3825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298.510010pt;margin-top:-.643160pt;width:49.17997pt;height:.962029pt;mso-position-horizontal-relative:page;mso-position-vertical-relative:paragraph;z-index:-4111" coordorigin="5970,-13" coordsize="984,19">
            <v:group style="position:absolute;left:5978;top:-5;width:967;height:2" coordorigin="5978,-5" coordsize="967,2">
              <v:shape style="position:absolute;left:5978;top:-5;width:967;height:2" coordorigin="5978,-5" coordsize="967,0" path="m5978,-5l6946,-5e" filled="f" stroked="t" strokeweight=".81997pt" strokecolor="#000000">
                <v:path arrowok="t"/>
              </v:shape>
            </v:group>
            <v:group style="position:absolute;left:5978;top:0;width:223;height:2" coordorigin="5978,0" coordsize="223,2">
              <v:shape style="position:absolute;left:5978;top:0;width:223;height:2" coordorigin="5978,0" coordsize="223,0" path="m5978,0l6201,0e" filled="f" stroked="t" strokeweight=".631260pt" strokecolor="#000000">
                <v:path arrowok="t"/>
              </v:shape>
            </v:group>
            <v:group style="position:absolute;left:6611;top:0;width:333;height:2" coordorigin="6611,0" coordsize="333,2">
              <v:shape style="position:absolute;left:6611;top:0;width:333;height:2" coordorigin="6611,0" coordsize="333,0" path="m6611,0l6944,0e" filled="f" stroked="t" strokeweight=".63126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position w:val="-1"/>
        </w:rPr>
        <w:t>2Q</w:t>
      </w:r>
      <w:r>
        <w:rPr>
          <w:rFonts w:ascii="Arial" w:hAnsi="Arial" w:cs="Arial" w:eastAsia="Arial"/>
          <w:sz w:val="13"/>
          <w:szCs w:val="13"/>
          <w:w w:val="99"/>
          <w:position w:val="9"/>
        </w:rPr>
        <w:t>0.</w:t>
      </w:r>
      <w:r>
        <w:rPr>
          <w:rFonts w:ascii="Arial" w:hAnsi="Arial" w:cs="Arial" w:eastAsia="Arial"/>
          <w:sz w:val="13"/>
          <w:szCs w:val="13"/>
          <w:spacing w:val="1"/>
          <w:w w:val="99"/>
          <w:position w:val="9"/>
        </w:rPr>
        <w:t>1</w:t>
      </w:r>
      <w:r>
        <w:rPr>
          <w:rFonts w:ascii="Arial" w:hAnsi="Arial" w:cs="Arial" w:eastAsia="Arial"/>
          <w:sz w:val="13"/>
          <w:szCs w:val="13"/>
          <w:spacing w:val="0"/>
          <w:w w:val="99"/>
          <w:position w:val="9"/>
        </w:rPr>
        <w:t>67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680" w:right="1720"/>
          <w:cols w:num="2" w:equalWidth="0">
            <w:col w:w="4133" w:space="232"/>
            <w:col w:w="447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flowrate</w:t>
      </w:r>
    </w:p>
    <w:p>
      <w:pPr>
        <w:spacing w:before="3" w:after="0" w:line="230" w:lineRule="exact"/>
        <w:ind w:left="786" w:right="17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38.2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gallons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120" w:right="2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diurn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114,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liters/day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(calcu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ltiplied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38.2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(30,16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0.167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uals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389,0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7.3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liters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day.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0" w:lineRule="exact"/>
        <w:ind w:left="120" w:right="8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Gra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ers.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according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populati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8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1.0%,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topography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00mm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ground,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sary.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immediately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discuss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Gravity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60" w:right="147" w:firstLine="-4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umbing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</w:p>
    <w:p>
      <w:pPr>
        <w:jc w:val="left"/>
        <w:spacing w:after="0"/>
        <w:sectPr>
          <w:type w:val="continuous"/>
          <w:pgSz w:w="12240" w:h="15840"/>
          <w:pgMar w:top="1480" w:bottom="280" w:left="1680" w:right="172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39" w:lineRule="auto"/>
        <w:ind w:left="1260" w:right="14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273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llowing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ndition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mmediately.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3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</w:p>
    <w:p>
      <w:pPr>
        <w:spacing w:before="0" w:after="0" w:line="239" w:lineRule="auto"/>
        <w:ind w:left="120" w:right="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fps).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PDF.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338" w:firstLine="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(ADF).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possib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fps)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ADF,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</w:p>
    <w:p>
      <w:pPr>
        <w:spacing w:before="2" w:after="0" w:line="230" w:lineRule="exact"/>
        <w:ind w:left="120" w:right="10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achieved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howev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</w:p>
    <w:p>
      <w:pPr>
        <w:spacing w:before="0" w:after="0" w:line="239" w:lineRule="auto"/>
        <w:ind w:left="120" w:right="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diurnal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fixture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evelop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plumb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[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receiving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</w:p>
    <w:p>
      <w:pPr>
        <w:spacing w:before="0" w:after="0" w:line="240" w:lineRule="auto"/>
        <w:ind w:left="120" w:right="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emptying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fixture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tively.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fixture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units.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</w:p>
    <w:p>
      <w:pPr>
        <w:spacing w:before="2" w:after="0" w:line="230" w:lineRule="exact"/>
        <w:ind w:left="120" w:right="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receiving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10/80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PDF.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receiving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5)/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PDF.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Finally,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ceiving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</w:p>
    <w:p>
      <w:pPr>
        <w:spacing w:before="0" w:after="0" w:line="226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)/80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]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168" w:firstLine="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ovided,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49" w:firstLine="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(E)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fixture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</w:p>
    <w:p>
      <w:pPr>
        <w:spacing w:before="0" w:after="0" w:line="229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81" w:firstLine="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(F)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lumbing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receiv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Unl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otherwise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graph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allowable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0" w:footer="727" w:top="1160" w:bottom="920" w:left="1680" w:right="17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82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Slop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(Populatio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5" w:lineRule="exact"/>
        <w:ind w:left="182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450).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810.200043" w:type="dxa"/>
      </w:tblPr>
      <w:tblGrid/>
      <w:tr>
        <w:trPr>
          <w:trHeight w:val="635" w:hRule="exact"/>
        </w:trPr>
        <w:tc>
          <w:tcPr>
            <w:tcW w:w="2376" w:type="dxa"/>
            <w:tcBorders>
              <w:top w:val="single" w:sz="7.51976" w:space="0" w:color="000000"/>
              <w:bottom w:val="single" w:sz="11.3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8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Sewer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Size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1976" w:space="0" w:color="000000"/>
              <w:bottom w:val="single" w:sz="11.36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59" w:after="0" w:line="240" w:lineRule="exact"/>
              <w:ind w:left="729" w:right="168" w:firstLine="-4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Mini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Slope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Meters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Met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96" w:hRule="exact"/>
        </w:trPr>
        <w:tc>
          <w:tcPr>
            <w:tcW w:w="2376" w:type="dxa"/>
            <w:tcBorders>
              <w:top w:val="single" w:sz="11.36" w:space="0" w:color="000000"/>
              <w:bottom w:val="single" w:sz="7.5197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11.36" w:space="0" w:color="000000"/>
              <w:bottom w:val="single" w:sz="7.51976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52" w:lineRule="exact"/>
              <w:ind w:left="1165" w:right="11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1.00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1976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150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1976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5" w:right="11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0.62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024" w:space="0" w:color="000000"/>
              <w:bottom w:val="single" w:sz="7.5197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024" w:space="0" w:color="000000"/>
              <w:bottom w:val="single" w:sz="7.51976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0.40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1976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250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1976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0.28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024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024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0.22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8" w:hRule="exact"/>
        </w:trPr>
        <w:tc>
          <w:tcPr>
            <w:tcW w:w="2376" w:type="dxa"/>
            <w:tcBorders>
              <w:top w:val="single" w:sz="7.52024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350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024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0.17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024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375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024" w:space="0" w:color="000000"/>
              <w:bottom w:val="single" w:sz="7.52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0.15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0.14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450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0.12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525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0.10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8" w:hRule="exact"/>
        </w:trPr>
        <w:tc>
          <w:tcPr>
            <w:tcW w:w="2376" w:type="dxa"/>
            <w:tcBorders>
              <w:top w:val="single" w:sz="7.52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0.08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4" w:after="0" w:line="240" w:lineRule="auto"/>
        <w:ind w:left="100" w:right="16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4.609993pt;margin-top:72.770012pt;width:383.180005pt;height:247.72pt;mso-position-horizontal-relative:page;mso-position-vertical-relative:paragraph;z-index:-4110" coordorigin="2292,1455" coordsize="7664,4954">
            <v:group style="position:absolute;left:2299;top:2402;width:4355;height:2" coordorigin="2299,2402" coordsize="4355,2">
              <v:shape style="position:absolute;left:2299;top:2402;width:4355;height:2" coordorigin="2299,2402" coordsize="4355,0" path="m2299,2402l6654,2402e" filled="f" stroked="t" strokeweight=".06pt" strokecolor="#D0D7E5">
                <v:path arrowok="t"/>
              </v:shape>
            </v:group>
            <v:group style="position:absolute;left:2299;top:2408;width:4355;height:2" coordorigin="2299,2408" coordsize="4355,2">
              <v:shape style="position:absolute;left:2299;top:2408;width:4355;height:2" coordorigin="2299,2408" coordsize="4355,0" path="m2299,2408l6654,2408e" filled="f" stroked="t" strokeweight=".70001pt" strokecolor="#D0D7E5">
                <v:path arrowok="t"/>
              </v:shape>
            </v:group>
            <v:group style="position:absolute;left:6654;top:1464;width:2;height:938" coordorigin="6654,1464" coordsize="2,938">
              <v:shape style="position:absolute;left:6654;top:1464;width:2;height:938" coordorigin="6654,1464" coordsize="0,938" path="m6654,1464l6654,2402e" filled="f" stroked="t" strokeweight=".06pt" strokecolor="#D0D7E5">
                <v:path arrowok="t"/>
              </v:shape>
            </v:group>
            <v:group style="position:absolute;left:6661;top:1464;width:2;height:938" coordorigin="6661,1464" coordsize="2,938">
              <v:shape style="position:absolute;left:6661;top:1464;width:2;height:938" coordorigin="6661,1464" coordsize="0,938" path="m6661,1464l6661,2402e" filled="f" stroked="t" strokeweight=".82pt" strokecolor="#D0D7E5">
                <v:path arrowok="t"/>
              </v:shape>
            </v:group>
            <v:group style="position:absolute;left:6668;top:2402;width:1427;height:2" coordorigin="6668,2402" coordsize="1427,2">
              <v:shape style="position:absolute;left:6668;top:2402;width:1427;height:2" coordorigin="6668,2402" coordsize="1427,0" path="m6668,2402l8095,2402e" filled="f" stroked="t" strokeweight=".06pt" strokecolor="#000000">
                <v:path arrowok="t"/>
              </v:shape>
            </v:group>
            <v:group style="position:absolute;left:6668;top:2408;width:1427;height:2" coordorigin="6668,2408" coordsize="1427,2">
              <v:shape style="position:absolute;left:6668;top:2408;width:1427;height:2" coordorigin="6668,2408" coordsize="1427,0" path="m6668,2408l8095,2408e" filled="f" stroked="t" strokeweight=".70001pt" strokecolor="#000000">
                <v:path arrowok="t"/>
              </v:shape>
            </v:group>
            <v:group style="position:absolute;left:8081;top:1464;width:2;height:938" coordorigin="8081,1464" coordsize="2,938">
              <v:shape style="position:absolute;left:8081;top:1464;width:2;height:938" coordorigin="8081,1464" coordsize="0,938" path="m8081,1464l8081,2402e" filled="f" stroked="t" strokeweight=".06pt" strokecolor="#D0D7E5">
                <v:path arrowok="t"/>
              </v:shape>
            </v:group>
            <v:group style="position:absolute;left:8088;top:1464;width:2;height:938" coordorigin="8088,1464" coordsize="2,938">
              <v:shape style="position:absolute;left:8088;top:1464;width:2;height:938" coordorigin="8088,1464" coordsize="0,938" path="m8088,1464l8088,2402e" filled="f" stroked="t" strokeweight=".82pt" strokecolor="#D0D7E5">
                <v:path arrowok="t"/>
              </v:shape>
            </v:group>
            <v:group style="position:absolute;left:2299;top:2636;width:4355;height:2" coordorigin="2299,2636" coordsize="4355,2">
              <v:shape style="position:absolute;left:2299;top:2636;width:4355;height:2" coordorigin="2299,2636" coordsize="4355,0" path="m2299,2636l6654,2636e" filled="f" stroked="t" strokeweight=".06pt" strokecolor="#D0D7E5">
                <v:path arrowok="t"/>
              </v:shape>
            </v:group>
            <v:group style="position:absolute;left:2299;top:2642;width:4355;height:2" coordorigin="2299,2642" coordsize="4355,2">
              <v:shape style="position:absolute;left:2299;top:2642;width:4355;height:2" coordorigin="2299,2642" coordsize="4355,0" path="m2299,2642l6654,2642e" filled="f" stroked="t" strokeweight=".70001pt" strokecolor="#D0D7E5">
                <v:path arrowok="t"/>
              </v:shape>
            </v:group>
            <v:group style="position:absolute;left:6654;top:2402;width:2;height:246" coordorigin="6654,2402" coordsize="2,246">
              <v:shape style="position:absolute;left:6654;top:2402;width:2;height:246" coordorigin="6654,2402" coordsize="0,246" path="m6654,2402l6654,2648e" filled="f" stroked="t" strokeweight=".06pt" strokecolor="#000000">
                <v:path arrowok="t"/>
              </v:shape>
            </v:group>
            <v:group style="position:absolute;left:6661;top:2402;width:2;height:246" coordorigin="6661,2402" coordsize="2,246">
              <v:shape style="position:absolute;left:6661;top:2402;width:2;height:246" coordorigin="6661,2402" coordsize="0,246" path="m6661,2402l6661,2648e" filled="f" stroked="t" strokeweight=".82pt" strokecolor="#000000">
                <v:path arrowok="t"/>
              </v:shape>
            </v:group>
            <v:group style="position:absolute;left:6668;top:2636;width:1427;height:2" coordorigin="6668,2636" coordsize="1427,2">
              <v:shape style="position:absolute;left:6668;top:2636;width:1427;height:2" coordorigin="6668,2636" coordsize="1427,0" path="m6668,2636l8095,2636e" filled="f" stroked="t" strokeweight=".06pt" strokecolor="#000000">
                <v:path arrowok="t"/>
              </v:shape>
            </v:group>
            <v:group style="position:absolute;left:6668;top:2642;width:1427;height:2" coordorigin="6668,2642" coordsize="1427,2">
              <v:shape style="position:absolute;left:6668;top:2642;width:1427;height:2" coordorigin="6668,2642" coordsize="1427,0" path="m6668,2642l8095,2642e" filled="f" stroked="t" strokeweight=".70001pt" strokecolor="#000000">
                <v:path arrowok="t"/>
              </v:shape>
            </v:group>
            <v:group style="position:absolute;left:8081;top:2414;width:2;height:234" coordorigin="8081,2414" coordsize="2,234">
              <v:shape style="position:absolute;left:8081;top:2414;width:2;height:234" coordorigin="8081,2414" coordsize="0,234" path="m8081,2414l8081,2648e" filled="f" stroked="t" strokeweight=".06pt" strokecolor="#000000">
                <v:path arrowok="t"/>
              </v:shape>
            </v:group>
            <v:group style="position:absolute;left:8088;top:2414;width:2;height:234" coordorigin="8088,2414" coordsize="2,234">
              <v:shape style="position:absolute;left:8088;top:2414;width:2;height:234" coordorigin="8088,2414" coordsize="0,234" path="m8088,2414l8088,2648e" filled="f" stroked="t" strokeweight=".82pt" strokecolor="#000000">
                <v:path arrowok="t"/>
              </v:shape>
            </v:group>
            <v:group style="position:absolute;left:3352;top:1464;width:2;height:1408" coordorigin="3352,1464" coordsize="2,1408">
              <v:shape style="position:absolute;left:3352;top:1464;width:2;height:1408" coordorigin="3352,1464" coordsize="0,1408" path="m3352,1464l3352,2871e" filled="f" stroked="t" strokeweight=".06pt" strokecolor="#D0D7E5">
                <v:path arrowok="t"/>
              </v:shape>
            </v:group>
            <v:group style="position:absolute;left:3359;top:1464;width:2;height:1408" coordorigin="3359,1464" coordsize="2,1408">
              <v:shape style="position:absolute;left:3359;top:1464;width:2;height:1408" coordorigin="3359,1464" coordsize="0,1408" path="m3359,1464l3359,2871e" filled="f" stroked="t" strokeweight=".81999pt" strokecolor="#D0D7E5">
                <v:path arrowok="t"/>
              </v:shape>
            </v:group>
            <v:group style="position:absolute;left:3366;top:2871;width:1457;height:2" coordorigin="3366,2871" coordsize="1457,2">
              <v:shape style="position:absolute;left:3366;top:2871;width:1457;height:2" coordorigin="3366,2871" coordsize="1457,0" path="m3366,2871l4823,2871e" filled="f" stroked="t" strokeweight=".06pt" strokecolor="#000000">
                <v:path arrowok="t"/>
              </v:shape>
            </v:group>
            <v:group style="position:absolute;left:3366;top:2877;width:1457;height:2" coordorigin="3366,2877" coordsize="1457,2">
              <v:shape style="position:absolute;left:3366;top:2877;width:1457;height:2" coordorigin="3366,2877" coordsize="1457,0" path="m3366,2877l4823,2877e" filled="f" stroked="t" strokeweight=".70001pt" strokecolor="#000000">
                <v:path arrowok="t"/>
              </v:shape>
            </v:group>
            <v:group style="position:absolute;left:4808;top:1464;width:2;height:1408" coordorigin="4808,1464" coordsize="2,1408">
              <v:shape style="position:absolute;left:4808;top:1464;width:2;height:1408" coordorigin="4808,1464" coordsize="0,1408" path="m4808,1464l4808,2871e" filled="f" stroked="t" strokeweight=".06pt" strokecolor="#D0D7E5">
                <v:path arrowok="t"/>
              </v:shape>
            </v:group>
            <v:group style="position:absolute;left:4816;top:1464;width:2;height:1408" coordorigin="4816,1464" coordsize="2,1408">
              <v:shape style="position:absolute;left:4816;top:1464;width:2;height:1408" coordorigin="4816,1464" coordsize="0,1408" path="m4816,1464l4816,2871e" filled="f" stroked="t" strokeweight=".82pt" strokecolor="#D0D7E5">
                <v:path arrowok="t"/>
              </v:shape>
            </v:group>
            <v:group style="position:absolute;left:8081;top:2648;width:2;height:235" coordorigin="8081,2648" coordsize="2,235">
              <v:shape style="position:absolute;left:8081;top:2648;width:2;height:235" coordorigin="8081,2648" coordsize="0,235" path="m8081,2648l8081,2883e" filled="f" stroked="t" strokeweight=".06pt" strokecolor="#D0D7E5">
                <v:path arrowok="t"/>
              </v:shape>
            </v:group>
            <v:group style="position:absolute;left:8088;top:2648;width:2;height:235" coordorigin="8088,2648" coordsize="2,235">
              <v:shape style="position:absolute;left:8088;top:2648;width:2;height:235" coordorigin="8088,2648" coordsize="0,235" path="m8088,2648l8088,2883e" filled="f" stroked="t" strokeweight=".82pt" strokecolor="#D0D7E5">
                <v:path arrowok="t"/>
              </v:shape>
            </v:group>
            <v:group style="position:absolute;left:2299;top:3105;width:1052;height:2" coordorigin="2299,3105" coordsize="1052,2">
              <v:shape style="position:absolute;left:2299;top:3105;width:1052;height:2" coordorigin="2299,3105" coordsize="1052,0" path="m2299,3105l3352,3105e" filled="f" stroked="t" strokeweight=".06pt" strokecolor="#D0D7E5">
                <v:path arrowok="t"/>
              </v:shape>
            </v:group>
            <v:group style="position:absolute;left:2299;top:3111;width:1052;height:2" coordorigin="2299,3111" coordsize="1052,2">
              <v:shape style="position:absolute;left:2299;top:3111;width:1052;height:2" coordorigin="2299,3111" coordsize="1052,0" path="m2299,3111l3352,3111e" filled="f" stroked="t" strokeweight=".70001pt" strokecolor="#D0D7E5">
                <v:path arrowok="t"/>
              </v:shape>
            </v:group>
            <v:group style="position:absolute;left:2299;top:3340;width:1052;height:2" coordorigin="2299,3340" coordsize="1052,2">
              <v:shape style="position:absolute;left:2299;top:3340;width:1052;height:2" coordorigin="2299,3340" coordsize="1052,0" path="m2299,3340l3352,3340e" filled="f" stroked="t" strokeweight=".06pt" strokecolor="#D0D7E5">
                <v:path arrowok="t"/>
              </v:shape>
            </v:group>
            <v:group style="position:absolute;left:2299;top:3346;width:1052;height:2" coordorigin="2299,3346" coordsize="1052,2">
              <v:shape style="position:absolute;left:2299;top:3346;width:1052;height:2" coordorigin="2299,3346" coordsize="1052,0" path="m2299,3346l3352,3346e" filled="f" stroked="t" strokeweight=".70001pt" strokecolor="#D0D7E5">
                <v:path arrowok="t"/>
              </v:shape>
            </v:group>
            <v:group style="position:absolute;left:2299;top:3574;width:1052;height:2" coordorigin="2299,3574" coordsize="1052,2">
              <v:shape style="position:absolute;left:2299;top:3574;width:1052;height:2" coordorigin="2299,3574" coordsize="1052,0" path="m2299,3574l3352,3574e" filled="f" stroked="t" strokeweight=".06pt" strokecolor="#D0D7E5">
                <v:path arrowok="t"/>
              </v:shape>
            </v:group>
            <v:group style="position:absolute;left:2299;top:3580;width:1052;height:2" coordorigin="2299,3580" coordsize="1052,2">
              <v:shape style="position:absolute;left:2299;top:3580;width:1052;height:2" coordorigin="2299,3580" coordsize="1052,0" path="m2299,3580l3352,3580e" filled="f" stroked="t" strokeweight=".70001pt" strokecolor="#D0D7E5">
                <v:path arrowok="t"/>
              </v:shape>
            </v:group>
            <v:group style="position:absolute;left:3352;top:2871;width:2;height:715" coordorigin="3352,2871" coordsize="2,715">
              <v:shape style="position:absolute;left:3352;top:2871;width:2;height:715" coordorigin="3352,2871" coordsize="0,715" path="m3352,2871l3352,3586e" filled="f" stroked="t" strokeweight=".06pt" strokecolor="#000000">
                <v:path arrowok="t"/>
              </v:shape>
            </v:group>
            <v:group style="position:absolute;left:3359;top:2871;width:2;height:715" coordorigin="3359,2871" coordsize="2,715">
              <v:shape style="position:absolute;left:3359;top:2871;width:2;height:715" coordorigin="3359,2871" coordsize="0,715" path="m3359,2871l3359,3586e" filled="f" stroked="t" strokeweight=".81999pt" strokecolor="#000000">
                <v:path arrowok="t"/>
              </v:shape>
            </v:group>
            <v:group style="position:absolute;left:3366;top:3574;width:1457;height:2" coordorigin="3366,3574" coordsize="1457,2">
              <v:shape style="position:absolute;left:3366;top:3574;width:1457;height:2" coordorigin="3366,3574" coordsize="1457,0" path="m3366,3574l4823,3574e" filled="f" stroked="t" strokeweight=".06pt" strokecolor="#000000">
                <v:path arrowok="t"/>
              </v:shape>
            </v:group>
            <v:group style="position:absolute;left:3366;top:3580;width:1457;height:2" coordorigin="3366,3580" coordsize="1457,2">
              <v:shape style="position:absolute;left:3366;top:3580;width:1457;height:2" coordorigin="3366,3580" coordsize="1457,0" path="m3366,3580l4823,3580e" filled="f" stroked="t" strokeweight=".70001pt" strokecolor="#000000">
                <v:path arrowok="t"/>
              </v:shape>
            </v:group>
            <v:group style="position:absolute;left:4808;top:2883;width:2;height:703" coordorigin="4808,2883" coordsize="2,703">
              <v:shape style="position:absolute;left:4808;top:2883;width:2;height:703" coordorigin="4808,2883" coordsize="0,703" path="m4808,2883l4808,3586e" filled="f" stroked="t" strokeweight=".06pt" strokecolor="#000000">
                <v:path arrowok="t"/>
              </v:shape>
            </v:group>
            <v:group style="position:absolute;left:4816;top:2883;width:2;height:703" coordorigin="4816,2883" coordsize="2,703">
              <v:shape style="position:absolute;left:4816;top:2883;width:2;height:703" coordorigin="4816,2883" coordsize="0,703" path="m4816,2883l4816,3586e" filled="f" stroked="t" strokeweight=".82pt" strokecolor="#000000">
                <v:path arrowok="t"/>
              </v:shape>
            </v:group>
            <v:group style="position:absolute;left:2299;top:4044;width:4355;height:2" coordorigin="2299,4044" coordsize="4355,2">
              <v:shape style="position:absolute;left:2299;top:4044;width:4355;height:2" coordorigin="2299,4044" coordsize="4355,0" path="m2299,4044l6654,4044e" filled="f" stroked="t" strokeweight=".06pt" strokecolor="#D0D7E5">
                <v:path arrowok="t"/>
              </v:shape>
            </v:group>
            <v:group style="position:absolute;left:2299;top:4050;width:4355;height:2" coordorigin="2299,4050" coordsize="4355,2">
              <v:shape style="position:absolute;left:2299;top:4050;width:4355;height:2" coordorigin="2299,4050" coordsize="4355,0" path="m2299,4050l6654,4050e" filled="f" stroked="t" strokeweight=".69999pt" strokecolor="#D0D7E5">
                <v:path arrowok="t"/>
              </v:shape>
            </v:group>
            <v:group style="position:absolute;left:6654;top:2648;width:2;height:1396" coordorigin="6654,2648" coordsize="2,1396">
              <v:shape style="position:absolute;left:6654;top:2648;width:2;height:1396" coordorigin="6654,2648" coordsize="0,1396" path="m6654,2648l6654,4044e" filled="f" stroked="t" strokeweight=".06pt" strokecolor="#D0D7E5">
                <v:path arrowok="t"/>
              </v:shape>
            </v:group>
            <v:group style="position:absolute;left:6661;top:2648;width:2;height:1396" coordorigin="6661,2648" coordsize="2,1396">
              <v:shape style="position:absolute;left:6661;top:2648;width:2;height:1396" coordorigin="6661,2648" coordsize="0,1396" path="m6661,2648l6661,4044e" filled="f" stroked="t" strokeweight=".82pt" strokecolor="#D0D7E5">
                <v:path arrowok="t"/>
              </v:shape>
            </v:group>
            <v:group style="position:absolute;left:6668;top:4044;width:1427;height:2" coordorigin="6668,4044" coordsize="1427,2">
              <v:shape style="position:absolute;left:6668;top:4044;width:1427;height:2" coordorigin="6668,4044" coordsize="1427,0" path="m6668,4044l8095,4044e" filled="f" stroked="t" strokeweight=".06pt" strokecolor="#000000">
                <v:path arrowok="t"/>
              </v:shape>
            </v:group>
            <v:group style="position:absolute;left:6668;top:4050;width:1427;height:2" coordorigin="6668,4050" coordsize="1427,2">
              <v:shape style="position:absolute;left:6668;top:4050;width:1427;height:2" coordorigin="6668,4050" coordsize="1427,0" path="m6668,4050l8095,4050e" filled="f" stroked="t" strokeweight=".69999pt" strokecolor="#000000">
                <v:path arrowok="t"/>
              </v:shape>
            </v:group>
            <v:group style="position:absolute;left:8081;top:3117;width:2;height:926" coordorigin="8081,3117" coordsize="2,926">
              <v:shape style="position:absolute;left:8081;top:3117;width:2;height:926" coordorigin="8081,3117" coordsize="0,926" path="m8081,3117l8081,4044e" filled="f" stroked="t" strokeweight=".06pt" strokecolor="#D0D7E5">
                <v:path arrowok="t"/>
              </v:shape>
            </v:group>
            <v:group style="position:absolute;left:8088;top:3117;width:2;height:926" coordorigin="8088,3117" coordsize="2,926">
              <v:shape style="position:absolute;left:8088;top:3117;width:2;height:926" coordorigin="8088,3117" coordsize="0,926" path="m8088,3117l8088,4044e" filled="f" stroked="t" strokeweight=".82pt" strokecolor="#D0D7E5">
                <v:path arrowok="t"/>
              </v:shape>
            </v:group>
            <v:group style="position:absolute;left:2299;top:4279;width:4355;height:2" coordorigin="2299,4279" coordsize="4355,2">
              <v:shape style="position:absolute;left:2299;top:4279;width:4355;height:2" coordorigin="2299,4279" coordsize="4355,0" path="m2299,4279l6654,4279e" filled="f" stroked="t" strokeweight=".06pt" strokecolor="#D0D7E5">
                <v:path arrowok="t"/>
              </v:shape>
            </v:group>
            <v:group style="position:absolute;left:2299;top:4285;width:4355;height:2" coordorigin="2299,4285" coordsize="4355,2">
              <v:shape style="position:absolute;left:2299;top:4285;width:4355;height:2" coordorigin="2299,4285" coordsize="4355,0" path="m2299,4285l6654,4285e" filled="f" stroked="t" strokeweight=".70001pt" strokecolor="#D0D7E5">
                <v:path arrowok="t"/>
              </v:shape>
            </v:group>
            <v:group style="position:absolute;left:2299;top:4513;width:1052;height:2" coordorigin="2299,4513" coordsize="1052,2">
              <v:shape style="position:absolute;left:2299;top:4513;width:1052;height:2" coordorigin="2299,4513" coordsize="1052,0" path="m2299,4513l3352,4513e" filled="f" stroked="t" strokeweight=".06pt" strokecolor="#D0D7E5">
                <v:path arrowok="t"/>
              </v:shape>
            </v:group>
            <v:group style="position:absolute;left:2299;top:4519;width:1052;height:2" coordorigin="2299,4519" coordsize="1052,2">
              <v:shape style="position:absolute;left:2299;top:4519;width:1052;height:2" coordorigin="2299,4519" coordsize="1052,0" path="m2299,4519l3352,4519e" filled="f" stroked="t" strokeweight=".70001pt" strokecolor="#D0D7E5">
                <v:path arrowok="t"/>
              </v:shape>
            </v:group>
            <v:group style="position:absolute;left:3352;top:3586;width:2;height:926" coordorigin="3352,3586" coordsize="2,926">
              <v:shape style="position:absolute;left:3352;top:3586;width:2;height:926" coordorigin="3352,3586" coordsize="0,926" path="m3352,3586l3352,4513e" filled="f" stroked="t" strokeweight=".06pt" strokecolor="#D0D7E5">
                <v:path arrowok="t"/>
              </v:shape>
            </v:group>
            <v:group style="position:absolute;left:3359;top:3586;width:2;height:926" coordorigin="3359,3586" coordsize="2,926">
              <v:shape style="position:absolute;left:3359;top:3586;width:2;height:926" coordorigin="3359,3586" coordsize="0,926" path="m3359,3586l3359,4513e" filled="f" stroked="t" strokeweight=".81999pt" strokecolor="#D0D7E5">
                <v:path arrowok="t"/>
              </v:shape>
            </v:group>
            <v:group style="position:absolute;left:3366;top:4513;width:1457;height:2" coordorigin="3366,4513" coordsize="1457,2">
              <v:shape style="position:absolute;left:3366;top:4513;width:1457;height:2" coordorigin="3366,4513" coordsize="1457,0" path="m3366,4513l4823,4513e" filled="f" stroked="t" strokeweight=".06pt" strokecolor="#000000">
                <v:path arrowok="t"/>
              </v:shape>
            </v:group>
            <v:group style="position:absolute;left:3366;top:4519;width:1457;height:2" coordorigin="3366,4519" coordsize="1457,2">
              <v:shape style="position:absolute;left:3366;top:4519;width:1457;height:2" coordorigin="3366,4519" coordsize="1457,0" path="m3366,4519l4823,4519e" filled="f" stroked="t" strokeweight=".70001pt" strokecolor="#000000">
                <v:path arrowok="t"/>
              </v:shape>
            </v:group>
            <v:group style="position:absolute;left:4808;top:3586;width:2;height:926" coordorigin="4808,3586" coordsize="2,926">
              <v:shape style="position:absolute;left:4808;top:3586;width:2;height:926" coordorigin="4808,3586" coordsize="0,926" path="m4808,3586l4808,4513e" filled="f" stroked="t" strokeweight=".06pt" strokecolor="#D0D7E5">
                <v:path arrowok="t"/>
              </v:shape>
            </v:group>
            <v:group style="position:absolute;left:4816;top:3586;width:2;height:926" coordorigin="4816,3586" coordsize="2,926">
              <v:shape style="position:absolute;left:4816;top:3586;width:2;height:926" coordorigin="4816,3586" coordsize="0,926" path="m4816,3586l4816,4513e" filled="f" stroked="t" strokeweight=".82pt" strokecolor="#D0D7E5">
                <v:path arrowok="t"/>
              </v:shape>
            </v:group>
            <v:group style="position:absolute;left:4823;top:4513;width:1831;height:2" coordorigin="4823,4513" coordsize="1831,2">
              <v:shape style="position:absolute;left:4823;top:4513;width:1831;height:2" coordorigin="4823,4513" coordsize="1831,0" path="m4823,4513l6654,4513e" filled="f" stroked="t" strokeweight=".06pt" strokecolor="#D0D7E5">
                <v:path arrowok="t"/>
              </v:shape>
            </v:group>
            <v:group style="position:absolute;left:4823;top:4519;width:1831;height:2" coordorigin="4823,4519" coordsize="1831,2">
              <v:shape style="position:absolute;left:4823;top:4519;width:1831;height:2" coordorigin="4823,4519" coordsize="1831,0" path="m4823,4519l6654,4519e" filled="f" stroked="t" strokeweight=".70001pt" strokecolor="#D0D7E5">
                <v:path arrowok="t"/>
              </v:shape>
            </v:group>
            <v:group style="position:absolute;left:4823;top:4748;width:1831;height:2" coordorigin="4823,4748" coordsize="1831,2">
              <v:shape style="position:absolute;left:4823;top:4748;width:1831;height:2" coordorigin="4823,4748" coordsize="1831,0" path="m4823,4748l6654,4748e" filled="f" stroked="t" strokeweight=".06pt" strokecolor="#D0D7E5">
                <v:path arrowok="t"/>
              </v:shape>
            </v:group>
            <v:group style="position:absolute;left:4823;top:4754;width:1831;height:2" coordorigin="4823,4754" coordsize="1831,2">
              <v:shape style="position:absolute;left:4823;top:4754;width:1831;height:2" coordorigin="4823,4754" coordsize="1831,0" path="m4823,4754l6654,4754e" filled="f" stroked="t" strokeweight=".69999pt" strokecolor="#D0D7E5">
                <v:path arrowok="t"/>
              </v:shape>
            </v:group>
            <v:group style="position:absolute;left:6654;top:4044;width:2;height:716" coordorigin="6654,4044" coordsize="2,716">
              <v:shape style="position:absolute;left:6654;top:4044;width:2;height:716" coordorigin="6654,4044" coordsize="0,716" path="m6654,4044l6654,4760e" filled="f" stroked="t" strokeweight=".06pt" strokecolor="#000000">
                <v:path arrowok="t"/>
              </v:shape>
            </v:group>
            <v:group style="position:absolute;left:6661;top:4044;width:2;height:716" coordorigin="6661,4044" coordsize="2,716">
              <v:shape style="position:absolute;left:6661;top:4044;width:2;height:716" coordorigin="6661,4044" coordsize="0,716" path="m6661,4044l6661,4760e" filled="f" stroked="t" strokeweight=".82pt" strokecolor="#000000">
                <v:path arrowok="t"/>
              </v:shape>
            </v:group>
            <v:group style="position:absolute;left:6668;top:4748;width:1427;height:2" coordorigin="6668,4748" coordsize="1427,2">
              <v:shape style="position:absolute;left:6668;top:4748;width:1427;height:2" coordorigin="6668,4748" coordsize="1427,0" path="m6668,4748l8095,4748e" filled="f" stroked="t" strokeweight=".06pt" strokecolor="#000000">
                <v:path arrowok="t"/>
              </v:shape>
            </v:group>
            <v:group style="position:absolute;left:6668;top:4754;width:1427;height:2" coordorigin="6668,4754" coordsize="1427,2">
              <v:shape style="position:absolute;left:6668;top:4754;width:1427;height:2" coordorigin="6668,4754" coordsize="1427,0" path="m6668,4754l8095,4754e" filled="f" stroked="t" strokeweight=".69999pt" strokecolor="#000000">
                <v:path arrowok="t"/>
              </v:shape>
            </v:group>
            <v:group style="position:absolute;left:8081;top:4056;width:2;height:704" coordorigin="8081,4056" coordsize="2,704">
              <v:shape style="position:absolute;left:8081;top:4056;width:2;height:704" coordorigin="8081,4056" coordsize="0,704" path="m8081,4056l8081,4760e" filled="f" stroked="t" strokeweight=".06pt" strokecolor="#000000">
                <v:path arrowok="t"/>
              </v:shape>
            </v:group>
            <v:group style="position:absolute;left:8088;top:4056;width:2;height:704" coordorigin="8088,4056" coordsize="2,704">
              <v:shape style="position:absolute;left:8088;top:4056;width:2;height:704" coordorigin="8088,4056" coordsize="0,704" path="m8088,4056l8088,4760e" filled="f" stroked="t" strokeweight=".82pt" strokecolor="#000000">
                <v:path arrowok="t"/>
              </v:shape>
            </v:group>
            <v:group style="position:absolute;left:2299;top:4748;width:1052;height:2" coordorigin="2299,4748" coordsize="1052,2">
              <v:shape style="position:absolute;left:2299;top:4748;width:1052;height:2" coordorigin="2299,4748" coordsize="1052,0" path="m2299,4748l3352,4748e" filled="f" stroked="t" strokeweight=".06pt" strokecolor="#D0D7E5">
                <v:path arrowok="t"/>
              </v:shape>
            </v:group>
            <v:group style="position:absolute;left:2299;top:4754;width:1052;height:2" coordorigin="2299,4754" coordsize="1052,2">
              <v:shape style="position:absolute;left:2299;top:4754;width:1052;height:2" coordorigin="2299,4754" coordsize="1052,0" path="m2299,4754l3352,4754e" filled="f" stroked="t" strokeweight=".69999pt" strokecolor="#D0D7E5">
                <v:path arrowok="t"/>
              </v:shape>
            </v:group>
            <v:group style="position:absolute;left:2299;top:4994;width:1052;height:2" coordorigin="2299,4994" coordsize="1052,2">
              <v:shape style="position:absolute;left:2299;top:4994;width:1052;height:2" coordorigin="2299,4994" coordsize="1052,0" path="m2299,4994l3352,4994e" filled="f" stroked="t" strokeweight=".06pt" strokecolor="#D0D7E5">
                <v:path arrowok="t"/>
              </v:shape>
            </v:group>
            <v:group style="position:absolute;left:2299;top:5000;width:1052;height:2" coordorigin="2299,5000" coordsize="1052,2">
              <v:shape style="position:absolute;left:2299;top:5000;width:1052;height:2" coordorigin="2299,5000" coordsize="1052,0" path="m2299,5000l3352,5000e" filled="f" stroked="t" strokeweight=".70001pt" strokecolor="#D0D7E5">
                <v:path arrowok="t"/>
              </v:shape>
            </v:group>
            <v:group style="position:absolute;left:2299;top:5229;width:1052;height:2" coordorigin="2299,5229" coordsize="1052,2">
              <v:shape style="position:absolute;left:2299;top:5229;width:1052;height:2" coordorigin="2299,5229" coordsize="1052,0" path="m2299,5229l3352,5229e" filled="f" stroked="t" strokeweight=".06pt" strokecolor="#D0D7E5">
                <v:path arrowok="t"/>
              </v:shape>
            </v:group>
            <v:group style="position:absolute;left:2299;top:5235;width:1052;height:2" coordorigin="2299,5235" coordsize="1052,2">
              <v:shape style="position:absolute;left:2299;top:5235;width:1052;height:2" coordorigin="2299,5235" coordsize="1052,0" path="m2299,5235l3352,5235e" filled="f" stroked="t" strokeweight=".639990pt" strokecolor="#D0D7E5">
                <v:path arrowok="t"/>
              </v:shape>
            </v:group>
            <v:group style="position:absolute;left:3352;top:4513;width:2;height:727" coordorigin="3352,4513" coordsize="2,727">
              <v:shape style="position:absolute;left:3352;top:4513;width:2;height:727" coordorigin="3352,4513" coordsize="0,727" path="m3352,4513l3352,5240e" filled="f" stroked="t" strokeweight=".06pt" strokecolor="#000000">
                <v:path arrowok="t"/>
              </v:shape>
            </v:group>
            <v:group style="position:absolute;left:3359;top:4513;width:2;height:727" coordorigin="3359,4513" coordsize="2,727">
              <v:shape style="position:absolute;left:3359;top:4513;width:2;height:727" coordorigin="3359,4513" coordsize="0,727" path="m3359,4513l3359,5240e" filled="f" stroked="t" strokeweight=".81999pt" strokecolor="#000000">
                <v:path arrowok="t"/>
              </v:shape>
            </v:group>
            <v:group style="position:absolute;left:3366;top:5229;width:1457;height:2" coordorigin="3366,5229" coordsize="1457,2">
              <v:shape style="position:absolute;left:3366;top:5229;width:1457;height:2" coordorigin="3366,5229" coordsize="1457,0" path="m3366,5229l4823,5229e" filled="f" stroked="t" strokeweight=".06pt" strokecolor="#000000">
                <v:path arrowok="t"/>
              </v:shape>
            </v:group>
            <v:group style="position:absolute;left:3366;top:5235;width:1457;height:2" coordorigin="3366,5235" coordsize="1457,2">
              <v:shape style="position:absolute;left:3366;top:5235;width:1457;height:2" coordorigin="3366,5235" coordsize="1457,0" path="m3366,5235l4823,5235e" filled="f" stroked="t" strokeweight=".639990pt" strokecolor="#000000">
                <v:path arrowok="t"/>
              </v:shape>
            </v:group>
            <v:group style="position:absolute;left:4808;top:4525;width:2;height:715" coordorigin="4808,4525" coordsize="2,715">
              <v:shape style="position:absolute;left:4808;top:4525;width:2;height:715" coordorigin="4808,4525" coordsize="0,715" path="m4808,4525l4808,5240e" filled="f" stroked="t" strokeweight=".06pt" strokecolor="#000000">
                <v:path arrowok="t"/>
              </v:shape>
            </v:group>
            <v:group style="position:absolute;left:4816;top:4525;width:2;height:715" coordorigin="4816,4525" coordsize="2,715">
              <v:shape style="position:absolute;left:4816;top:4525;width:2;height:715" coordorigin="4816,4525" coordsize="0,715" path="m4816,4525l4816,5240e" filled="f" stroked="t" strokeweight=".82pt" strokecolor="#000000">
                <v:path arrowok="t"/>
              </v:shape>
            </v:group>
            <v:group style="position:absolute;left:4823;top:5229;width:3272;height:2" coordorigin="4823,5229" coordsize="3272,2">
              <v:shape style="position:absolute;left:4823;top:5229;width:3272;height:2" coordorigin="4823,5229" coordsize="3272,0" path="m4823,5229l8095,5229e" filled="f" stroked="t" strokeweight=".06pt" strokecolor="#D0D7E5">
                <v:path arrowok="t"/>
              </v:shape>
            </v:group>
            <v:group style="position:absolute;left:4823;top:5235;width:3272;height:2" coordorigin="4823,5235" coordsize="3272,2">
              <v:shape style="position:absolute;left:4823;top:5235;width:3272;height:2" coordorigin="4823,5235" coordsize="3272,0" path="m4823,5235l8095,5235e" filled="f" stroked="t" strokeweight=".639990pt" strokecolor="#D0D7E5">
                <v:path arrowok="t"/>
              </v:shape>
            </v:group>
            <v:group style="position:absolute;left:5731;top:1464;width:2;height:4469" coordorigin="5731,1464" coordsize="2,4469">
              <v:shape style="position:absolute;left:5731;top:1464;width:2;height:4469" coordorigin="5731,1464" coordsize="0,4469" path="m5731,1464l5731,5932e" filled="f" stroked="t" strokeweight=".06pt" strokecolor="#D0D7E5">
                <v:path arrowok="t"/>
              </v:shape>
            </v:group>
            <v:group style="position:absolute;left:5738;top:1464;width:2;height:4469" coordorigin="5738,1464" coordsize="2,4469">
              <v:shape style="position:absolute;left:5738;top:1464;width:2;height:4469" coordorigin="5738,1464" coordsize="0,4469" path="m5738,1464l5738,5932e" filled="f" stroked="t" strokeweight=".82pt" strokecolor="#D0D7E5">
                <v:path arrowok="t"/>
              </v:shape>
            </v:group>
            <v:group style="position:absolute;left:2299;top:2871;width:14;height:2" coordorigin="2299,2871" coordsize="14,2">
              <v:shape style="position:absolute;left:2299;top:2871;width:14;height:2" coordorigin="2299,2871" coordsize="14,0" path="m2299,2871l2314,2871e" filled="f" stroked="t" strokeweight=".06pt" strokecolor="#D0D7E5">
                <v:path arrowok="t"/>
              </v:shape>
            </v:group>
            <v:group style="position:absolute;left:2299;top:1464;width:2;height:4938" coordorigin="2299,1464" coordsize="2,4938">
              <v:shape style="position:absolute;left:2299;top:1464;width:2;height:4938" coordorigin="2299,1464" coordsize="0,4938" path="m2299,1464l2299,6402e" filled="f" stroked="t" strokeweight=".06pt" strokecolor="#D0D7E5">
                <v:path arrowok="t"/>
              </v:shape>
            </v:group>
            <v:group style="position:absolute;left:2306;top:1464;width:2;height:4938" coordorigin="2306,1464" coordsize="2,4938">
              <v:shape style="position:absolute;left:2306;top:1464;width:2;height:4938" coordorigin="2306,1464" coordsize="0,4938" path="m2306,1464l2306,6402e" filled="f" stroked="t" strokeweight=".82pt" strokecolor="#D0D7E5">
                <v:path arrowok="t"/>
              </v:shape>
            </v:group>
            <v:group style="position:absolute;left:3352;top:5240;width:2;height:1162" coordorigin="3352,5240" coordsize="2,1162">
              <v:shape style="position:absolute;left:3352;top:5240;width:2;height:1162" coordorigin="3352,5240" coordsize="0,1162" path="m3352,5240l3352,6402e" filled="f" stroked="t" strokeweight=".06pt" strokecolor="#D0D7E5">
                <v:path arrowok="t"/>
              </v:shape>
            </v:group>
            <v:group style="position:absolute;left:3359;top:5240;width:2;height:1162" coordorigin="3359,5240" coordsize="2,1162">
              <v:shape style="position:absolute;left:3359;top:5240;width:2;height:1162" coordorigin="3359,5240" coordsize="0,1162" path="m3359,5240l3359,6402e" filled="f" stroked="t" strokeweight=".81999pt" strokecolor="#D0D7E5">
                <v:path arrowok="t"/>
              </v:shape>
            </v:group>
            <v:group style="position:absolute;left:4808;top:5240;width:2;height:1162" coordorigin="4808,5240" coordsize="2,1162">
              <v:shape style="position:absolute;left:4808;top:5240;width:2;height:1162" coordorigin="4808,5240" coordsize="0,1162" path="m4808,5240l4808,6402e" filled="f" stroked="t" strokeweight=".06pt" strokecolor="#D0D7E5">
                <v:path arrowok="t"/>
              </v:shape>
            </v:group>
            <v:group style="position:absolute;left:4816;top:5240;width:2;height:1162" coordorigin="4816,5240" coordsize="2,1162">
              <v:shape style="position:absolute;left:4816;top:5240;width:2;height:1162" coordorigin="4816,5240" coordsize="0,1162" path="m4816,5240l4816,6402e" filled="f" stroked="t" strokeweight=".82pt" strokecolor="#D0D7E5">
                <v:path arrowok="t"/>
              </v:shape>
            </v:group>
            <v:group style="position:absolute;left:6654;top:4760;width:2;height:1642" coordorigin="6654,4760" coordsize="2,1642">
              <v:shape style="position:absolute;left:6654;top:4760;width:2;height:1642" coordorigin="6654,4760" coordsize="0,1642" path="m6654,4760l6654,6402e" filled="f" stroked="t" strokeweight=".06pt" strokecolor="#D0D7E5">
                <v:path arrowok="t"/>
              </v:shape>
            </v:group>
            <v:group style="position:absolute;left:6661;top:4760;width:2;height:1642" coordorigin="6661,4760" coordsize="2,1642">
              <v:shape style="position:absolute;left:6661;top:4760;width:2;height:1642" coordorigin="6661,4760" coordsize="0,1642" path="m6661,4760l6661,6402e" filled="f" stroked="t" strokeweight=".82pt" strokecolor="#D0D7E5">
                <v:path arrowok="t"/>
              </v:shape>
            </v:group>
            <v:group style="position:absolute;left:8081;top:4760;width:2;height:1642" coordorigin="8081,4760" coordsize="2,1642">
              <v:shape style="position:absolute;left:8081;top:4760;width:2;height:1642" coordorigin="8081,4760" coordsize="0,1642" path="m8081,4760l8081,6402e" filled="f" stroked="t" strokeweight=".06pt" strokecolor="#D0D7E5">
                <v:path arrowok="t"/>
              </v:shape>
            </v:group>
            <v:group style="position:absolute;left:8088;top:4760;width:2;height:1642" coordorigin="8088,4760" coordsize="2,1642">
              <v:shape style="position:absolute;left:8088;top:4760;width:2;height:1642" coordorigin="8088,4760" coordsize="0,1642" path="m8088,4760l8088,6402e" filled="f" stroked="t" strokeweight=".82pt" strokecolor="#D0D7E5">
                <v:path arrowok="t"/>
              </v:shape>
            </v:group>
            <v:group style="position:absolute;left:9004;top:1464;width:2;height:3542" coordorigin="9004,1464" coordsize="2,3542">
              <v:shape style="position:absolute;left:9004;top:1464;width:2;height:3542" coordorigin="9004,1464" coordsize="0,3542" path="m9004,1464l9004,5006e" filled="f" stroked="t" strokeweight=".06pt" strokecolor="#D0D7E5">
                <v:path arrowok="t"/>
              </v:shape>
            </v:group>
            <v:group style="position:absolute;left:9011;top:1464;width:2;height:3542" coordorigin="9011,1464" coordsize="2,3542">
              <v:shape style="position:absolute;left:9011;top:1464;width:2;height:3542" coordorigin="9011,1464" coordsize="0,3542" path="m9011,1464l9011,5006e" filled="f" stroked="t" strokeweight=".81997pt" strokecolor="#D0D7E5">
                <v:path arrowok="t"/>
              </v:shape>
            </v:group>
            <v:group style="position:absolute;left:9926;top:1464;width:2;height:4938" coordorigin="9926,1464" coordsize="2,4938">
              <v:shape style="position:absolute;left:9926;top:1464;width:2;height:4938" coordorigin="9926,1464" coordsize="0,4938" path="m9926,1464l9926,6402e" filled="f" stroked="t" strokeweight=".06pt" strokecolor="#D0D7E5">
                <v:path arrowok="t"/>
              </v:shape>
            </v:group>
            <v:group style="position:absolute;left:9934;top:1464;width:2;height:4938" coordorigin="9934,1464" coordsize="2,4938">
              <v:shape style="position:absolute;left:9934;top:1464;width:2;height:4938" coordorigin="9934,1464" coordsize="0,4938" path="m9934,1464l9934,6402e" filled="f" stroked="t" strokeweight=".82pt" strokecolor="#D0D7E5">
                <v:path arrowok="t"/>
              </v:shape>
            </v:group>
            <v:group style="position:absolute;left:2299;top:1470;width:7642;height:2" coordorigin="2299,1470" coordsize="7642,2">
              <v:shape style="position:absolute;left:2299;top:1470;width:7642;height:2" coordorigin="2299,1470" coordsize="7642,0" path="m2299,1470l9941,1470e" filled="f" stroked="t" strokeweight=".70001pt" strokecolor="#D0D7E5">
                <v:path arrowok="t"/>
              </v:shape>
            </v:group>
            <v:group style="position:absolute;left:2299;top:1704;width:7642;height:2" coordorigin="2299,1704" coordsize="7642,2">
              <v:shape style="position:absolute;left:2299;top:1704;width:7642;height:2" coordorigin="2299,1704" coordsize="7642,0" path="m2299,1704l9941,1704e" filled="f" stroked="t" strokeweight=".69998pt" strokecolor="#D0D7E5">
                <v:path arrowok="t"/>
              </v:shape>
            </v:group>
            <v:group style="position:absolute;left:2299;top:1933;width:7642;height:2" coordorigin="2299,1933" coordsize="7642,2">
              <v:shape style="position:absolute;left:2299;top:1933;width:7642;height:2" coordorigin="2299,1933" coordsize="7642,0" path="m2299,1933l9941,1933e" filled="f" stroked="t" strokeweight=".06pt" strokecolor="#D0D7E5">
                <v:path arrowok="t"/>
              </v:shape>
            </v:group>
            <v:group style="position:absolute;left:2299;top:1939;width:7642;height:2" coordorigin="2299,1939" coordsize="7642,2">
              <v:shape style="position:absolute;left:2299;top:1939;width:7642;height:2" coordorigin="2299,1939" coordsize="7642,0" path="m2299,1939l9941,1939e" filled="f" stroked="t" strokeweight=".70001pt" strokecolor="#D0D7E5">
                <v:path arrowok="t"/>
              </v:shape>
            </v:group>
            <v:group style="position:absolute;left:2299;top:2173;width:7642;height:2" coordorigin="2299,2173" coordsize="7642,2">
              <v:shape style="position:absolute;left:2299;top:2173;width:7642;height:2" coordorigin="2299,2173" coordsize="7642,0" path="m2299,2173l9941,2173e" filled="f" stroked="t" strokeweight=".70001pt" strokecolor="#D0D7E5">
                <v:path arrowok="t"/>
              </v:shape>
            </v:group>
            <v:group style="position:absolute;left:8095;top:2408;width:1846;height:2" coordorigin="8095,2408" coordsize="1846,2">
              <v:shape style="position:absolute;left:8095;top:2408;width:1846;height:2" coordorigin="8095,2408" coordsize="1846,0" path="m8095,2408l9941,2408e" filled="f" stroked="t" strokeweight=".70001pt" strokecolor="#D0D7E5">
                <v:path arrowok="t"/>
              </v:shape>
            </v:group>
            <v:group style="position:absolute;left:8095;top:2642;width:1846;height:2" coordorigin="8095,2642" coordsize="1846,2">
              <v:shape style="position:absolute;left:8095;top:2642;width:1846;height:2" coordorigin="8095,2642" coordsize="1846,0" path="m8095,2642l9941,2642e" filled="f" stroked="t" strokeweight=".70001pt" strokecolor="#D0D7E5">
                <v:path arrowok="t"/>
              </v:shape>
            </v:group>
            <v:group style="position:absolute;left:4823;top:2877;width:5118;height:2" coordorigin="4823,2877" coordsize="5118,2">
              <v:shape style="position:absolute;left:4823;top:2877;width:5118;height:2" coordorigin="4823,2877" coordsize="5118,0" path="m4823,2877l9941,2877e" filled="f" stroked="t" strokeweight=".70001pt" strokecolor="#D0D7E5">
                <v:path arrowok="t"/>
              </v:shape>
            </v:group>
            <v:group style="position:absolute;left:4823;top:3111;width:5118;height:2" coordorigin="4823,3111" coordsize="5118,2">
              <v:shape style="position:absolute;left:4823;top:3111;width:5118;height:2" coordorigin="4823,3111" coordsize="5118,0" path="m4823,3111l9941,3111e" filled="f" stroked="t" strokeweight=".70001pt" strokecolor="#D0D7E5">
                <v:path arrowok="t"/>
              </v:shape>
            </v:group>
            <v:group style="position:absolute;left:4823;top:3346;width:5118;height:2" coordorigin="4823,3346" coordsize="5118,2">
              <v:shape style="position:absolute;left:4823;top:3346;width:5118;height:2" coordorigin="4823,3346" coordsize="5118,0" path="m4823,3346l9941,3346e" filled="f" stroked="t" strokeweight=".70001pt" strokecolor="#D0D7E5">
                <v:path arrowok="t"/>
              </v:shape>
            </v:group>
            <v:group style="position:absolute;left:4823;top:3580;width:5118;height:2" coordorigin="4823,3580" coordsize="5118,2">
              <v:shape style="position:absolute;left:4823;top:3580;width:5118;height:2" coordorigin="4823,3580" coordsize="5118,0" path="m4823,3580l9941,3580e" filled="f" stroked="t" strokeweight=".70001pt" strokecolor="#D0D7E5">
                <v:path arrowok="t"/>
              </v:shape>
            </v:group>
            <v:group style="position:absolute;left:2299;top:3816;width:7642;height:2" coordorigin="2299,3816" coordsize="7642,2">
              <v:shape style="position:absolute;left:2299;top:3816;width:7642;height:2" coordorigin="2299,3816" coordsize="7642,0" path="m2299,3816l9941,3816e" filled="f" stroked="t" strokeweight=".70001pt" strokecolor="#D0D7E5">
                <v:path arrowok="t"/>
              </v:shape>
            </v:group>
            <v:group style="position:absolute;left:8095;top:4044;width:1846;height:2" coordorigin="8095,4044" coordsize="1846,2">
              <v:shape style="position:absolute;left:8095;top:4044;width:1846;height:2" coordorigin="8095,4044" coordsize="1846,0" path="m8095,4044l9941,4044e" filled="f" stroked="t" strokeweight=".06pt" strokecolor="#D0D7E5">
                <v:path arrowok="t"/>
              </v:shape>
            </v:group>
            <v:group style="position:absolute;left:8095;top:4050;width:1846;height:2" coordorigin="8095,4050" coordsize="1846,2">
              <v:shape style="position:absolute;left:8095;top:4050;width:1846;height:2" coordorigin="8095,4050" coordsize="1846,0" path="m8095,4050l9941,4050e" filled="f" stroked="t" strokeweight=".69999pt" strokecolor="#D0D7E5">
                <v:path arrowok="t"/>
              </v:shape>
            </v:group>
            <v:group style="position:absolute;left:8095;top:4285;width:1846;height:2" coordorigin="8095,4285" coordsize="1846,2">
              <v:shape style="position:absolute;left:8095;top:4285;width:1846;height:2" coordorigin="8095,4285" coordsize="1846,0" path="m8095,4285l9941,4285e" filled="f" stroked="t" strokeweight=".70001pt" strokecolor="#D0D7E5">
                <v:path arrowok="t"/>
              </v:shape>
            </v:group>
            <v:group style="position:absolute;left:8095;top:4519;width:1846;height:2" coordorigin="8095,4519" coordsize="1846,2">
              <v:shape style="position:absolute;left:8095;top:4519;width:1846;height:2" coordorigin="8095,4519" coordsize="1846,0" path="m8095,4519l9941,4519e" filled="f" stroked="t" strokeweight=".70001pt" strokecolor="#D0D7E5">
                <v:path arrowok="t"/>
              </v:shape>
            </v:group>
            <v:group style="position:absolute;left:8095;top:4748;width:1846;height:2" coordorigin="8095,4748" coordsize="1846,2">
              <v:shape style="position:absolute;left:8095;top:4748;width:1846;height:2" coordorigin="8095,4748" coordsize="1846,0" path="m8095,4748l9941,4748e" filled="f" stroked="t" strokeweight=".06pt" strokecolor="#D0D7E5">
                <v:path arrowok="t"/>
              </v:shape>
            </v:group>
            <v:group style="position:absolute;left:8095;top:4754;width:1846;height:2" coordorigin="8095,4754" coordsize="1846,2">
              <v:shape style="position:absolute;left:8095;top:4754;width:1846;height:2" coordorigin="8095,4754" coordsize="1846,0" path="m8095,4754l9941,4754e" filled="f" stroked="t" strokeweight=".69999pt" strokecolor="#D0D7E5">
                <v:path arrowok="t"/>
              </v:shape>
            </v:group>
            <v:group style="position:absolute;left:4823;top:5000;width:5118;height:2" coordorigin="4823,5000" coordsize="5118,2">
              <v:shape style="position:absolute;left:4823;top:5000;width:5118;height:2" coordorigin="4823,5000" coordsize="5118,0" path="m4823,5000l9941,5000e" filled="f" stroked="t" strokeweight=".70001pt" strokecolor="#D0D7E5">
                <v:path arrowok="t"/>
              </v:shape>
            </v:group>
            <v:group style="position:absolute;left:2299;top:5469;width:7642;height:2" coordorigin="2299,5469" coordsize="7642,2">
              <v:shape style="position:absolute;left:2299;top:5469;width:7642;height:2" coordorigin="2299,5469" coordsize="7642,0" path="m2299,5469l9941,5469e" filled="f" stroked="t" strokeweight=".70001pt" strokecolor="#D0D7E5">
                <v:path arrowok="t"/>
              </v:shape>
            </v:group>
            <v:group style="position:absolute;left:9004;top:5698;width:2;height:703" coordorigin="9004,5698" coordsize="2,703">
              <v:shape style="position:absolute;left:9004;top:5698;width:2;height:703" coordorigin="9004,5698" coordsize="0,703" path="m9004,5698l9004,6402e" filled="f" stroked="t" strokeweight=".06pt" strokecolor="#D0D7E5">
                <v:path arrowok="t"/>
              </v:shape>
            </v:group>
            <v:group style="position:absolute;left:9011;top:5698;width:2;height:703" coordorigin="9011,5698" coordsize="2,703">
              <v:shape style="position:absolute;left:9011;top:5698;width:2;height:703" coordorigin="9011,5698" coordsize="0,703" path="m9011,5698l9011,6402e" filled="f" stroked="t" strokeweight=".81997pt" strokecolor="#D0D7E5">
                <v:path arrowok="t"/>
              </v:shape>
            </v:group>
            <v:group style="position:absolute;left:2299;top:5692;width:7642;height:2" coordorigin="2299,5692" coordsize="7642,2">
              <v:shape style="position:absolute;left:2299;top:5692;width:7642;height:2" coordorigin="2299,5692" coordsize="7642,0" path="m2299,5692l9941,5692e" filled="f" stroked="t" strokeweight=".70001pt" strokecolor="#D0D7E5">
                <v:path arrowok="t"/>
              </v:shape>
            </v:group>
            <v:group style="position:absolute;left:2299;top:5920;width:7642;height:2" coordorigin="2299,5920" coordsize="7642,2">
              <v:shape style="position:absolute;left:2299;top:5920;width:7642;height:2" coordorigin="2299,5920" coordsize="7642,0" path="m2299,5920l9941,5920e" filled="f" stroked="t" strokeweight=".06pt" strokecolor="#D0D7E5">
                <v:path arrowok="t"/>
              </v:shape>
            </v:group>
            <v:group style="position:absolute;left:2299;top:5926;width:7642;height:2" coordorigin="2299,5926" coordsize="7642,2">
              <v:shape style="position:absolute;left:2299;top:5926;width:7642;height:2" coordorigin="2299,5926" coordsize="7642,0" path="m2299,5926l9941,5926e" filled="f" stroked="t" strokeweight=".69998pt" strokecolor="#D0D7E5">
                <v:path arrowok="t"/>
              </v:shape>
            </v:group>
            <v:group style="position:absolute;left:5731;top:6168;width:2;height:234" coordorigin="5731,6168" coordsize="2,234">
              <v:shape style="position:absolute;left:5731;top:6168;width:2;height:234" coordorigin="5731,6168" coordsize="0,234" path="m5731,6168l5731,6402e" filled="f" stroked="t" strokeweight=".06pt" strokecolor="#D0D7E5">
                <v:path arrowok="t"/>
              </v:shape>
            </v:group>
            <v:group style="position:absolute;left:5738;top:6168;width:2;height:234" coordorigin="5738,6168" coordsize="2,234">
              <v:shape style="position:absolute;left:5738;top:6168;width:2;height:234" coordorigin="5738,6168" coordsize="0,234" path="m5738,6168l5738,6402e" filled="f" stroked="t" strokeweight=".82pt" strokecolor="#D0D7E5">
                <v:path arrowok="t"/>
              </v:shape>
            </v:group>
            <v:group style="position:absolute;left:2299;top:6162;width:7642;height:2" coordorigin="2299,6162" coordsize="7642,2">
              <v:shape style="position:absolute;left:2299;top:6162;width:7642;height:2" coordorigin="2299,6162" coordsize="7642,0" path="m2299,6162l9941,6162e" filled="f" stroked="t" strokeweight=".70001pt" strokecolor="#D0D7E5">
                <v:path arrowok="t"/>
              </v:shape>
            </v:group>
            <v:group style="position:absolute;left:2299;top:6396;width:7642;height:2" coordorigin="2299,6396" coordsize="7642,2">
              <v:shape style="position:absolute;left:2299;top:6396;width:7642;height:2" coordorigin="2299,6396" coordsize="7642,0" path="m2299,6396l9941,6396e" filled="f" stroked="t" strokeweight=".70001pt" strokecolor="#D0D7E5">
                <v:path arrowok="t"/>
              </v:shape>
              <v:shape style="position:absolute;left:2789;top:2085;width:5364;height:3978" type="#_x0000_t75">
                <v:imagedata r:id="rId13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criteria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previously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“mini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least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quantity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amount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ble,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assig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color w:val="323232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ble,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23232"/>
          <w:spacing w:val="0"/>
          <w:w w:val="100"/>
        </w:rPr>
        <w:t>lik</w:t>
      </w:r>
      <w:r>
        <w:rPr>
          <w:rFonts w:ascii="Arial" w:hAnsi="Arial" w:cs="Arial" w:eastAsia="Arial"/>
          <w:sz w:val="20"/>
          <w:szCs w:val="20"/>
          <w:color w:val="323232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”.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reat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eve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uir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ments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revi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usly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listed.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14" w:lineRule="exact"/>
        <w:ind w:left="4046" w:right="3858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16"/>
          <w:w w:val="100"/>
        </w:rPr>
        <w:t>SEWE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R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16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M</w:t>
      </w:r>
      <w:r>
        <w:rPr>
          <w:rFonts w:ascii="Arial" w:hAnsi="Arial" w:cs="Arial" w:eastAsia="Arial"/>
          <w:sz w:val="10"/>
          <w:szCs w:val="10"/>
          <w:spacing w:val="18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A</w:t>
      </w:r>
      <w:r>
        <w:rPr>
          <w:rFonts w:ascii="Arial" w:hAnsi="Arial" w:cs="Arial" w:eastAsia="Arial"/>
          <w:sz w:val="10"/>
          <w:szCs w:val="10"/>
          <w:spacing w:val="6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-1"/>
          <w:w w:val="105"/>
        </w:rPr>
        <w:t>I</w:t>
      </w:r>
      <w:r>
        <w:rPr>
          <w:rFonts w:ascii="Arial" w:hAnsi="Arial" w:cs="Arial" w:eastAsia="Arial"/>
          <w:sz w:val="10"/>
          <w:szCs w:val="10"/>
          <w:spacing w:val="0"/>
          <w:w w:val="105"/>
        </w:rPr>
        <w:t>N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jc w:val="center"/>
        <w:spacing w:after="0"/>
        <w:sectPr>
          <w:pgMar w:header="0" w:footer="727" w:top="1160" w:bottom="920" w:left="1700" w:right="1720"/>
          <w:pgSz w:w="12240" w:h="1584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auto"/>
        <w:ind w:left="700" w:right="-44" w:firstLine="115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16"/>
          <w:w w:val="99"/>
        </w:rPr>
        <w:t>B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U</w:t>
      </w:r>
      <w:r>
        <w:rPr>
          <w:rFonts w:ascii="Calibri" w:hAnsi="Calibri" w:cs="Calibri" w:eastAsia="Calibri"/>
          <w:sz w:val="13"/>
          <w:szCs w:val="13"/>
          <w:spacing w:val="-11"/>
          <w:w w:val="99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7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L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D</w:t>
      </w:r>
      <w:r>
        <w:rPr>
          <w:rFonts w:ascii="Calibri" w:hAnsi="Calibri" w:cs="Calibri" w:eastAsia="Calibri"/>
          <w:sz w:val="13"/>
          <w:szCs w:val="13"/>
          <w:spacing w:val="-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G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100"/>
        </w:rPr>
        <w:t>C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-11"/>
          <w:w w:val="99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C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592" w:right="-66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37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H</w:t>
      </w:r>
      <w:r>
        <w:rPr>
          <w:rFonts w:ascii="Calibri" w:hAnsi="Calibri" w:cs="Calibri" w:eastAsia="Calibri"/>
          <w:sz w:val="17"/>
          <w:szCs w:val="17"/>
          <w:spacing w:val="1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auto"/>
        <w:ind w:right="58" w:firstLine="145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20"/>
          <w:w w:val="103"/>
        </w:rPr>
        <w:t>S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E</w:t>
      </w:r>
      <w:r>
        <w:rPr>
          <w:rFonts w:ascii="Calibri" w:hAnsi="Calibri" w:cs="Calibri" w:eastAsia="Calibri"/>
          <w:sz w:val="17"/>
          <w:szCs w:val="17"/>
          <w:spacing w:val="-24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I</w:t>
      </w:r>
      <w:r>
        <w:rPr>
          <w:rFonts w:ascii="Calibri" w:hAnsi="Calibri" w:cs="Calibri" w:eastAsia="Calibri"/>
          <w:sz w:val="17"/>
          <w:szCs w:val="17"/>
          <w:spacing w:val="-2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O</w:t>
      </w:r>
      <w:r>
        <w:rPr>
          <w:rFonts w:ascii="Calibri" w:hAnsi="Calibri" w:cs="Calibri" w:eastAsia="Calibri"/>
          <w:sz w:val="17"/>
          <w:szCs w:val="17"/>
          <w:spacing w:val="-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B</w:t>
      </w:r>
      <w:r>
        <w:rPr>
          <w:rFonts w:ascii="Calibri" w:hAnsi="Calibri" w:cs="Calibri" w:eastAsia="Calibri"/>
          <w:sz w:val="17"/>
          <w:szCs w:val="17"/>
          <w:spacing w:val="-1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-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20"/>
          <w:w w:val="100"/>
        </w:rPr>
        <w:t>RR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-3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14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K</w:t>
      </w:r>
      <w:r>
        <w:rPr>
          <w:rFonts w:ascii="Calibri" w:hAnsi="Calibri" w:cs="Calibri" w:eastAsia="Calibri"/>
          <w:sz w:val="17"/>
          <w:szCs w:val="17"/>
          <w:spacing w:val="-1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S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6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37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H</w:t>
      </w:r>
      <w:r>
        <w:rPr>
          <w:rFonts w:ascii="Calibri" w:hAnsi="Calibri" w:cs="Calibri" w:eastAsia="Calibri"/>
          <w:sz w:val="17"/>
          <w:szCs w:val="17"/>
          <w:spacing w:val="1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9" w:right="2746"/>
        <w:jc w:val="center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13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T</w:t>
      </w:r>
      <w:r>
        <w:rPr>
          <w:rFonts w:ascii="Calibri" w:hAnsi="Calibri" w:cs="Calibri" w:eastAsia="Calibri"/>
          <w:sz w:val="17"/>
          <w:szCs w:val="17"/>
          <w:spacing w:val="-23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R</w:t>
      </w:r>
      <w:r>
        <w:rPr>
          <w:rFonts w:ascii="Calibri" w:hAnsi="Calibri" w:cs="Calibri" w:eastAsia="Calibri"/>
          <w:sz w:val="17"/>
          <w:szCs w:val="17"/>
          <w:spacing w:val="-19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13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0" w:right="2249"/>
        <w:jc w:val="center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16"/>
          <w:w w:val="99"/>
        </w:rPr>
        <w:t>B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U</w:t>
      </w:r>
      <w:r>
        <w:rPr>
          <w:rFonts w:ascii="Calibri" w:hAnsi="Calibri" w:cs="Calibri" w:eastAsia="Calibri"/>
          <w:sz w:val="13"/>
          <w:szCs w:val="13"/>
          <w:spacing w:val="-11"/>
          <w:w w:val="99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L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D</w:t>
      </w:r>
      <w:r>
        <w:rPr>
          <w:rFonts w:ascii="Calibri" w:hAnsi="Calibri" w:cs="Calibri" w:eastAsia="Calibri"/>
          <w:sz w:val="13"/>
          <w:szCs w:val="13"/>
          <w:spacing w:val="-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G</w:t>
      </w:r>
      <w:r>
        <w:rPr>
          <w:rFonts w:ascii="Calibri" w:hAnsi="Calibri" w:cs="Calibri" w:eastAsia="Calibri"/>
          <w:sz w:val="13"/>
          <w:szCs w:val="13"/>
          <w:spacing w:val="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C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3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NN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C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56" w:lineRule="exact"/>
        <w:ind w:left="1397" w:right="1515"/>
        <w:jc w:val="center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19"/>
          <w:w w:val="99"/>
        </w:rPr>
        <w:t>G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R</w:t>
      </w:r>
      <w:r>
        <w:rPr>
          <w:rFonts w:ascii="Calibri" w:hAnsi="Calibri" w:cs="Calibri" w:eastAsia="Calibri"/>
          <w:sz w:val="13"/>
          <w:szCs w:val="13"/>
          <w:spacing w:val="-13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S</w:t>
      </w:r>
      <w:r>
        <w:rPr>
          <w:rFonts w:ascii="Calibri" w:hAnsi="Calibri" w:cs="Calibri" w:eastAsia="Calibri"/>
          <w:sz w:val="13"/>
          <w:szCs w:val="13"/>
          <w:spacing w:val="-17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7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R</w:t>
      </w:r>
      <w:r>
        <w:rPr>
          <w:rFonts w:ascii="Calibri" w:hAnsi="Calibri" w:cs="Calibri" w:eastAsia="Calibri"/>
          <w:sz w:val="13"/>
          <w:szCs w:val="13"/>
          <w:spacing w:val="-13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P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700" w:right="1720"/>
          <w:cols w:num="4" w:equalWidth="0">
            <w:col w:w="1548" w:space="363"/>
            <w:col w:w="1027" w:space="545"/>
            <w:col w:w="435" w:space="1079"/>
            <w:col w:w="3823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00" w:right="1720"/>
        </w:sectPr>
      </w:pPr>
      <w:rPr/>
    </w:p>
    <w:p>
      <w:pPr>
        <w:spacing w:before="33" w:after="0" w:line="240" w:lineRule="auto"/>
        <w:ind w:right="-20"/>
        <w:jc w:val="righ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18"/>
          <w:w w:val="99"/>
        </w:rPr>
        <w:t>L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R</w:t>
      </w:r>
      <w:r>
        <w:rPr>
          <w:rFonts w:ascii="Calibri" w:hAnsi="Calibri" w:cs="Calibri" w:eastAsia="Calibri"/>
          <w:sz w:val="13"/>
          <w:szCs w:val="13"/>
          <w:spacing w:val="-13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L</w:t>
      </w:r>
      <w:r>
        <w:rPr>
          <w:rFonts w:ascii="Calibri" w:hAnsi="Calibri" w:cs="Calibri" w:eastAsia="Calibri"/>
          <w:sz w:val="13"/>
          <w:szCs w:val="13"/>
          <w:spacing w:val="17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/</w:t>
      </w:r>
      <w:r>
        <w:rPr>
          <w:rFonts w:ascii="Calibri" w:hAnsi="Calibri" w:cs="Calibri" w:eastAsia="Calibri"/>
          <w:sz w:val="13"/>
          <w:szCs w:val="13"/>
          <w:spacing w:val="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9"/>
          <w:w w:val="99"/>
        </w:rPr>
        <w:t>M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367"/>
        <w:jc w:val="righ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28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D</w:t>
      </w:r>
      <w:r>
        <w:rPr>
          <w:rFonts w:ascii="Calibri" w:hAnsi="Calibri" w:cs="Calibri" w:eastAsia="Calibri"/>
          <w:sz w:val="17"/>
          <w:szCs w:val="17"/>
          <w:spacing w:val="-1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-1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I</w:t>
      </w:r>
      <w:r>
        <w:rPr>
          <w:rFonts w:ascii="Calibri" w:hAnsi="Calibri" w:cs="Calibri" w:eastAsia="Calibri"/>
          <w:sz w:val="17"/>
          <w:szCs w:val="17"/>
          <w:spacing w:val="-2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26" w:after="0" w:line="240" w:lineRule="auto"/>
        <w:ind w:left="1921" w:right="221"/>
        <w:jc w:val="center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21"/>
          <w:w w:val="103"/>
        </w:rPr>
        <w:t>B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U</w:t>
      </w:r>
      <w:r>
        <w:rPr>
          <w:rFonts w:ascii="Calibri" w:hAnsi="Calibri" w:cs="Calibri" w:eastAsia="Calibri"/>
          <w:sz w:val="17"/>
          <w:szCs w:val="17"/>
          <w:spacing w:val="-2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I</w:t>
      </w:r>
      <w:r>
        <w:rPr>
          <w:rFonts w:ascii="Calibri" w:hAnsi="Calibri" w:cs="Calibri" w:eastAsia="Calibri"/>
          <w:sz w:val="17"/>
          <w:szCs w:val="17"/>
          <w:spacing w:val="-2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L</w:t>
      </w:r>
      <w:r>
        <w:rPr>
          <w:rFonts w:ascii="Calibri" w:hAnsi="Calibri" w:cs="Calibri" w:eastAsia="Calibri"/>
          <w:sz w:val="17"/>
          <w:szCs w:val="17"/>
          <w:spacing w:val="-26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21"/>
          <w:w w:val="103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I</w:t>
      </w:r>
      <w:r>
        <w:rPr>
          <w:rFonts w:ascii="Calibri" w:hAnsi="Calibri" w:cs="Calibri" w:eastAsia="Calibri"/>
          <w:sz w:val="17"/>
          <w:szCs w:val="17"/>
          <w:spacing w:val="-2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G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71" w:lineRule="auto"/>
        <w:ind w:left="186" w:right="-36" w:firstLine="-3"/>
        <w:jc w:val="center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21"/>
          <w:w w:val="103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I</w:t>
      </w:r>
      <w:r>
        <w:rPr>
          <w:rFonts w:ascii="Calibri" w:hAnsi="Calibri" w:cs="Calibri" w:eastAsia="Calibri"/>
          <w:sz w:val="17"/>
          <w:szCs w:val="17"/>
          <w:spacing w:val="-2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I</w:t>
      </w:r>
      <w:r>
        <w:rPr>
          <w:rFonts w:ascii="Calibri" w:hAnsi="Calibri" w:cs="Calibri" w:eastAsia="Calibri"/>
          <w:sz w:val="17"/>
          <w:szCs w:val="17"/>
          <w:spacing w:val="-2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G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 </w:t>
      </w:r>
      <w:r>
        <w:rPr>
          <w:rFonts w:ascii="Calibri" w:hAnsi="Calibri" w:cs="Calibri" w:eastAsia="Calibri"/>
          <w:sz w:val="17"/>
          <w:szCs w:val="17"/>
          <w:spacing w:val="20"/>
          <w:w w:val="100"/>
        </w:rPr>
        <w:t>F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14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I</w:t>
      </w:r>
      <w:r>
        <w:rPr>
          <w:rFonts w:ascii="Calibri" w:hAnsi="Calibri" w:cs="Calibri" w:eastAsia="Calibri"/>
          <w:sz w:val="17"/>
          <w:szCs w:val="17"/>
          <w:spacing w:val="-2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L</w:t>
      </w:r>
      <w:r>
        <w:rPr>
          <w:rFonts w:ascii="Calibri" w:hAnsi="Calibri" w:cs="Calibri" w:eastAsia="Calibri"/>
          <w:sz w:val="17"/>
          <w:szCs w:val="17"/>
          <w:spacing w:val="-26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I</w:t>
      </w:r>
      <w:r>
        <w:rPr>
          <w:rFonts w:ascii="Calibri" w:hAnsi="Calibri" w:cs="Calibri" w:eastAsia="Calibri"/>
          <w:sz w:val="17"/>
          <w:szCs w:val="17"/>
          <w:spacing w:val="-24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T</w:t>
      </w:r>
      <w:r>
        <w:rPr>
          <w:rFonts w:ascii="Calibri" w:hAnsi="Calibri" w:cs="Calibri" w:eastAsia="Calibri"/>
          <w:sz w:val="17"/>
          <w:szCs w:val="17"/>
          <w:spacing w:val="-23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Y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 </w:t>
      </w:r>
      <w:r>
        <w:rPr>
          <w:rFonts w:ascii="Calibri" w:hAnsi="Calibri" w:cs="Calibri" w:eastAsia="Calibri"/>
          <w:sz w:val="17"/>
          <w:szCs w:val="17"/>
          <w:spacing w:val="19"/>
          <w:w w:val="100"/>
        </w:rPr>
        <w:t>(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D</w:t>
      </w:r>
      <w:r>
        <w:rPr>
          <w:rFonts w:ascii="Calibri" w:hAnsi="Calibri" w:cs="Calibri" w:eastAsia="Calibri"/>
          <w:sz w:val="17"/>
          <w:szCs w:val="17"/>
          <w:spacing w:val="-1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F</w:t>
      </w:r>
      <w:r>
        <w:rPr>
          <w:rFonts w:ascii="Calibri" w:hAnsi="Calibri" w:cs="Calibri" w:eastAsia="Calibri"/>
          <w:sz w:val="17"/>
          <w:szCs w:val="17"/>
          <w:spacing w:val="-19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-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13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)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37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H</w:t>
      </w:r>
      <w:r>
        <w:rPr>
          <w:rFonts w:ascii="Calibri" w:hAnsi="Calibri" w:cs="Calibri" w:eastAsia="Calibri"/>
          <w:sz w:val="17"/>
          <w:szCs w:val="17"/>
          <w:spacing w:val="1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86" w:right="631" w:firstLine="-86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18"/>
          <w:w w:val="99"/>
        </w:rPr>
        <w:t>CL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-11"/>
          <w:w w:val="99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100"/>
        </w:rPr>
        <w:t>U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T</w:t>
      </w:r>
      <w:r>
        <w:rPr>
          <w:rFonts w:ascii="Calibri" w:hAnsi="Calibri" w:cs="Calibri" w:eastAsia="Calibri"/>
          <w:sz w:val="13"/>
          <w:szCs w:val="13"/>
          <w:spacing w:val="7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4"/>
          <w:w w:val="99"/>
        </w:rPr>
        <w:t>(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Y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P</w:t>
      </w:r>
      <w:r>
        <w:rPr>
          <w:rFonts w:ascii="Calibri" w:hAnsi="Calibri" w:cs="Calibri" w:eastAsia="Calibri"/>
          <w:sz w:val="13"/>
          <w:szCs w:val="13"/>
          <w:spacing w:val="-11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C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L</w:t>
      </w:r>
      <w:r>
        <w:rPr>
          <w:rFonts w:ascii="Calibri" w:hAnsi="Calibri" w:cs="Calibri" w:eastAsia="Calibri"/>
          <w:sz w:val="13"/>
          <w:szCs w:val="13"/>
          <w:spacing w:val="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V</w:t>
      </w:r>
      <w:r>
        <w:rPr>
          <w:rFonts w:ascii="Calibri" w:hAnsi="Calibri" w:cs="Calibri" w:eastAsia="Calibri"/>
          <w:sz w:val="13"/>
          <w:szCs w:val="13"/>
          <w:spacing w:val="-1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9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R</w:t>
      </w:r>
      <w:r>
        <w:rPr>
          <w:rFonts w:ascii="Calibri" w:hAnsi="Calibri" w:cs="Calibri" w:eastAsia="Calibri"/>
          <w:sz w:val="13"/>
          <w:szCs w:val="13"/>
          <w:spacing w:val="-13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Y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6"/>
          <w:w w:val="99"/>
        </w:rPr>
        <w:t>B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U</w:t>
      </w:r>
      <w:r>
        <w:rPr>
          <w:rFonts w:ascii="Calibri" w:hAnsi="Calibri" w:cs="Calibri" w:eastAsia="Calibri"/>
          <w:sz w:val="13"/>
          <w:szCs w:val="13"/>
          <w:spacing w:val="-11"/>
          <w:w w:val="99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7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L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D</w:t>
      </w:r>
      <w:r>
        <w:rPr>
          <w:rFonts w:ascii="Calibri" w:hAnsi="Calibri" w:cs="Calibri" w:eastAsia="Calibri"/>
          <w:sz w:val="13"/>
          <w:szCs w:val="13"/>
          <w:spacing w:val="-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G</w:t>
      </w:r>
      <w:r>
        <w:rPr>
          <w:rFonts w:ascii="Calibri" w:hAnsi="Calibri" w:cs="Calibri" w:eastAsia="Calibri"/>
          <w:sz w:val="13"/>
          <w:szCs w:val="13"/>
          <w:spacing w:val="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C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NN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C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00" w:right="1720"/>
          <w:cols w:num="3" w:equalWidth="0">
            <w:col w:w="3061" w:space="2037"/>
            <w:col w:w="937" w:space="418"/>
            <w:col w:w="2367"/>
          </w:cols>
        </w:sectPr>
      </w:pPr>
      <w:rPr/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435"/>
        <w:jc w:val="righ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38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H</w:t>
      </w:r>
      <w:r>
        <w:rPr>
          <w:rFonts w:ascii="Calibri" w:hAnsi="Calibri" w:cs="Calibri" w:eastAsia="Calibri"/>
          <w:sz w:val="17"/>
          <w:szCs w:val="17"/>
          <w:spacing w:val="1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56" w:lineRule="exact"/>
        <w:ind w:right="-20"/>
        <w:jc w:val="righ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16"/>
          <w:w w:val="99"/>
        </w:rPr>
        <w:t>B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U</w:t>
      </w:r>
      <w:r>
        <w:rPr>
          <w:rFonts w:ascii="Calibri" w:hAnsi="Calibri" w:cs="Calibri" w:eastAsia="Calibri"/>
          <w:sz w:val="13"/>
          <w:szCs w:val="13"/>
          <w:spacing w:val="-11"/>
          <w:w w:val="99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L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D</w:t>
      </w:r>
      <w:r>
        <w:rPr>
          <w:rFonts w:ascii="Calibri" w:hAnsi="Calibri" w:cs="Calibri" w:eastAsia="Calibri"/>
          <w:sz w:val="13"/>
          <w:szCs w:val="13"/>
          <w:spacing w:val="-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G</w:t>
      </w:r>
      <w:r>
        <w:rPr>
          <w:rFonts w:ascii="Calibri" w:hAnsi="Calibri" w:cs="Calibri" w:eastAsia="Calibri"/>
          <w:sz w:val="13"/>
          <w:szCs w:val="13"/>
          <w:spacing w:val="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C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NN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C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9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18"/>
          <w:w w:val="99"/>
        </w:rPr>
        <w:t>L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R</w:t>
      </w:r>
      <w:r>
        <w:rPr>
          <w:rFonts w:ascii="Calibri" w:hAnsi="Calibri" w:cs="Calibri" w:eastAsia="Calibri"/>
          <w:sz w:val="13"/>
          <w:szCs w:val="13"/>
          <w:spacing w:val="-13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L</w:t>
      </w:r>
      <w:r>
        <w:rPr>
          <w:rFonts w:ascii="Calibri" w:hAnsi="Calibri" w:cs="Calibri" w:eastAsia="Calibri"/>
          <w:sz w:val="13"/>
          <w:szCs w:val="13"/>
          <w:spacing w:val="17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/</w:t>
      </w:r>
      <w:r>
        <w:rPr>
          <w:rFonts w:ascii="Calibri" w:hAnsi="Calibri" w:cs="Calibri" w:eastAsia="Calibri"/>
          <w:sz w:val="13"/>
          <w:szCs w:val="13"/>
          <w:spacing w:val="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9"/>
          <w:w w:val="99"/>
        </w:rPr>
        <w:t>M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A</w:t>
      </w:r>
      <w:r>
        <w:rPr>
          <w:rFonts w:ascii="Calibri" w:hAnsi="Calibri" w:cs="Calibri" w:eastAsia="Calibri"/>
          <w:sz w:val="13"/>
          <w:szCs w:val="13"/>
          <w:spacing w:val="-1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spacing w:val="16"/>
          <w:w w:val="99"/>
        </w:rPr>
        <w:t>B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U</w:t>
      </w:r>
      <w:r>
        <w:rPr>
          <w:rFonts w:ascii="Calibri" w:hAnsi="Calibri" w:cs="Calibri" w:eastAsia="Calibri"/>
          <w:sz w:val="13"/>
          <w:szCs w:val="13"/>
          <w:spacing w:val="-11"/>
          <w:w w:val="99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L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D</w:t>
      </w:r>
      <w:r>
        <w:rPr>
          <w:rFonts w:ascii="Calibri" w:hAnsi="Calibri" w:cs="Calibri" w:eastAsia="Calibri"/>
          <w:sz w:val="13"/>
          <w:szCs w:val="13"/>
          <w:spacing w:val="-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N</w:t>
      </w:r>
      <w:r>
        <w:rPr>
          <w:rFonts w:ascii="Calibri" w:hAnsi="Calibri" w:cs="Calibri" w:eastAsia="Calibri"/>
          <w:sz w:val="13"/>
          <w:szCs w:val="13"/>
          <w:spacing w:val="-12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G</w:t>
      </w:r>
      <w:r>
        <w:rPr>
          <w:rFonts w:ascii="Calibri" w:hAnsi="Calibri" w:cs="Calibri" w:eastAsia="Calibri"/>
          <w:sz w:val="13"/>
          <w:szCs w:val="13"/>
          <w:spacing w:val="18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C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NN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E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8"/>
          <w:w w:val="99"/>
        </w:rPr>
        <w:t>C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T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I</w:t>
      </w:r>
      <w:r>
        <w:rPr>
          <w:rFonts w:ascii="Calibri" w:hAnsi="Calibri" w:cs="Calibri" w:eastAsia="Calibri"/>
          <w:sz w:val="13"/>
          <w:szCs w:val="13"/>
          <w:spacing w:val="-19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O</w:t>
      </w:r>
      <w:r>
        <w:rPr>
          <w:rFonts w:ascii="Calibri" w:hAnsi="Calibri" w:cs="Calibri" w:eastAsia="Calibri"/>
          <w:sz w:val="13"/>
          <w:szCs w:val="13"/>
          <w:spacing w:val="-14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N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00" w:right="1720"/>
          <w:cols w:num="3" w:equalWidth="0">
            <w:col w:w="4677" w:space="321"/>
            <w:col w:w="1007" w:space="420"/>
            <w:col w:w="2395"/>
          </w:cols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4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Schematic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Defin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00" w:right="172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39" w:lineRule="auto"/>
        <w:ind w:left="100" w:right="1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Pipe,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Fitt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ngs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nectio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fittings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nform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ecificatio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listed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1015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holes.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60" w:right="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180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solids.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25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turbul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necessary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invert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floor,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17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ficient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vehicular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traffic.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entry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and/or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hinges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ropp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circu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1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construction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practices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required: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Smooth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channels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half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tile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alternatives;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fixed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de-r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se;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bject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infiltration.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114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(5)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constructi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st-i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Cast-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n-p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permi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flexib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configurati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general,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mpatible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erience,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etitive.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12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Building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ectio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Lines.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rodd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Bends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binatio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lbows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spacing w:before="0" w:after="0" w:line="229" w:lineRule="exact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45-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combinati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elbows.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00" w:right="1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nout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Cleanou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nderground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cleanout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lieu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nout.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plug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Preferably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00" w:right="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Grea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Interce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tors.</w:t>
      </w:r>
      <w:r>
        <w:rPr>
          <w:rFonts w:ascii="Arial" w:hAnsi="Arial" w:cs="Arial" w:eastAsia="Arial"/>
          <w:sz w:val="20"/>
          <w:szCs w:val="20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rceptors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cook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anitary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sanitary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rceptor.</w:t>
      </w:r>
    </w:p>
    <w:p>
      <w:pPr>
        <w:jc w:val="left"/>
        <w:spacing w:after="0"/>
        <w:sectPr>
          <w:pgMar w:header="0" w:footer="727" w:top="1160" w:bottom="920" w:left="1700" w:right="1700"/>
          <w:pgSz w:w="12240" w:h="1584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1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ravity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rceptor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reinforced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st-i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equiva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mmercially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-secti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ker-p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lding.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ptors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poxy-c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manuf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625/1-80-012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Systems.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1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interce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accorda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PDI-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Hydro-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ptors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2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ptors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distinct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scharged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rator,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IPC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1003.2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120" w:right="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j)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Separators.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IPC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003.4.2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Separator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3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Inspe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tions.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burying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eaks.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inspecti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d: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tically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circle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pipeline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adjoini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on-pr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non-pr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leakage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exfiltration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80" w:right="34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wever;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manuf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turer.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General.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ppropriate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(i.e.,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runoff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stigatio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2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nk.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watertight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receive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artially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matter,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solids,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clarifi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furth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osal.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artial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cumulate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liquid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clarified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liquid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floating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layer.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clarified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liquid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further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disposal.</w:t>
      </w:r>
    </w:p>
    <w:p>
      <w:pPr>
        <w:jc w:val="left"/>
        <w:spacing w:after="0"/>
        <w:sectPr>
          <w:pgMar w:header="0" w:footer="727" w:top="1160" w:bottom="920" w:left="1680" w:right="1700"/>
          <w:pgSz w:w="12240" w:h="1584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39" w:lineRule="auto"/>
        <w:ind w:left="120" w:right="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retention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rly.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Afghan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baffled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multi-comp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ilized.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</w:p>
    <w:p>
      <w:pPr>
        <w:spacing w:before="0" w:after="0" w:line="229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Attachment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further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tails.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to-width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</w:p>
    <w:p>
      <w:pPr>
        <w:spacing w:before="0" w:after="0" w:line="240" w:lineRule="auto"/>
        <w:ind w:left="120" w:right="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2:1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3:1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liquid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pecifi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ADF,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udge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*ADD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CF*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construct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st-i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ncrete,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</w:p>
    <w:p>
      <w:pPr>
        <w:spacing w:before="2" w:after="0" w:line="230" w:lineRule="exact"/>
        <w:ind w:left="120" w:right="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baffled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tments,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(infl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</w:p>
    <w:p>
      <w:pPr>
        <w:spacing w:before="0" w:after="0" w:line="226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entry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point)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2/3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thirds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earth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(influent)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(effluent)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points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reinforced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concrete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rise</w:t>
      </w:r>
    </w:p>
    <w:p>
      <w:pPr>
        <w:spacing w:before="3" w:after="0" w:line="230" w:lineRule="exact"/>
        <w:ind w:left="120" w:right="32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finished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tank:</w:t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0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2: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Septic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Size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septic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design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population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120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individuals.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-Assu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vo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ecified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contract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ents.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5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ADD*0.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c*2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1" w:lineRule="exact"/>
        <w:ind w:left="98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=1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(liters/capita/d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0.8*12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(capit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2(slu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ention)*1.5(cap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fact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98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54,7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lite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(54.72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i/>
          <w:u w:val="thick" w:color="000000"/>
          <w:position w:val="9"/>
        </w:rPr>
        <w:t>3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i/>
          <w:u w:val="thick" w:color="000000"/>
          <w:position w:val="9"/>
        </w:rPr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i/>
          <w:u w:val="thick" w:color="000000"/>
          <w:position w:val="9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ADD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Dai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(Wat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rson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(liters/cap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ta/day)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0" w:lineRule="exact"/>
        <w:ind w:left="120" w:right="466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0.8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nversion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pulation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100%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dge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ak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surges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aci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Factor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UFC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40-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9FA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est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Treat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Volume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ubic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meters)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-Assu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1.8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liquid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epth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ngth-t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-w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dth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ratio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2:1.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V/1.8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eters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(liqu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pth)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4.72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)/1.8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rs)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30.4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22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2" w:after="0" w:line="230" w:lineRule="exact"/>
        <w:ind w:left="120" w:right="691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2W*(W)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30.4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18"/>
          <w:w w:val="100"/>
          <w:i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30.4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)/2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27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(15.2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1/2</w:t>
      </w:r>
      <w:r>
        <w:rPr>
          <w:rFonts w:ascii="Arial" w:hAnsi="Arial" w:cs="Arial" w:eastAsia="Arial"/>
          <w:sz w:val="13"/>
          <w:szCs w:val="13"/>
          <w:spacing w:val="17"/>
          <w:w w:val="100"/>
          <w:i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3.90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eters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(39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*)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3.90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7.80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(7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*)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6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Inside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io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tank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78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3900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1800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(liquid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dept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0" w:lineRule="exact"/>
        <w:ind w:left="120" w:right="63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gth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eters)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dth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*Alw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100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27" w:top="1160" w:bottom="920" w:left="1680" w:right="1720"/>
          <w:pgSz w:w="12240" w:h="1584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11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sor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Field.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(also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sposal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hments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ributed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filtered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natura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xygen.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Maximum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leach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rco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lines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air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exc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rf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travels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PVC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ribution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sorption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several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stribu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distribut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sorption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</w:p>
    <w:p>
      <w:pPr>
        <w:spacing w:before="0" w:after="0" w:line="240" w:lineRule="auto"/>
        <w:ind w:left="120" w:right="2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enerally,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distribution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tate,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nstrain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0" w:after="0" w:line="239" w:lineRule="auto"/>
        <w:ind w:left="120" w:right="1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failure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three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nes: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9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in-situ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isn’t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unsuitable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etermined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suitable;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approval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before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inage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lies.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</w:p>
    <w:p>
      <w:pPr>
        <w:spacing w:before="0" w:after="0" w:line="240" w:lineRule="auto"/>
        <w:ind w:left="480" w:right="1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rock.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rforat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rock.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membrane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(geotextile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bric)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cloggi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zone.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ckfill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zing.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settlement.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53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correspo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/liters/day).</w:t>
      </w:r>
      <w:r>
        <w:rPr>
          <w:rFonts w:ascii="Arial" w:hAnsi="Arial" w:cs="Arial" w:eastAsia="Arial"/>
          <w:sz w:val="20"/>
          <w:szCs w:val="20"/>
          <w:spacing w:val="5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siz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factors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used,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ction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rage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aily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(ADF),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field.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following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ample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calcu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sorption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s:</w:t>
      </w:r>
    </w:p>
    <w:p>
      <w:pPr>
        <w:jc w:val="left"/>
        <w:spacing w:after="0"/>
        <w:sectPr>
          <w:pgMar w:header="0" w:footer="727" w:top="1160" w:bottom="920" w:left="1680" w:right="1700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40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3: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Absorption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absorption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field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(trench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type)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facility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age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daily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27,3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liters/day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percol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50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minutes.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2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A=Av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Daily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247" w:right="392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=27,360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lit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rs/d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0.054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/liters/d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y=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  <w:t>1,477.44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99"/>
          <w:b/>
          <w:bCs/>
          <w:i/>
          <w:position w:val="9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3862" w:firstLine="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tprint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nee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sorption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Average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Dai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Flow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(liters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day)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2" w:after="0" w:line="211" w:lineRule="auto"/>
        <w:ind w:left="120" w:right="2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look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low,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Table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2,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percolat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50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inutes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falls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46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60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correlating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fact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0.054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00"/>
          <w:position w:val="1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/liters/da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ensi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es: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-Assu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0.9144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wide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bo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-Assu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axi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trench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ength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2" w:lineRule="exact"/>
        <w:ind w:left="120" w:right="18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T</w:t>
      </w:r>
      <w:r>
        <w:rPr>
          <w:rFonts w:ascii="Arial" w:hAnsi="Arial" w:cs="Arial" w:eastAsia="Arial"/>
          <w:sz w:val="13"/>
          <w:szCs w:val="13"/>
          <w:spacing w:val="18"/>
          <w:w w:val="100"/>
          <w:i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A/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Arial" w:hAnsi="Arial" w:cs="Arial" w:eastAsia="Arial"/>
          <w:sz w:val="13"/>
          <w:szCs w:val="13"/>
          <w:spacing w:val="-1"/>
          <w:w w:val="100"/>
          <w:i/>
          <w:position w:val="-3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*T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1,477.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/(0.9144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m*30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53.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y: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54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ches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(0.91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  <w:t>4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met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rs)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4" w:lineRule="auto"/>
        <w:ind w:left="120" w:right="615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T</w:t>
      </w:r>
      <w:r>
        <w:rPr>
          <w:rFonts w:ascii="Arial" w:hAnsi="Arial" w:cs="Arial" w:eastAsia="Arial"/>
          <w:sz w:val="13"/>
          <w:szCs w:val="13"/>
          <w:spacing w:val="18"/>
          <w:w w:val="100"/>
          <w:i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Nu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w</w:t>
      </w:r>
      <w:r>
        <w:rPr>
          <w:rFonts w:ascii="Arial" w:hAnsi="Arial" w:cs="Arial" w:eastAsia="Arial"/>
          <w:sz w:val="13"/>
          <w:szCs w:val="13"/>
          <w:spacing w:val="18"/>
          <w:w w:val="100"/>
          <w:i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Trench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width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eters)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L</w:t>
      </w:r>
      <w:r>
        <w:rPr>
          <w:rFonts w:ascii="Arial" w:hAnsi="Arial" w:cs="Arial" w:eastAsia="Arial"/>
          <w:sz w:val="13"/>
          <w:szCs w:val="13"/>
          <w:spacing w:val="18"/>
          <w:w w:val="100"/>
          <w:i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ength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eters)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10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*Note: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Trench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bottom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rcent,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305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rock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lac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ution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pe.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by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percent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457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rock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40%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axi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rock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610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5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additi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rock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elow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bution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dds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dditio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thick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ess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quir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drain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ple,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ally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150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rock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placed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below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total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300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thickn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drai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age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e.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Placi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305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rock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placed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below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incre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otal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thickn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drai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age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455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rock,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(305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below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pipe;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arou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pipe;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above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pipe).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8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ensi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bed: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(Ab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orption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ommended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large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sy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tems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difficulty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tru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ting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ttom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without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compa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disturbi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it,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relative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inability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function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terrain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various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elevations.)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b/>
          <w:bCs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Abso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tion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Design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Population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Twelv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2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Average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Dai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Flow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190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lpdc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0.8*1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.5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2,736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lpd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0" w:lineRule="exact"/>
        <w:ind w:left="1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2,736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0.054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/liter/d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7.74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39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ens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1/2</w:t>
      </w:r>
      <w:r>
        <w:rPr>
          <w:rFonts w:ascii="Arial" w:hAnsi="Arial" w:cs="Arial" w:eastAsia="Arial"/>
          <w:sz w:val="13"/>
          <w:szCs w:val="13"/>
          <w:spacing w:val="17"/>
          <w:w w:val="100"/>
          <w:i/>
          <w:position w:val="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7.74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1/2</w:t>
      </w:r>
      <w:r>
        <w:rPr>
          <w:rFonts w:ascii="Arial" w:hAnsi="Arial" w:cs="Arial" w:eastAsia="Arial"/>
          <w:sz w:val="13"/>
          <w:szCs w:val="13"/>
          <w:spacing w:val="17"/>
          <w:w w:val="100"/>
          <w:i/>
          <w:position w:val="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12.15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eters,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say: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29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mete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Refer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Attachments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furth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fields.</w:t>
      </w:r>
    </w:p>
    <w:p>
      <w:pPr>
        <w:jc w:val="left"/>
        <w:spacing w:after="0"/>
        <w:sectPr>
          <w:pgMar w:header="0" w:footer="727" w:top="1160" w:bottom="920" w:left="1680" w:right="1720"/>
          <w:pgSz w:w="12240" w:h="15840"/>
        </w:sectPr>
      </w:pPr>
      <w:rPr/>
    </w:p>
    <w:p>
      <w:pPr>
        <w:spacing w:before="3" w:after="0" w:line="226" w:lineRule="exact"/>
        <w:ind w:left="183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2.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Treatme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Areas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Squ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rs.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810.200043" w:type="dxa"/>
      </w:tblPr>
      <w:tblGrid/>
      <w:tr>
        <w:trPr>
          <w:trHeight w:val="1115" w:hRule="exact"/>
        </w:trPr>
        <w:tc>
          <w:tcPr>
            <w:tcW w:w="2376" w:type="dxa"/>
            <w:tcBorders>
              <w:top w:val="single" w:sz="7.51976" w:space="0" w:color="000000"/>
              <w:bottom w:val="single" w:sz="11.3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exact"/>
              <w:ind w:left="234" w:right="215" w:firstLine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Percolation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Rate,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Minutes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to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Drop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mm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1976" w:space="0" w:color="000000"/>
              <w:bottom w:val="single" w:sz="11.36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3" w:lineRule="exact"/>
              <w:ind w:left="238" w:right="2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Water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Absorption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position w:val="-1"/>
              </w:rPr>
              <w:t>Soil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50" w:lineRule="exact"/>
              <w:ind w:left="722" w:right="70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1"/>
                <w:w w:val="100"/>
                <w:position w:val="10"/>
              </w:rPr>
              <w:t>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position w:val="0"/>
              </w:rPr>
              <w:t>/liters/day)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636" w:hRule="exact"/>
        </w:trPr>
        <w:tc>
          <w:tcPr>
            <w:tcW w:w="2376" w:type="dxa"/>
            <w:tcBorders>
              <w:top w:val="single" w:sz="11.36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Faster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11.36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exact"/>
              <w:ind w:left="979" w:right="178" w:firstLine="-74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Soil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too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coarse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sewage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trea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024" w:space="0" w:color="000000"/>
              <w:bottom w:val="single" w:sz="7.5197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024" w:space="0" w:color="000000"/>
              <w:bottom w:val="single" w:sz="7.51976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1" w:right="109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1976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1976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1" w:right="109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0.0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8" w:hRule="exact"/>
        </w:trPr>
        <w:tc>
          <w:tcPr>
            <w:tcW w:w="2376" w:type="dxa"/>
            <w:tcBorders>
              <w:top w:val="single" w:sz="7.52024" w:space="0" w:color="000000"/>
              <w:bottom w:val="single" w:sz="7.5197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024" w:space="0" w:color="000000"/>
              <w:bottom w:val="single" w:sz="7.51976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1" w:right="109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1976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1976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1" w:right="109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024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024" w:space="0" w:color="000000"/>
              <w:bottom w:val="single" w:sz="7.52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1" w:right="109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0.0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17" w:hRule="exact"/>
        </w:trPr>
        <w:tc>
          <w:tcPr>
            <w:tcW w:w="2376" w:type="dxa"/>
            <w:tcBorders>
              <w:top w:val="single" w:sz="7.52" w:space="0" w:color="000000"/>
              <w:bottom w:val="single" w:sz="7.52024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6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Slower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024" w:space="0" w:color="000000"/>
              <w:left w:val="single" w:sz="7.52" w:space="0" w:color="000000"/>
              <w:right w:val="single" w:sz="7.51976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exact"/>
              <w:ind w:left="979" w:right="288" w:firstLine="-63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Soil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too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fine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sewage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trea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ment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0" w:right="12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Pres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ure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Dosing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ach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Fields.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Faciliti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40-09a,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Chapter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-2.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(also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lieu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distribution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ravity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1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simultan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ribution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maintaining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failure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ging.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benefit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negat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improv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rform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usually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associated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dosing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flexibility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disposal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6" w:lineRule="exact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PDS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COMPONENTS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40" w:lineRule="auto"/>
        <w:ind w:left="820" w:right="53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-Dom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4(b)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potential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uately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exfiltration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nviron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20" w:right="18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oses.</w:t>
      </w:r>
    </w:p>
    <w:p>
      <w:pPr>
        <w:jc w:val="left"/>
        <w:spacing w:after="0"/>
        <w:sectPr>
          <w:pgMar w:header="744" w:footer="727" w:top="1660" w:bottom="920" w:left="1700" w:right="1720"/>
          <w:headerReference w:type="default" r:id="rId14"/>
          <w:pgSz w:w="12240" w:h="15840"/>
        </w:sectPr>
      </w:pPr>
      <w:rPr/>
    </w:p>
    <w:p>
      <w:pPr>
        <w:spacing w:before="5" w:after="0" w:line="239" w:lineRule="auto"/>
        <w:ind w:left="800" w:right="1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scre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.175mm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passing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become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12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sewage.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17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Panel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panel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alarm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rly.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53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nsport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etermined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</w:p>
    <w:p>
      <w:pPr>
        <w:spacing w:before="2" w:after="0" w:line="230" w:lineRule="exact"/>
        <w:ind w:left="800" w:right="1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possib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m/s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ft/s)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passing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flexible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transport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</w:p>
    <w:p>
      <w:pPr>
        <w:spacing w:before="0" w:after="0" w:line="226" w:lineRule="exact"/>
        <w:ind w:left="8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settlement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</w:p>
    <w:p>
      <w:pPr>
        <w:spacing w:before="0" w:after="0" w:line="240" w:lineRule="auto"/>
        <w:ind w:left="800" w:right="4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PVC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D22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PVC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re-Rated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(SDR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maximum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SDR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35.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197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netw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rk.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PVC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D22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PVC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re-Rated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(SDR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aximum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SDR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35.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soil.</w:t>
      </w:r>
    </w:p>
    <w:p>
      <w:pPr>
        <w:spacing w:before="0" w:after="0" w:line="239" w:lineRule="auto"/>
        <w:ind w:left="800" w:right="16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configuration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PVC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D2241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PVC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-Rated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(SDR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ries)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maximum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SDR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35.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100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Orifice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orifices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orifices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becoming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ocked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</w:p>
    <w:p>
      <w:pPr>
        <w:spacing w:before="0" w:after="0" w:line="229" w:lineRule="exact"/>
        <w:ind w:left="8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halt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0.73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kg/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18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otextile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materi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00" w:right="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zing.</w:t>
      </w:r>
    </w:p>
    <w:p>
      <w:pPr>
        <w:jc w:val="left"/>
        <w:spacing w:after="0"/>
        <w:sectPr>
          <w:pgMar w:header="744" w:footer="727" w:top="1660" w:bottom="920" w:left="1720" w:right="1720"/>
          <w:headerReference w:type="default" r:id="rId15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Pressure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stem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(Sourc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hingt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State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artment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Hea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4.90447pt;height:307.530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29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Many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distributi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favor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ristics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bsorption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treatment.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hydraul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thus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maintaining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textured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featur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nifold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istributi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receiv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cycl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744" w:footer="727" w:top="1160" w:bottom="920" w:left="1700" w:right="1700"/>
          <w:headerReference w:type="default" r:id="rId16"/>
          <w:pgSz w:w="12240" w:h="15840"/>
        </w:sectPr>
      </w:pPr>
      <w:rPr/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0.23405pt;height:248.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26" w:lineRule="exact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pical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rized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Fl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istribution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ice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2.64pt;height:154.44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pical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strib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Val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4" w:footer="727" w:top="1160" w:bottom="920" w:left="172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stribution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permit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schemat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</w:p>
    <w:p>
      <w:pPr>
        <w:spacing w:before="2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7.5774pt;height:452.79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10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While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operational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(valve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ment),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advanta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e: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</w:p>
    <w:p>
      <w:pPr>
        <w:spacing w:before="15" w:after="0" w:line="230" w:lineRule="exact"/>
        <w:ind w:left="820" w:right="417" w:firstLine="-36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destructi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natural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microb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biolog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ffluent</w:t>
      </w:r>
    </w:p>
    <w:p>
      <w:pPr>
        <w:spacing w:before="0" w:after="0" w:line="240" w:lineRule="exact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aquif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drawn</w:t>
      </w:r>
    </w:p>
    <w:p>
      <w:pPr>
        <w:spacing w:before="0" w:after="0" w:line="244" w:lineRule="exact"/>
        <w:ind w:left="46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alternative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ckage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WWTP)</w:t>
      </w:r>
    </w:p>
    <w:p>
      <w:pPr>
        <w:spacing w:before="0" w:after="0" w:line="229" w:lineRule="exact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</w:p>
    <w:p>
      <w:pPr>
        <w:spacing w:before="17" w:after="0" w:line="230" w:lineRule="exact"/>
        <w:ind w:left="820" w:right="420" w:firstLine="-36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potential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cloggi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estroyi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site.</w:t>
      </w:r>
    </w:p>
    <w:p>
      <w:pPr>
        <w:jc w:val="left"/>
        <w:spacing w:after="0"/>
        <w:sectPr>
          <w:pgMar w:header="744" w:footer="727" w:top="1160" w:bottom="920" w:left="170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PDS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STEPS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Professor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James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(refere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his/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udgm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however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“soft”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ss: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120" w:right="2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netw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stribut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aggre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(orif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manifold.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8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rization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rols.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several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assoc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8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4: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pres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distrib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net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ork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following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given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informatio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(units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imperial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units)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Abs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113ft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wide</w:t>
      </w:r>
    </w:p>
    <w:p>
      <w:pPr>
        <w:spacing w:before="0" w:after="0" w:line="239" w:lineRule="auto"/>
        <w:ind w:left="120" w:right="639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distributi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-20"/>
        <w:jc w:val="left"/>
        <w:tabs>
          <w:tab w:pos="2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narrow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-20"/>
        <w:jc w:val="left"/>
        <w:tabs>
          <w:tab w:pos="2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length.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30" w:lineRule="exact"/>
        <w:ind w:left="2280" w:right="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is: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(B/2)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0" w:right="393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(113/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0" w:right="81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Note: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2" w:lineRule="exact"/>
        <w:ind w:left="840" w:right="-20"/>
        <w:jc w:val="left"/>
        <w:tabs>
          <w:tab w:pos="2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ration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spacing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siz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2" w:after="0" w:line="230" w:lineRule="exact"/>
        <w:ind w:left="2280" w:right="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/orifice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ote: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value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sed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rule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thumb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30-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6”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rifice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g).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value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area/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rifice</w:t>
      </w:r>
    </w:p>
    <w:p>
      <w:pPr>
        <w:spacing w:before="0" w:after="0" w:line="230" w:lineRule="exact"/>
        <w:ind w:left="2280" w:right="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rifice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equivalent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feed.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43" w:lineRule="auto"/>
        <w:ind w:left="2280" w:right="4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Spaci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(area/orifice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bsorp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Spaci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(6ft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18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2/(4ft))</w:t>
      </w:r>
      <w:r>
        <w:rPr>
          <w:rFonts w:ascii="Arial" w:hAnsi="Arial" w:cs="Arial" w:eastAsia="Arial"/>
          <w:sz w:val="20"/>
          <w:szCs w:val="20"/>
          <w:spacing w:val="5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12/4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ft</w:t>
      </w:r>
    </w:p>
    <w:p>
      <w:pPr>
        <w:jc w:val="left"/>
        <w:spacing w:after="0"/>
        <w:sectPr>
          <w:pgMar w:header="744" w:footer="727" w:top="1160" w:bottom="920" w:left="1680" w:right="1700"/>
          <w:pgSz w:w="12240" w:h="1584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240" w:right="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¼”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diameter.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(scre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outlet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elimi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carryover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rticles.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(refer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s).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65" w:right="3600"/>
        <w:jc w:val="center"/>
        <w:tabs>
          <w:tab w:pos="2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Refer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figure,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“Orifice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3/16”</w:t>
      </w:r>
    </w:p>
    <w:p>
      <w:pPr>
        <w:spacing w:before="0" w:after="0" w:line="229" w:lineRule="exact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4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25.990097pt;margin-top:12.169607pt;width:367.347904pt;height:318.508pt;mso-position-horizontal-relative:page;mso-position-vertical-relative:paragraph;z-index:-4109" coordorigin="2520,243" coordsize="7347,6370">
            <v:shape style="position:absolute;left:2520;top:243;width:7187;height:1779" type="#_x0000_t75">
              <v:imagedata r:id="rId21" o:title=""/>
            </v:shape>
            <v:shape style="position:absolute;left:2573;top:1774;width:7187;height:1779" type="#_x0000_t75">
              <v:imagedata r:id="rId22" o:title=""/>
            </v:shape>
            <v:shape style="position:absolute;left:2627;top:3304;width:7187;height:1779" type="#_x0000_t75">
              <v:imagedata r:id="rId23" o:title=""/>
            </v:shape>
            <v:shape style="position:absolute;left:2680;top:4834;width:7187;height:1779" type="#_x0000_t75">
              <v:imagedata r:id="rId24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Orifice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Spacing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2240" w:right="39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point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intersect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1-1/4”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therefore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1-1/2”.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1.5”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auto"/>
        <w:ind w:left="2240" w:right="836" w:firstLine="-144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umber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number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perfo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atio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lds: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(p/x)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6/3)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rforations/lat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</w:p>
    <w:p>
      <w:pPr>
        <w:spacing w:before="49" w:after="0" w:line="460" w:lineRule="exact"/>
        <w:ind w:left="2240" w:right="79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rforati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Maximum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ft^2/perforation</w:t>
      </w:r>
    </w:p>
    <w:p>
      <w:pPr>
        <w:spacing w:before="0" w:after="0" w:line="180" w:lineRule="exact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rforati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(113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ft)/6ft^2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75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OK.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4" w:footer="727" w:top="1160" w:bottom="920" w:left="1720" w:right="17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8" w:after="0" w:line="230" w:lineRule="exact"/>
        <w:ind w:left="2240" w:right="36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Note: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rifice.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anifold.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teral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rate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0" w:lineRule="exact"/>
        <w:ind w:left="2240" w:right="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3/16”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gives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0.78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154.800003pt;margin-top:11.600686pt;width:260.88pt;height:215.88pt;mso-position-horizontal-relative:page;mso-position-vertical-relative:paragraph;z-index:-4108" type="#_x0000_t75">
            <v:imagedata r:id="rId25" o:title=""/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Note: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3/16”</w:t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LDR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0.78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pm/perf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perforations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14.8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gpm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number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laterals.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completed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52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manifold.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apart.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Calcul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manifold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size.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40" w:right="17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</w:t>
      </w:r>
    </w:p>
    <w:p>
      <w:pPr>
        <w:spacing w:before="2" w:after="0" w:line="230" w:lineRule="exact"/>
        <w:ind w:left="2240" w:right="7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“(see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nifold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arge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(NDR).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479" w:lineRule="auto"/>
        <w:ind w:left="2240" w:right="31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NDR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14.8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m/lateral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gpm.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utilized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p.</w:t>
      </w:r>
    </w:p>
    <w:p>
      <w:pPr>
        <w:spacing w:before="8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ide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flushing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terals.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0" w:lineRule="exact"/>
        <w:ind w:left="2240" w:right="2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manifold.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maintenance.</w:t>
      </w:r>
    </w:p>
    <w:p>
      <w:pPr>
        <w:jc w:val="left"/>
        <w:spacing w:after="0"/>
        <w:sectPr>
          <w:pgMar w:header="744" w:footer="727" w:top="1160" w:bottom="920" w:left="1720" w:right="170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65" w:right="977"/>
        <w:jc w:val="center"/>
        <w:tabs>
          <w:tab w:pos="9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rce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Main,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Pressur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zati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Unit,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Chamber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trols.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32" w:right="-20"/>
        <w:jc w:val="left"/>
        <w:tabs>
          <w:tab w:pos="1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namic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(TDH)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79" w:lineRule="auto"/>
        <w:ind w:left="1828" w:right="23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dynamic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DH</w:t>
      </w:r>
    </w:p>
    <w:p>
      <w:pPr>
        <w:spacing w:before="6" w:after="0" w:line="240" w:lineRule="auto"/>
        <w:ind w:left="22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(ft)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(3.5)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4.55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(Note: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</w:p>
    <w:p>
      <w:pPr>
        <w:spacing w:before="0" w:after="0" w:line="229" w:lineRule="exact"/>
        <w:ind w:left="22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thumb).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60" w:right="4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(pump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network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nvert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ns.</w:t>
      </w:r>
    </w:p>
    <w:p>
      <w:pPr>
        <w:spacing w:before="3" w:after="0" w:line="230" w:lineRule="exact"/>
        <w:ind w:left="2260" w:right="24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friction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fittings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fittings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friction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w.</w:t>
      </w:r>
    </w:p>
    <w:p>
      <w:pPr>
        <w:spacing w:before="3" w:after="0" w:line="230" w:lineRule="exact"/>
        <w:ind w:left="2260" w:right="3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fittings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friction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fittings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27ft.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le,</w:t>
      </w:r>
    </w:p>
    <w:p>
      <w:pPr>
        <w:spacing w:before="0" w:after="0" w:line="239" w:lineRule="auto"/>
        <w:ind w:left="2260" w:right="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gpm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nominal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manifold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2-i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ameter.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efore,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</w:p>
    <w:p>
      <w:pPr>
        <w:spacing w:before="4" w:after="0" w:line="230" w:lineRule="exact"/>
        <w:ind w:left="2260" w:right="5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fluid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/hydraulics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given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ow.</w:t>
      </w:r>
    </w:p>
    <w:p>
      <w:pPr>
        <w:jc w:val="left"/>
        <w:spacing w:after="0"/>
        <w:sectPr>
          <w:pgMar w:header="744" w:footer="727" w:top="1160" w:bottom="920" w:left="1700" w:right="1720"/>
          <w:pgSz w:w="12240" w:h="1584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3" w:after="0" w:line="147" w:lineRule="exact"/>
        <w:ind w:left="2334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203.08696pt;margin-top:18.587917pt;width:262.173913pt;height:.1pt;mso-position-horizontal-relative:page;mso-position-vertical-relative:paragraph;z-index:-4107" coordorigin="4062,372" coordsize="5243,2">
            <v:shape style="position:absolute;left:4062;top:372;width:5243;height:2" coordorigin="4062,372" coordsize="5243,0" path="m4062,372l9305,372e" filled="f" stroked="t" strokeweight=".39130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7"/>
          <w:w w:val="12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0"/>
          <w:w w:val="119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"/>
          <w:w w:val="124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3"/>
          <w:w w:val="115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ctio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6"/>
        </w:rPr>
        <w:t>pl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8"/>
          <w:w w:val="116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5"/>
          <w:w w:val="116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1"/>
          <w:w w:val="116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"/>
          <w:w w:val="115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3"/>
          <w:w w:val="133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"/>
          <w:w w:val="115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7"/>
          <w:w w:val="12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744" w:footer="727" w:top="1160" w:bottom="920" w:left="1720" w:right="1720"/>
          <w:pgSz w:w="12240" w:h="15840"/>
        </w:sectPr>
      </w:pPr>
      <w:rPr/>
    </w:p>
    <w:p>
      <w:pPr>
        <w:spacing w:before="43" w:after="0" w:line="147" w:lineRule="exact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2"/>
        </w:rPr>
        <w:t>Flow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3" w:after="0" w:line="147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1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3"/>
          <w:w w:val="111"/>
          <w:b/>
          <w:bCs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1"/>
          <w:b/>
          <w:bCs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7"/>
          <w:w w:val="111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  <w:b/>
          <w:bCs/>
        </w:rPr>
        <w:t>na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  <w:b/>
          <w:bCs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7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2"/>
          <w:b/>
          <w:bCs/>
        </w:rPr>
        <w:t>Size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2" w:equalWidth="0">
            <w:col w:w="2848" w:space="2069"/>
            <w:col w:w="3883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513.043518" w:type="dxa"/>
      </w:tblPr>
      <w:tblGrid/>
      <w:tr>
        <w:trPr>
          <w:trHeight w:val="241" w:hRule="exact"/>
        </w:trPr>
        <w:tc>
          <w:tcPr>
            <w:tcW w:w="69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2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7C7C7C"/>
                <w:spacing w:val="-10"/>
                <w:w w:val="134"/>
              </w:rPr>
              <w:t>(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B"/>
                <w:spacing w:val="0"/>
                <w:w w:val="111"/>
              </w:rPr>
              <w:t>gp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B"/>
                <w:spacing w:val="-11"/>
                <w:w w:val="110"/>
              </w:rPr>
              <w:t>m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696969"/>
                <w:spacing w:val="0"/>
                <w:w w:val="156"/>
              </w:rPr>
              <w:t>)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289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0"/>
                <w:spacing w:val="-16"/>
                <w:w w:val="128"/>
              </w:rPr>
              <w:t>3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9C9C9C"/>
                <w:spacing w:val="-9"/>
                <w:w w:val="150"/>
              </w:rPr>
              <w:t>/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0"/>
                <w:spacing w:val="0"/>
                <w:w w:val="121"/>
              </w:rPr>
              <w:t>4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9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519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0"/>
                <w:spacing w:val="-2"/>
                <w:w w:val="115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10101"/>
                <w:spacing w:val="1"/>
                <w:w w:val="119"/>
              </w:rPr>
              <w:t>-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B"/>
                <w:spacing w:val="-13"/>
                <w:w w:val="115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9C9C9C"/>
                <w:spacing w:val="-9"/>
                <w:w w:val="128"/>
              </w:rPr>
              <w:t>/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0"/>
                <w:spacing w:val="0"/>
                <w:w w:val="134"/>
              </w:rPr>
              <w:t>4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6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2" w:after="0" w:line="240" w:lineRule="auto"/>
              <w:ind w:left="165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1D1D1D"/>
                <w:spacing w:val="-17"/>
                <w:w w:val="138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10101"/>
                <w:spacing w:val="-9"/>
                <w:w w:val="143"/>
              </w:rPr>
              <w:t>-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696969"/>
                <w:spacing w:val="0"/>
                <w:w w:val="103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696969"/>
                <w:spacing w:val="-27"/>
                <w:w w:val="103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B"/>
                <w:spacing w:val="0"/>
                <w:w w:val="110"/>
              </w:rPr>
              <w:t>2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174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505050"/>
                <w:spacing w:val="0"/>
                <w:w w:val="106"/>
              </w:rPr>
              <w:t>2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62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233" w:right="229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0"/>
                <w:spacing w:val="0"/>
                <w:w w:val="119"/>
              </w:rPr>
              <w:t>3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3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right="20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B"/>
                <w:spacing w:val="0"/>
                <w:w w:val="121"/>
              </w:rPr>
              <w:t>4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54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24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639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</w:rPr>
        <w:t>3.24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45" w:right="-20"/>
        <w:jc w:val="left"/>
        <w:tabs>
          <w:tab w:pos="34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4"/>
          <w:w w:val="140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2"/>
        </w:rPr>
        <w:t>52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left="2561" w:right="-20"/>
        <w:jc w:val="left"/>
        <w:tabs>
          <w:tab w:pos="34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3"/>
          <w:position w:val="1"/>
        </w:rPr>
        <w:t>8.34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left="2553" w:right="-44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3"/>
          <w:w w:val="119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9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4"/>
          <w:w w:val="11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9"/>
        </w:rPr>
        <w:t>68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20"/>
          <w:w w:val="11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9"/>
        </w:rPr>
        <w:t>2.88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right="-12"/>
        <w:jc w:val="right"/>
        <w:tabs>
          <w:tab w:pos="7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8"/>
          <w:w w:val="13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5.53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  <w:position w:val="1"/>
        </w:rPr>
        <w:t>3.83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2553" w:right="-44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8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33"/>
          <w:w w:val="11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20"/>
          <w:w w:val="11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8"/>
        </w:rPr>
        <w:t>9.89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36"/>
          <w:w w:val="11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8"/>
        </w:rPr>
        <w:t>4.91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2553" w:right="-51"/>
        <w:jc w:val="left"/>
        <w:tabs>
          <w:tab w:pos="340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8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8"/>
          <w:w w:val="118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8"/>
        </w:rPr>
        <w:t>.73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27"/>
          <w:w w:val="11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8"/>
        </w:rPr>
        <w:t>6.10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2561" w:right="-49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30.05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7.41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2561" w:right="-47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35.84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3"/>
        </w:rPr>
        <w:t>8.84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2561" w:right="-54"/>
        <w:jc w:val="left"/>
        <w:tabs>
          <w:tab w:pos="340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8"/>
          <w:w w:val="115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5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6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9"/>
        </w:rPr>
        <w:t>10.39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61" w:right="-54"/>
        <w:jc w:val="left"/>
        <w:tabs>
          <w:tab w:pos="340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48.82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9"/>
        </w:rPr>
        <w:t>12.04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2561" w:right="-60"/>
        <w:jc w:val="left"/>
        <w:tabs>
          <w:tab w:pos="342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3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0"/>
          <w:w w:val="113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3"/>
        </w:rPr>
        <w:t>.00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31"/>
          <w:w w:val="11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3"/>
        </w:rPr>
        <w:t>13.81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2561" w:right="-54"/>
        <w:jc w:val="left"/>
        <w:tabs>
          <w:tab w:pos="342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63.63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9"/>
        </w:rPr>
        <w:t>15.69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61" w:right="-57"/>
        <w:jc w:val="left"/>
        <w:tabs>
          <w:tab w:pos="342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71.69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</w:rPr>
        <w:t>17.68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2561" w:right="-57"/>
        <w:jc w:val="left"/>
        <w:tabs>
          <w:tab w:pos="342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80.20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</w:rPr>
        <w:t>19.78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61" w:right="-41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</w:rPr>
        <w:t>21.99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61" w:right="-50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3"/>
        </w:rPr>
        <w:t>24.30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47" w:lineRule="exact"/>
        <w:ind w:left="2545" w:right="-41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</w:rPr>
        <w:t>26.72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8" w:after="0" w:line="240" w:lineRule="auto"/>
        <w:ind w:left="14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0"/>
          <w:w w:val="120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4"/>
          <w:w w:val="120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3"/>
          <w:w w:val="12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8"/>
          <w:w w:val="12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20"/>
        </w:rPr>
        <w:t>t/10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20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9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9"/>
        </w:rPr>
        <w:t>pip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9"/>
          <w:w w:val="109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34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w w:val="109"/>
          <w:b/>
          <w:bCs/>
        </w:rPr>
        <w:t>Velo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2"/>
          <w:w w:val="109"/>
          <w:b/>
          <w:bCs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3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4"/>
          <w:w w:val="104"/>
          <w:b/>
          <w:bCs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7"/>
          <w:w w:val="120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54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thi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are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are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4"/>
          <w:w w:val="112"/>
          <w:b/>
          <w:bCs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2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8"/>
          <w:w w:val="112"/>
          <w:b/>
          <w:bCs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2"/>
          <w:b/>
          <w:bCs/>
        </w:rPr>
        <w:t>ow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4"/>
          <w:b/>
          <w:bCs/>
        </w:rPr>
        <w:t>fp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4"/>
          <w:w w:val="104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1"/>
          <w:b/>
          <w:bCs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2.50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2.99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3.51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8"/>
          <w:w w:val="121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7"/>
        </w:rPr>
        <w:t>.07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31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9"/>
          <w:w w:val="114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4"/>
        </w:rPr>
        <w:t>.66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28"/>
          <w:w w:val="11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1.92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3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5.30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0"/>
          <w:w w:val="119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26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6"/>
          <w:w w:val="116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7"/>
          <w:w w:val="116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6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2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6"/>
        </w:rPr>
        <w:t>2.46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6.68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75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7.42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9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</w:rPr>
        <w:t>06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8.21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9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3"/>
        </w:rPr>
        <w:t>38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47" w:lineRule="exact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9.02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9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1"/>
        </w:rPr>
        <w:t>72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2" w:equalWidth="0">
            <w:col w:w="4404" w:space="379"/>
            <w:col w:w="4017"/>
          </w:cols>
        </w:sectPr>
      </w:pPr>
      <w:rPr/>
    </w:p>
    <w:p>
      <w:pPr>
        <w:spacing w:before="25" w:after="0" w:line="240" w:lineRule="auto"/>
        <w:ind w:left="2553" w:right="-58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1"/>
        </w:rPr>
        <w:t>40.38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2553" w:right="-60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9"/>
        </w:rPr>
        <w:t>56.57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23" w:right="163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21"/>
        </w:rPr>
        <w:t>35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15" w:right="163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21"/>
        </w:rPr>
        <w:t>40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2515" w:right="1633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25"/>
        </w:rPr>
        <w:t>45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31" w:right="1634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2"/>
        </w:rPr>
        <w:t>50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23" w:right="1634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8"/>
        </w:rPr>
        <w:t>60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47" w:lineRule="exact"/>
        <w:ind w:left="2531" w:right="1637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</w:rPr>
        <w:t>70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left="16" w:right="-52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13.63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3"/>
          <w:w w:val="109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2"/>
        </w:rPr>
        <w:t>62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16" w:right="-51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19.10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9"/>
          <w:w w:val="115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3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87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59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25.41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7"/>
          <w:w w:val="13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</w:rPr>
        <w:t>0.46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59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7"/>
        </w:rPr>
        <w:t>32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4"/>
          <w:w w:val="11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1"/>
          <w:w w:val="117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7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36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7"/>
          <w:w w:val="13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</w:rPr>
        <w:t>3.40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6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4"/>
        </w:rPr>
        <w:t>40.45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8"/>
          <w:w w:val="13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0"/>
          <w:w w:val="130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</w:rPr>
        <w:t>66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46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22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2"/>
          <w:w w:val="122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5"/>
          <w:w w:val="12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22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38"/>
          <w:w w:val="12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9"/>
          <w:w w:val="115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6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24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650" w:right="-44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w w:val="118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5"/>
          <w:w w:val="118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1"/>
        </w:rPr>
        <w:t>36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47" w:lineRule="exact"/>
        <w:ind w:left="650" w:right="-5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w w:val="11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9"/>
          <w:w w:val="118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1"/>
        </w:rPr>
        <w:t>72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left="1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1.39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1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3"/>
        </w:rPr>
        <w:t>1.94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2.58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3.30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6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6"/>
        </w:rPr>
        <w:t>.11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4"/>
        </w:rPr>
        <w:t>4.99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8" w:right="-20"/>
        <w:jc w:val="left"/>
        <w:tabs>
          <w:tab w:pos="5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  <w:t>.00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2"/>
        </w:rPr>
        <w:t>0.97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47" w:lineRule="exact"/>
        <w:ind w:right="-20"/>
        <w:jc w:val="left"/>
        <w:tabs>
          <w:tab w:pos="5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8"/>
        </w:rPr>
        <w:t>9.31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7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6"/>
          <w:w w:val="10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6"/>
        </w:rPr>
        <w:t>29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3" w:equalWidth="0">
            <w:col w:w="4391" w:space="315"/>
            <w:col w:w="984" w:space="386"/>
            <w:col w:w="2724"/>
          </w:cols>
        </w:sectPr>
      </w:pPr>
      <w:rPr/>
    </w:p>
    <w:p>
      <w:pPr>
        <w:spacing w:before="25" w:after="0" w:line="147" w:lineRule="exact"/>
        <w:ind w:left="2553" w:right="-60"/>
        <w:jc w:val="left"/>
        <w:tabs>
          <w:tab w:pos="31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652176pt;margin-top:8.58798pt;width:275.130433pt;height:51.165168pt;mso-position-horizontal-relative:page;mso-position-vertical-relative:paragraph;z-index:-4104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85" w:hRule="exact"/>
                    </w:trPr>
                    <w:tc>
                      <w:tcPr>
                        <w:tcW w:w="47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7"/>
                          </w:rPr>
                          <w:t>90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240" w:lineRule="auto"/>
                          <w:ind w:left="2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21"/>
                          </w:rPr>
                          <w:t>exc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-5"/>
                            <w:w w:val="12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-12"/>
                            <w:w w:val="12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2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-8"/>
                            <w:w w:val="1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7"/>
                            <w:w w:val="12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2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-8"/>
                            <w:w w:val="1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15"/>
                          </w:rPr>
                          <w:t>fp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-16"/>
                            <w:w w:val="11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7C7C7C"/>
                            <w:spacing w:val="0"/>
                            <w:w w:val="16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7C7C7C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00"/>
                          </w:rPr>
                          <w:t>whic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-4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00"/>
                          </w:rPr>
                          <w:t>oo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12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-4"/>
                            <w:w w:val="112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-10"/>
                            <w:w w:val="1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6"/>
                            <w:w w:val="10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0"/>
                            <w:w w:val="133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240" w:lineRule="auto"/>
                          <w:ind w:left="36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4"/>
                          </w:rPr>
                          <w:t>14.81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240" w:lineRule="auto"/>
                          <w:ind w:left="14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4"/>
                          </w:rPr>
                          <w:t>2.06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47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2"/>
                            <w:b/>
                            <w:bCs/>
                          </w:rPr>
                          <w:t>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2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00"/>
                            <w:b/>
                            <w:bCs/>
                          </w:rPr>
                          <w:t>fo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00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00"/>
                            <w:b/>
                            <w:bCs/>
                          </w:rPr>
                          <w:t>variou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23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0"/>
                            <w:w w:val="106"/>
                            <w:b/>
                            <w:bCs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-6"/>
                            <w:w w:val="105"/>
                            <w:b/>
                            <w:bCs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18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-7"/>
                            <w:w w:val="118"/>
                            <w:b/>
                            <w:bCs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0"/>
                            <w:w w:val="135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-15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00"/>
                            <w:b/>
                            <w:bCs/>
                          </w:rPr>
                          <w:t>and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-1"/>
                            <w:w w:val="100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10101"/>
                            <w:spacing w:val="4"/>
                            <w:w w:val="100"/>
                            <w:b/>
                            <w:bCs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-11"/>
                            <w:w w:val="100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0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23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02"/>
                            <w:b/>
                            <w:bCs/>
                          </w:rPr>
                          <w:t>diameters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36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2"/>
                          </w:rPr>
                          <w:t>18.00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4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w w:val="119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-2"/>
                            <w:w w:val="1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-9"/>
                            <w:w w:val="12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9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5"/>
                          </w:rPr>
                          <w:t>0.62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47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4"/>
                          </w:rPr>
                          <w:t>125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35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0"/>
                          </w:rPr>
                          <w:t>27.20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5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3"/>
                          </w:rPr>
                          <w:t>3.78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9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4"/>
                          </w:rPr>
                          <w:t>0.93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47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32"/>
                          </w:rPr>
                          <w:t>!50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0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15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B3B3B"/>
                            <w:spacing w:val="0"/>
                            <w:w w:val="112"/>
                          </w:rPr>
                          <w:t>5.30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20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w w:val="115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-15"/>
                            <w:w w:val="1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D1D1D"/>
                            <w:spacing w:val="0"/>
                            <w:w w:val="13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21" w:hRule="exact"/>
                    </w:trPr>
                    <w:tc>
                      <w:tcPr>
                        <w:tcW w:w="479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4"/>
                          </w:rPr>
                          <w:t>175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7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1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04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5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3"/>
                          </w:rPr>
                          <w:t>7.05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20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05050"/>
                            <w:spacing w:val="0"/>
                            <w:w w:val="113"/>
                          </w:rPr>
                          <w:t>1.74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80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  <w:b/>
          <w:bCs/>
        </w:rPr>
        <w:t>Velo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1"/>
          <w:w w:val="110"/>
          <w:b/>
          <w:bCs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4"/>
          <w:w w:val="110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  <w:b/>
          <w:bCs/>
        </w:rPr>
        <w:t>tie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0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2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25"/>
          <w:b/>
          <w:bCs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3"/>
          <w:w w:val="125"/>
          <w:b/>
          <w:bCs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3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6"/>
          <w:w w:val="125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3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25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6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8"/>
          <w:w w:val="110"/>
          <w:b/>
          <w:bCs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1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2"/>
          <w:b/>
          <w:bCs/>
        </w:rPr>
        <w:t>as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147" w:lineRule="exact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3"/>
          <w:w w:val="115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1.91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30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1.66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2" w:equalWidth="0">
            <w:col w:w="4645" w:space="1587"/>
            <w:col w:w="2568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3" w:after="0" w:line="159" w:lineRule="exact"/>
        <w:ind w:left="2545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5.82608pt;margin-top:5.730141pt;width:2.330955pt;height:4.5pt;mso-position-horizontal-relative:page;mso-position-vertical-relative:paragraph;z-index:-4103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4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9C9C9C"/>
                      <w:spacing w:val="0"/>
                      <w:w w:val="186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3B3B3B"/>
          <w:w w:val="115"/>
          <w:position w:val="-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8"/>
          <w:w w:val="115"/>
          <w:position w:val="-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4"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9"/>
          <w:w w:val="114"/>
          <w:position w:val="-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220"/>
          <w:position w:val="-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  <w:position w:val="-1"/>
        </w:rPr>
        <w:t>Table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9"/>
          <w:w w:val="155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55"/>
          <w:position w:val="-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30"/>
          <w:w w:val="155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-1"/>
        </w:rPr>
        <w:t>base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43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7"/>
          <w:w w:val="143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  <w:position w:val="-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3"/>
          <w:w w:val="114"/>
          <w:position w:val="-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4"/>
          <w:position w:val="-1"/>
        </w:rPr>
        <w:t>z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7"/>
          <w:w w:val="114"/>
          <w:position w:val="-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6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1"/>
          <w:w w:val="143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3"/>
          <w:w w:val="110"/>
          <w:position w:val="-1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7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0"/>
          <w:position w:val="-1"/>
        </w:rPr>
        <w:t>llia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5"/>
          <w:w w:val="110"/>
          <w:position w:val="-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78"/>
          <w:position w:val="-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3"/>
          <w:position w:val="-1"/>
        </w:rPr>
        <w:t>fonuula: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6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180"/>
          <w:position w:val="-1"/>
        </w:rPr>
        <w:t>=</w:t>
      </w:r>
      <w:r>
        <w:rPr>
          <w:rFonts w:ascii="Arial" w:hAnsi="Arial" w:cs="Arial" w:eastAsia="Arial"/>
          <w:sz w:val="11"/>
          <w:szCs w:val="11"/>
          <w:color w:val="010101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3"/>
          <w:position w:val="-1"/>
        </w:rPr>
        <w:t>0.0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1"/>
          <w:w w:val="113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3"/>
          <w:position w:val="-1"/>
        </w:rPr>
        <w:t>2082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3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9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7"/>
          <w:position w:val="-1"/>
        </w:rPr>
        <w:t>(10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5"/>
          <w:w w:val="117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-4"/>
          <w:w w:val="128"/>
          <w:position w:val="-1"/>
        </w:rPr>
        <w:t>/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7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2"/>
          <w:w w:val="118"/>
          <w:position w:val="-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10"/>
          <w:w w:val="73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6"/>
          <w:w w:val="237"/>
          <w:position w:val="-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4"/>
          <w:position w:val="-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0"/>
          <w:w w:val="134"/>
          <w:position w:val="-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8"/>
          <w:position w:val="-1"/>
        </w:rPr>
        <w:t>gpml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5"/>
          <w:w w:val="108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119"/>
          <w:position w:val="5"/>
        </w:rPr>
        <w:t>85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5" w:after="0" w:line="276" w:lineRule="auto"/>
        <w:ind w:left="2983" w:right="1123" w:firstLine="297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5.17392pt;margin-top:.566895pt;width:15.617933pt;height:8.021085pt;mso-position-horizontal-relative:page;mso-position-vertical-relative:paragraph;z-index:-4102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505050"/>
                      <w:spacing w:val="-12"/>
                      <w:w w:val="115"/>
                      <w:position w:val="-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505050"/>
                      <w:spacing w:val="0"/>
                      <w:w w:val="111"/>
                      <w:position w:val="6"/>
                    </w:rPr>
                    <w:t>48655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0"/>
          <w:w w:val="225"/>
        </w:rPr>
        <w:t>)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-32"/>
          <w:w w:val="2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9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6"/>
          <w:w w:val="119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7"/>
          <w:w w:val="12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9"/>
          <w:w w:val="113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65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3"/>
          <w:w w:val="115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8"/>
          <w:w w:val="115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1"/>
        </w:rPr>
        <w:t>hea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7"/>
          <w:w w:val="112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6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gt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4"/>
        </w:rPr>
        <w:t>fe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7"/>
          <w:w w:val="114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1"/>
          <w:w w:val="133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6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3"/>
          <w:w w:val="115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cti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8"/>
          <w:w w:val="115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facto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3"/>
          <w:w w:val="115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4"/>
          <w:w w:val="109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4"/>
        </w:rPr>
        <w:t>z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7"/>
          <w:w w:val="114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6"/>
          <w:w w:val="11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9"/>
        </w:rPr>
        <w:t>­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2"/>
        </w:rPr>
        <w:t>William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6"/>
          <w:w w:val="112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2"/>
        </w:rPr>
        <w:t>145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"/>
          <w:w w:val="112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0"/>
          <w:w w:val="11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2"/>
        </w:rPr>
        <w:t>astic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3"/>
        </w:rPr>
        <w:t>pip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9"/>
          <w:w w:val="113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7"/>
          <w:w w:val="134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6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gp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3"/>
          <w:w w:val="115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9"/>
          <w:w w:val="11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5"/>
        </w:rPr>
        <w:t>ons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"/>
          <w:w w:val="115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6"/>
          <w:w w:val="11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"/>
          <w:w w:val="11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8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3"/>
          <w:w w:val="107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6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17"/>
        </w:rPr>
        <w:t>nom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9"/>
          <w:w w:val="11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5"/>
          <w:w w:val="117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3"/>
          <w:w w:val="117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17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-10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5"/>
          <w:w w:val="138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0"/>
          <w:w w:val="108"/>
        </w:rPr>
        <w:t>iz</w:t>
      </w:r>
      <w:r>
        <w:rPr>
          <w:rFonts w:ascii="Times New Roman" w:hAnsi="Times New Roman" w:cs="Times New Roman" w:eastAsia="Times New Roman"/>
          <w:sz w:val="13"/>
          <w:szCs w:val="13"/>
          <w:color w:val="1D1D1D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3" w:lineRule="auto"/>
        <w:ind w:left="1457" w:right="1072" w:firstLine="-1229"/>
        <w:jc w:val="left"/>
        <w:tabs>
          <w:tab w:pos="14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97.826088pt;margin-top:35.357674pt;width:396.782609pt;height:.1pt;mso-position-horizontal-relative:page;mso-position-vertical-relative:paragraph;z-index:-4106" coordorigin="1957,707" coordsize="7936,2">
            <v:shape style="position:absolute;left:1957;top:707;width:7936;height:2" coordorigin="1957,707" coordsize="7936,0" path="m1957,707l9892,707e" filled="f" stroked="t" strokeweight=".39130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Frictio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-17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plastic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fitting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1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1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len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hs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2"/>
        </w:rPr>
        <w:t>pipe.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-1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Pum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1"/>
        </w:rPr>
        <w:t>Manufacturer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2"/>
          <w:w w:val="10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0"/>
          <w:w w:val="13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3"/>
        </w:rPr>
        <w:t>199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4"/>
          <w:w w:val="103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3" w:lineRule="exact"/>
        <w:ind w:left="542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0"/>
          <w:position w:val="-2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9"/>
          <w:position w:val="-2"/>
        </w:rPr>
        <w:t>ofFitting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9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4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9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4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4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9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4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6"/>
          <w:w w:val="10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1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104"/>
        </w:rPr>
        <w:t>minal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-10"/>
          <w:w w:val="12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1"/>
          <w:w w:val="8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6"/>
        </w:rPr>
        <w:t>ze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fittin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</w:rPr>
        <w:t>pipe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1"/>
          <w:w w:val="10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2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"/>
          <w:w w:val="10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9"/>
          <w:w w:val="10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"/>
          <w:w w:val="10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9"/>
          <w:w w:val="10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6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2"/>
          <w:w w:val="1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06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12"/>
          <w:w w:val="1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9"/>
          <w:w w:val="10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0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1"/>
          <w:w w:val="10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6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2"/>
          <w:w w:val="1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0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9"/>
          <w:w w:val="10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2"/>
        </w:rPr>
        <w:t>---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03" w:lineRule="exact"/>
        <w:ind w:left="16" w:right="-20"/>
        <w:jc w:val="left"/>
        <w:tabs>
          <w:tab w:pos="920" w:val="left"/>
          <w:tab w:pos="1820" w:val="left"/>
          <w:tab w:pos="2740" w:val="left"/>
          <w:tab w:pos="3960" w:val="left"/>
          <w:tab w:pos="48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8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"/>
          <w:w w:val="100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12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  <w:position w:val="-2"/>
        </w:rPr>
        <w:t>/4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1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4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1"/>
          <w:w w:val="100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4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AFAFAF"/>
          <w:spacing w:val="-11"/>
          <w:w w:val="100"/>
          <w:position w:val="-2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  <w:position w:val="-2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2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  <w:position w:val="-2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4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8"/>
          <w:w w:val="98"/>
          <w:position w:val="-2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24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3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0"/>
          <w:w w:val="122"/>
          <w:position w:val="-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7C7C7C"/>
          <w:spacing w:val="-16"/>
          <w:w w:val="122"/>
          <w:position w:val="-2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22"/>
          <w:position w:val="-2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  <w:position w:val="-2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-4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96969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113"/>
          <w:position w:val="-2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2" w:equalWidth="0">
            <w:col w:w="1771" w:space="602"/>
            <w:col w:w="6427"/>
          </w:cols>
        </w:sectPr>
      </w:pPr>
      <w:rPr/>
    </w:p>
    <w:p>
      <w:pPr>
        <w:spacing w:before="0" w:after="0" w:line="317" w:lineRule="exact"/>
        <w:ind w:left="237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97.826088pt;margin-top:681.065247pt;width:396.782609pt;height:.1pt;mso-position-horizontal-relative:page;mso-position-vertical-relative:page;z-index:-4105" coordorigin="1957,13621" coordsize="7936,2">
            <v:shape style="position:absolute;left:1957;top:13621;width:7936;height:2" coordorigin="1957,13621" coordsize="7936,0" path="m1957,13621l9892,13621e" filled="f" stroked="t" strokeweight=".39130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3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9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20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1"/>
          <w:w w:val="80"/>
        </w:rPr>
        <w:t>-</w:t>
      </w:r>
      <w:r>
        <w:rPr>
          <w:rFonts w:ascii="Arial" w:hAnsi="Arial" w:cs="Arial" w:eastAsia="Arial"/>
          <w:sz w:val="23"/>
          <w:szCs w:val="23"/>
          <w:color w:val="010101"/>
          <w:spacing w:val="0"/>
          <w:w w:val="62"/>
        </w:rPr>
        <w:t>.</w:t>
      </w:r>
      <w:r>
        <w:rPr>
          <w:rFonts w:ascii="Arial" w:hAnsi="Arial" w:cs="Arial" w:eastAsia="Arial"/>
          <w:sz w:val="23"/>
          <w:szCs w:val="23"/>
          <w:color w:val="010101"/>
          <w:spacing w:val="-18"/>
          <w:w w:val="62"/>
        </w:rPr>
        <w:t>.</w:t>
      </w:r>
      <w:r>
        <w:rPr>
          <w:rFonts w:ascii="Arial" w:hAnsi="Arial" w:cs="Arial" w:eastAsia="Arial"/>
          <w:sz w:val="23"/>
          <w:szCs w:val="23"/>
          <w:color w:val="1D1D1D"/>
          <w:spacing w:val="0"/>
          <w:w w:val="54"/>
        </w:rPr>
        <w:t>.....</w:t>
      </w:r>
      <w:r>
        <w:rPr>
          <w:rFonts w:ascii="Arial" w:hAnsi="Arial" w:cs="Arial" w:eastAsia="Arial"/>
          <w:sz w:val="23"/>
          <w:szCs w:val="23"/>
          <w:color w:val="1D1D1D"/>
          <w:spacing w:val="-7"/>
          <w:w w:val="54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--------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9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9"/>
          <w:w w:val="69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1D1D1D"/>
          <w:spacing w:val="0"/>
          <w:w w:val="85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1D1D1D"/>
          <w:spacing w:val="-27"/>
          <w:w w:val="85"/>
        </w:rPr>
        <w:t>·</w:t>
      </w:r>
      <w:r>
        <w:rPr>
          <w:rFonts w:ascii="Arial" w:hAnsi="Arial" w:cs="Arial" w:eastAsia="Arial"/>
          <w:sz w:val="26"/>
          <w:szCs w:val="26"/>
          <w:color w:val="1D1D1D"/>
          <w:spacing w:val="-4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3B3B3B"/>
          <w:spacing w:val="4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010101"/>
          <w:spacing w:val="-7"/>
          <w:w w:val="89"/>
        </w:rPr>
        <w:t>-</w:t>
      </w:r>
      <w:r>
        <w:rPr>
          <w:rFonts w:ascii="Arial" w:hAnsi="Arial" w:cs="Arial" w:eastAsia="Arial"/>
          <w:sz w:val="26"/>
          <w:szCs w:val="26"/>
          <w:color w:val="1D1D1D"/>
          <w:spacing w:val="-4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010101"/>
          <w:spacing w:val="4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010101"/>
          <w:spacing w:val="0"/>
          <w:w w:val="75"/>
        </w:rPr>
        <w:t>-</w:t>
      </w:r>
      <w:r>
        <w:rPr>
          <w:rFonts w:ascii="Arial" w:hAnsi="Arial" w:cs="Arial" w:eastAsia="Arial"/>
          <w:sz w:val="26"/>
          <w:szCs w:val="26"/>
          <w:color w:val="010101"/>
          <w:spacing w:val="4"/>
          <w:w w:val="75"/>
        </w:rPr>
        <w:t>-</w:t>
      </w:r>
      <w:r>
        <w:rPr>
          <w:rFonts w:ascii="Arial" w:hAnsi="Arial" w:cs="Arial" w:eastAsia="Arial"/>
          <w:sz w:val="26"/>
          <w:szCs w:val="26"/>
          <w:color w:val="1D1D1D"/>
          <w:spacing w:val="0"/>
          <w:w w:val="75"/>
        </w:rPr>
        <w:t>-</w:t>
      </w:r>
      <w:r>
        <w:rPr>
          <w:rFonts w:ascii="Arial" w:hAnsi="Arial" w:cs="Arial" w:eastAsia="Arial"/>
          <w:sz w:val="26"/>
          <w:szCs w:val="26"/>
          <w:color w:val="1D1D1D"/>
          <w:spacing w:val="10"/>
          <w:w w:val="75"/>
        </w:rPr>
        <w:t>-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56"/>
        </w:rPr>
        <w:t>.</w:t>
      </w:r>
      <w:r>
        <w:rPr>
          <w:rFonts w:ascii="Arial" w:hAnsi="Arial" w:cs="Arial" w:eastAsia="Arial"/>
          <w:sz w:val="22"/>
          <w:szCs w:val="22"/>
          <w:color w:val="010101"/>
          <w:spacing w:val="-15"/>
          <w:w w:val="56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7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9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9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10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7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6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2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6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4"/>
          <w:w w:val="6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6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0"/>
          <w:w w:val="6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10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6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"/>
          <w:w w:val="6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6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9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13"/>
          <w:w w:val="80"/>
        </w:rPr>
        <w:t>-</w:t>
      </w:r>
      <w:r>
        <w:rPr>
          <w:rFonts w:ascii="Arial" w:hAnsi="Arial" w:cs="Arial" w:eastAsia="Arial"/>
          <w:sz w:val="23"/>
          <w:szCs w:val="23"/>
          <w:color w:val="1D1D1D"/>
          <w:spacing w:val="0"/>
          <w:w w:val="54"/>
        </w:rPr>
        <w:t>...</w:t>
      </w:r>
      <w:r>
        <w:rPr>
          <w:rFonts w:ascii="Arial" w:hAnsi="Arial" w:cs="Arial" w:eastAsia="Arial"/>
          <w:sz w:val="23"/>
          <w:szCs w:val="23"/>
          <w:color w:val="1D1D1D"/>
          <w:spacing w:val="-7"/>
          <w:w w:val="54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D1D1D"/>
          <w:spacing w:val="-1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7"/>
        </w:rPr>
        <w:t>-----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93.913116" w:type="dxa"/>
      </w:tblPr>
      <w:tblGrid/>
      <w:tr>
        <w:trPr>
          <w:trHeight w:val="221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8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0"/>
                <w:position w:val="1"/>
              </w:rPr>
              <w:t>90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0"/>
                <w:position w:val="1"/>
              </w:rPr>
              <w:t>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-15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  <w:position w:val="1"/>
              </w:rPr>
              <w:t>ST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  <w:position w:val="1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10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1"/>
                <w:position w:val="1"/>
              </w:rPr>
              <w:t>Elbow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8" w:lineRule="exact"/>
              <w:ind w:left="2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9"/>
                <w:w w:val="112"/>
                <w:position w:val="1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3"/>
                <w:position w:val="1"/>
              </w:rPr>
              <w:t>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8" w:lineRule="exact"/>
              <w:ind w:left="3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5"/>
                <w:position w:val="1"/>
              </w:rPr>
              <w:t>8.0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8" w:lineRule="exact"/>
              <w:ind w:left="328" w:right="3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7"/>
                <w:position w:val="1"/>
              </w:rPr>
              <w:t>9.0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2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8" w:lineRule="exact"/>
              <w:ind w:left="402" w:right="36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3"/>
                <w:w w:val="105"/>
                <w:position w:val="1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3"/>
                <w:position w:val="1"/>
              </w:rPr>
              <w:t>0.0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8" w:lineRule="exact"/>
              <w:ind w:left="43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1D1D1D"/>
                <w:spacing w:val="-18"/>
                <w:w w:val="119"/>
                <w:position w:val="1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7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7C7C7C"/>
                <w:spacing w:val="0"/>
                <w:w w:val="103"/>
                <w:position w:val="1"/>
              </w:rPr>
              <w:t>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8" w:lineRule="exact"/>
              <w:ind w:left="29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  <w:position w:val="1"/>
              </w:rPr>
              <w:t>14.0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43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45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2"/>
              </w:rPr>
              <w:t>Elbow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2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3"/>
              </w:rPr>
              <w:t>3.0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3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3"/>
              </w:rPr>
              <w:t>3.0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328" w:right="3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8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1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88" w:right="3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1"/>
              </w:rPr>
              <w:t>4.0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52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7"/>
              </w:rPr>
              <w:t>6.0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3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5"/>
              </w:rPr>
              <w:t>8.0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77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w w:val="105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-9"/>
                <w:w w:val="104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7"/>
                <w:w w:val="111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7C7C7C"/>
                <w:spacing w:val="0"/>
                <w:w w:val="145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7C7C7C"/>
                <w:spacing w:val="-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05"/>
              </w:rPr>
              <w:t>Tee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7C7C7C"/>
                <w:spacing w:val="-10"/>
                <w:w w:val="116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03"/>
              </w:rPr>
              <w:t>Dive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9"/>
                <w:w w:val="104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4"/>
              </w:rPr>
              <w:t>si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-1"/>
                <w:w w:val="105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5"/>
                <w:w w:val="96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7C7C7C"/>
                <w:spacing w:val="0"/>
                <w:w w:val="116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250" w:right="2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3"/>
              </w:rPr>
              <w:t>7.0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3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3"/>
              </w:rPr>
              <w:t>9.0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2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w w:val="103"/>
              </w:rPr>
              <w:t>11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1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1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02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3"/>
              </w:rPr>
              <w:t>14.0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3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9"/>
                <w:w w:val="11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3"/>
              </w:rPr>
              <w:t>7.0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2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2"/>
              </w:rPr>
              <w:t>22.0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77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Chec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5"/>
              </w:rPr>
              <w:t>V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-7"/>
                <w:w w:val="104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D1D1D"/>
                <w:spacing w:val="-8"/>
                <w:w w:val="12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-10"/>
                <w:w w:val="106"/>
              </w:rPr>
              <w:t>v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13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w w:val="102"/>
              </w:rPr>
              <w:t>Couplin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-5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AFAFAF"/>
                <w:spacing w:val="0"/>
                <w:w w:val="125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19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5"/>
              </w:rPr>
              <w:t>11.0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27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w w:val="103"/>
              </w:rPr>
              <w:t>13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8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1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2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06"/>
              </w:rPr>
              <w:t>17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6"/>
              </w:rPr>
              <w:t>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378" w:right="3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7"/>
                <w:w w:val="104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04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7"/>
                <w:w w:val="104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4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2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4"/>
              </w:rPr>
              <w:t>26.0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2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5"/>
              </w:rPr>
              <w:t>33.0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247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Quic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06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7"/>
                <w:w w:val="105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7C7C7C"/>
                <w:spacing w:val="-8"/>
                <w:w w:val="115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01"/>
              </w:rPr>
              <w:t>connect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7" w:lineRule="exact"/>
              <w:ind w:left="3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3"/>
              </w:rPr>
              <w:t>1.0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3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3"/>
              </w:rPr>
              <w:t>1.0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328" w:right="38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9"/>
                <w:w w:val="98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7C7C7C"/>
                <w:spacing w:val="0"/>
                <w:w w:val="103"/>
              </w:rPr>
              <w:t>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488" w:right="3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3"/>
              </w:rPr>
              <w:t>3.0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51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-7"/>
                <w:w w:val="113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10"/>
              </w:rPr>
              <w:t>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9" w:lineRule="exact"/>
              <w:ind w:left="3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-15"/>
                <w:w w:val="112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7C7C7C"/>
                <w:spacing w:val="0"/>
                <w:w w:val="110"/>
              </w:rPr>
              <w:t>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17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5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0"/>
              </w:rPr>
              <w:t>Gate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1"/>
              </w:rPr>
              <w:t>Valve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5" w:lineRule="exact"/>
              <w:ind w:left="2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696969"/>
                <w:spacing w:val="0"/>
                <w:w w:val="104"/>
              </w:rPr>
              <w:t>0.9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5" w:lineRule="exact"/>
              <w:ind w:left="3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4"/>
              </w:rPr>
              <w:t>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5" w:lineRule="exact"/>
              <w:ind w:left="344" w:right="36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7"/>
              </w:rPr>
              <w:t>1.4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5" w:lineRule="exact"/>
              <w:ind w:left="511" w:right="3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B3B3B"/>
                <w:spacing w:val="0"/>
                <w:w w:val="101"/>
              </w:rPr>
              <w:t>1.7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5" w:lineRule="exact"/>
              <w:ind w:left="51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8"/>
              </w:rPr>
              <w:t>2.0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5" w:lineRule="exact"/>
              <w:ind w:left="3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505050"/>
                <w:spacing w:val="0"/>
                <w:w w:val="102"/>
              </w:rPr>
              <w:t>2.3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3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friction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ollows:</w:t>
      </w:r>
    </w:p>
    <w:p>
      <w:pPr>
        <w:spacing w:before="0" w:after="0" w:line="240" w:lineRule="auto"/>
        <w:ind w:left="13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27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ft)/100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</w:p>
    <w:p>
      <w:pPr>
        <w:spacing w:before="0" w:after="0" w:line="229" w:lineRule="exact"/>
        <w:ind w:left="13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Dynam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DH)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4.5ft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24.1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12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Pump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30" w:lineRule="exact"/>
        <w:ind w:left="2240" w:right="2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24.1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1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estimate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dynamic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12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dose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30" w:lineRule="exact"/>
        <w:ind w:left="2240" w:right="35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133.199997pt;margin-top:23.14068pt;width:275.76pt;height:200.7pt;mso-position-horizontal-relative:page;mso-position-vertical-relative:paragraph;z-index:-4101" type="#_x0000_t75">
            <v:imagedata r:id="rId26" o:title=""/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volume.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listed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0" w:lineRule="auto"/>
        <w:ind w:left="1376" w:right="272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0.092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gal/ft.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0.163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gal/ft</w:t>
      </w:r>
    </w:p>
    <w:p>
      <w:pPr>
        <w:spacing w:before="5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0.092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/ft</w:t>
      </w:r>
    </w:p>
    <w:p>
      <w:pPr>
        <w:spacing w:before="0" w:after="0" w:line="240" w:lineRule="auto"/>
        <w:ind w:left="3922" w:right="347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dose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0.163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gal/ft</w:t>
      </w:r>
    </w:p>
    <w:p>
      <w:pPr>
        <w:spacing w:before="0" w:after="0" w:line="240" w:lineRule="auto"/>
        <w:ind w:left="251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20.4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gal/dose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0" w:after="0" w:line="479" w:lineRule="auto"/>
        <w:ind w:left="512" w:right="764" w:firstLine="864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gallons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period.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chamber.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39" w:lineRule="auto"/>
        <w:ind w:left="2240" w:right="6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volume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suffice.</w:t>
      </w:r>
    </w:p>
    <w:p>
      <w:pPr>
        <w:jc w:val="left"/>
        <w:spacing w:after="0"/>
        <w:sectPr>
          <w:pgMar w:header="744" w:footer="727" w:top="1160" w:bottom="920" w:left="1720" w:right="1720"/>
          <w:pgSz w:w="12240" w:h="1584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512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Select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ols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1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on-off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day.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osing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(Sourc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erse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2000)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40" w:lineRule="auto"/>
        <w:ind w:left="8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8.020493pt;height:255.36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4" w:footer="727" w:top="1160" w:bottom="920" w:left="172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20" w:right="38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 </w:t>
      </w:r>
      <w:r>
        <w:rPr>
          <w:rFonts w:ascii="Arial" w:hAnsi="Arial" w:cs="Arial" w:eastAsia="Arial"/>
          <w:sz w:val="20"/>
          <w:szCs w:val="20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Leaching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ambers.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ified.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alternative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mbers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molded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(poly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pylene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polyethylen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louv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6-fo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row.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finished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plate/c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120" w:right="6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mbers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reinforced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5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cularly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limited.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loadi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(H-1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H-20,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etc.)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installed.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either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dividually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eters.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4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90pt;margin-top:46.161366pt;width:411.42pt;height:212.4pt;mso-position-horizontal-relative:page;mso-position-vertical-relative:paragraph;z-index:-4100" type="#_x0000_t75">
            <v:imagedata r:id="rId28" o:title=""/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Scarify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8.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Install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20" w:right="26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inches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llation.</w:t>
      </w:r>
    </w:p>
    <w:p>
      <w:pPr>
        <w:jc w:val="left"/>
        <w:spacing w:after="0"/>
        <w:sectPr>
          <w:pgMar w:header="744" w:footer="727" w:top="1160" w:bottom="920" w:left="1680" w:right="1720"/>
          <w:pgSz w:w="12240" w:h="15840"/>
        </w:sectPr>
      </w:pPr>
      <w:rPr/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3.625205pt;height:241.755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Installation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00" w:right="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ports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mark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absorption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100" w:right="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age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its.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Seepage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pretreated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0" w:after="0" w:line="230" w:lineRule="exact"/>
        <w:ind w:left="100" w:right="19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uraged,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favor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stems.</w:t>
      </w:r>
    </w:p>
    <w:p>
      <w:pPr>
        <w:spacing w:before="0" w:after="0" w:line="226" w:lineRule="exact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Seepa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</w:p>
    <w:p>
      <w:pPr>
        <w:spacing w:before="0" w:after="0" w:line="239" w:lineRule="auto"/>
        <w:ind w:left="100" w:right="59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flows.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stems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profile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rlain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saturated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pth.</w:t>
      </w:r>
    </w:p>
    <w:p>
      <w:pPr>
        <w:jc w:val="both"/>
        <w:spacing w:after="0"/>
        <w:sectPr>
          <w:pgMar w:header="744" w:footer="727" w:top="1160" w:bottom="920" w:left="1700" w:right="1700"/>
          <w:pgSz w:w="12240" w:h="15840"/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0.08pt;height:264.42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Seepa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Cross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criteria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milar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excluded.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Maintaini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</w:p>
    <w:p>
      <w:pPr>
        <w:spacing w:before="2" w:after="0" w:line="230" w:lineRule="exact"/>
        <w:ind w:left="120" w:right="9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groundwater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quality.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Seepage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Afghan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marked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pid</w:t>
      </w:r>
    </w:p>
    <w:p>
      <w:pPr>
        <w:spacing w:before="0" w:after="0" w:line="226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flooding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extreme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difficult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Seepa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</w:p>
    <w:p>
      <w:pPr>
        <w:spacing w:before="0" w:after="0" w:line="240" w:lineRule="auto"/>
        <w:ind w:left="120" w:right="9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Disp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graph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7.2.3.3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625/1-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0-0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rcolation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exposed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weighted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Seepage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intensive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encount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ultimate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Infiltration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rlier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7-6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various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low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page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744" w:footer="727" w:top="1160" w:bottom="920" w:left="1680" w:right="1700"/>
          <w:pgSz w:w="12240" w:h="1584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89.5pt;margin-top:-383.56012pt;width:433.12pt;height:385.78pt;mso-position-horizontal-relative:page;mso-position-vertical-relative:paragraph;z-index:-4099" coordorigin="1790,-7671" coordsize="8662,7716">
            <v:group style="position:absolute;left:1800;top:-7661;width:8642;height:7696" coordorigin="1800,-7661" coordsize="8642,7696">
              <v:shape style="position:absolute;left:1800;top:-7661;width:8642;height:7696" coordorigin="1800,-7661" coordsize="8642,7696" path="m1800,34l10442,34,10442,-7661,1800,-7661,1800,34e" filled="t" fillcolor="#FFFF00" stroked="f">
                <v:path arrowok="t"/>
                <v:fill/>
              </v:shape>
              <v:shape style="position:absolute;left:1800;top:-7661;width:8640;height:7694" type="#_x0000_t75">
                <v:imagedata r:id="rId31" o:title=""/>
              </v:shape>
              <v:shape style="position:absolute;left:9000;top:-2801;width:1080;height:360" type="#_x0000_t75">
                <v:imagedata r:id="rId32" o:title=""/>
              </v:shape>
            </v:group>
            <v:group style="position:absolute;left:9000;top:-2801;width:1080;height:360" coordorigin="9000,-2801" coordsize="1080,360">
              <v:shape style="position:absolute;left:9000;top:-2801;width:1080;height:360" coordorigin="9000,-2801" coordsize="1080,360" path="m9540,-2801l9452,-2799,9369,-2792,9292,-2781,9221,-2767,9158,-2749,9081,-2716,9027,-2678,9000,-2621,9002,-2606,9042,-2551,9104,-2515,9188,-2484,9255,-2468,9330,-2455,9410,-2446,9496,-2442,9540,-2441,9584,-2442,9670,-2446,9750,-2455,9825,-2468,9892,-2484,9950,-2504,10020,-2538,10073,-2592,10080,-2621,10078,-2636,10038,-2691,9976,-2728,9892,-2758,9825,-2774,9750,-2787,9670,-2796,9584,-2801,9540,-2801xe" filled="f" stroked="t" strokeweight="1.5pt" strokecolor="#0000F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5: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Bas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popu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ten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(10)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rcolation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min/cm.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1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ADF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10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pita*190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lit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rs/capita/d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*0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8*1.5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fact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2,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80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liters/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0" w:lineRule="exact"/>
        <w:ind w:left="1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2,280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0.031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/liter/d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70.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13"/>
          <w:szCs w:val="13"/>
          <w:spacing w:val="18"/>
          <w:w w:val="100"/>
          <w:i/>
          <w:position w:val="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761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ft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2" w:after="0" w:line="230" w:lineRule="exact"/>
        <w:ind w:left="120" w:right="36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Seep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equa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xi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ately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(A=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3.66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deep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inlet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pipe.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25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arat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least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between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pit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0" w:lineRule="exact"/>
        <w:ind w:left="120" w:right="7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seepa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pits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erly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sized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iable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larger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ast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fl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ittal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Infor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5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Gra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preliminary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simplification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because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energy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entrance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laterals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energy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profile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inimum</w:t>
      </w:r>
    </w:p>
    <w:p>
      <w:pPr>
        <w:jc w:val="left"/>
        <w:spacing w:after="0"/>
        <w:sectPr>
          <w:pgMar w:header="744" w:footer="727" w:top="1160" w:bottom="920" w:left="1680" w:right="1700"/>
          <w:pgSz w:w="12240" w:h="1584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840" w:right="60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g: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umula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0" w:after="0" w:line="242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</w:p>
    <w:p>
      <w:pPr>
        <w:spacing w:before="0" w:after="0" w:line="24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</w:p>
    <w:p>
      <w:pPr>
        <w:spacing w:before="2" w:after="0" w:line="230" w:lineRule="exact"/>
        <w:ind w:left="840" w:right="17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mpared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rofil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accordingly.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nalys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40" w:right="23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Pressu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tribution.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illustrates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bmittal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effluent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elds.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0" w:lineRule="exact"/>
        <w:ind w:left="840" w:right="598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Septic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Fields.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bmitted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describ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As-Builts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nitary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editable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As-B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ntract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017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details.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</w:p>
    <w:p>
      <w:pPr>
        <w:spacing w:before="3" w:after="0" w:line="230" w:lineRule="exact"/>
        <w:ind w:left="1200" w:right="960" w:firstLine="-720"/>
        <w:jc w:val="left"/>
        <w:tabs>
          <w:tab w:pos="1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cili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Criteria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40-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33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http://www.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bdg.o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g/ccb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D/U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C/u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c_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3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_2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4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0_09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a.pdf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30" w:lineRule="exact"/>
        <w:ind w:left="1200" w:right="1360" w:firstLine="-720"/>
        <w:jc w:val="left"/>
        <w:tabs>
          <w:tab w:pos="1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Environm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Agency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Febr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34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http://www.e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a.gov/saf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er/uic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lass5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pdf/tech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id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_uic-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27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  <w:u w:val="single" w:color="0000FF"/>
        </w:rPr>
        <w:t>cl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  <w:t>a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1"/>
          <w:w w:val="100"/>
          <w:u w:val="single" w:color="0000FF"/>
        </w:rPr>
        <w:t>s</w:t>
      </w:r>
      <w:r>
        <w:rPr>
          <w:rFonts w:ascii="Arial" w:hAnsi="Arial" w:cs="Arial" w:eastAsia="Arial"/>
          <w:sz w:val="20"/>
          <w:szCs w:val="20"/>
          <w:color w:val="0000FF"/>
          <w:spacing w:val="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  <w:u w:val="single" w:color="0000FF"/>
        </w:rPr>
        <w:t>s5_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  <w:t>2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  <w:u w:val="single" w:color="0000FF"/>
        </w:rPr>
        <w:t>00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  <w:t>2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  <w:u w:val="single" w:color="0000FF"/>
        </w:rPr>
        <w:t>_o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  <w:t>n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  <w:u w:val="single" w:color="0000FF"/>
        </w:rPr>
        <w:t>site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  <w:t>_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  <w:u w:val="single" w:color="0000FF"/>
        </w:rPr>
        <w:t>wwt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  <w:t>_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1"/>
          <w:w w:val="100"/>
          <w:u w:val="single" w:color="0000FF"/>
        </w:rPr>
        <w:t>s</w:t>
      </w:r>
      <w:r>
        <w:rPr>
          <w:rFonts w:ascii="Arial" w:hAnsi="Arial" w:cs="Arial" w:eastAsia="Arial"/>
          <w:sz w:val="20"/>
          <w:szCs w:val="20"/>
          <w:color w:val="0000FF"/>
          <w:spacing w:val="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  <w:u w:val="single" w:color="0000FF"/>
        </w:rPr>
        <w:t>ys_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  <w:t>m</w:t>
      </w:r>
      <w:r>
        <w:rPr>
          <w:rFonts w:ascii="Arial" w:hAnsi="Arial" w:cs="Arial" w:eastAsia="Arial"/>
          <w:sz w:val="20"/>
          <w:szCs w:val="20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  <w:u w:val="single" w:color="0000FF"/>
        </w:rPr>
        <w:t>an.pdf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30" w:lineRule="exact"/>
        <w:ind w:left="1200" w:right="917" w:firstLine="-720"/>
        <w:jc w:val="left"/>
        <w:tabs>
          <w:tab w:pos="1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ribution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Network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nverse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35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http://www.i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wa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r.com/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ter/w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st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er/files/dg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_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pp_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_pdd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pdf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30" w:lineRule="exact"/>
        <w:ind w:left="1200" w:right="1060" w:firstLine="-720"/>
        <w:jc w:val="left"/>
        <w:tabs>
          <w:tab w:pos="1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#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337-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22,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July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36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http://www.d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h.wa.gov/e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/ts/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WW/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ist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rsg-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7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1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2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007.pdf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744" w:footer="727" w:top="1160" w:bottom="920" w:left="168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1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Appendix</w:t>
      </w:r>
      <w:r>
        <w:rPr>
          <w:rFonts w:ascii="Arial" w:hAnsi="Arial" w:cs="Arial" w:eastAsia="Arial"/>
          <w:sz w:val="28"/>
          <w:szCs w:val="28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A-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8"/>
          <w:szCs w:val="28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Gravity</w:t>
      </w:r>
      <w:r>
        <w:rPr>
          <w:rFonts w:ascii="Arial" w:hAnsi="Arial" w:cs="Arial" w:eastAsia="Arial"/>
          <w:sz w:val="28"/>
          <w:szCs w:val="28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Sewer</w:t>
      </w:r>
      <w:r>
        <w:rPr>
          <w:rFonts w:ascii="Arial" w:hAnsi="Arial" w:cs="Arial" w:eastAsia="Arial"/>
          <w:sz w:val="28"/>
          <w:szCs w:val="2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Calculation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Calculation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e:</w:t>
      </w:r>
    </w:p>
    <w:p>
      <w:pPr>
        <w:spacing w:before="3" w:after="0" w:line="230" w:lineRule="exact"/>
        <w:ind w:left="840" w:right="311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(witho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convey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achieve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ssary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slope</w:t>
      </w:r>
    </w:p>
    <w:p>
      <w:pPr>
        <w:spacing w:before="0" w:after="0" w:line="226" w:lineRule="exact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duces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spacing w:before="0" w:after="0" w:line="240" w:lineRule="auto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constructi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without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stations.</w:t>
      </w:r>
    </w:p>
    <w:p>
      <w:pPr>
        <w:spacing w:before="3" w:after="0" w:line="230" w:lineRule="exact"/>
        <w:ind w:left="840" w:right="753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ns.</w:t>
      </w:r>
    </w:p>
    <w:p>
      <w:pPr>
        <w:spacing w:before="0" w:after="0" w:line="227" w:lineRule="exact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3" w:after="0" w:line="230" w:lineRule="exact"/>
        <w:ind w:left="840" w:right="73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heigh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cceptable;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0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attached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analys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format.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2423" w:firstLine="-7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run</w:t>
      </w:r>
    </w:p>
    <w:p>
      <w:pPr>
        <w:spacing w:before="3" w:after="0" w:line="230" w:lineRule="exact"/>
        <w:ind w:left="1956" w:right="5271" w:firstLine="4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ii.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</w:p>
    <w:p>
      <w:pPr>
        <w:spacing w:before="0" w:after="0" w:line="227" w:lineRule="exact"/>
        <w:ind w:left="191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iii.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slope</w:t>
      </w:r>
    </w:p>
    <w:p>
      <w:pPr>
        <w:spacing w:before="0" w:after="0" w:line="240" w:lineRule="auto"/>
        <w:ind w:left="19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iv.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g’s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</w:t>
      </w:r>
    </w:p>
    <w:p>
      <w:pPr>
        <w:spacing w:before="3" w:after="0" w:line="230" w:lineRule="exact"/>
        <w:ind w:left="1560" w:right="42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intersection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downstream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</w:p>
    <w:p>
      <w:pPr>
        <w:spacing w:before="0" w:after="0" w:line="230" w:lineRule="exact"/>
        <w:ind w:left="840" w:right="908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information</w:t>
      </w:r>
    </w:p>
    <w:p>
      <w:pPr>
        <w:spacing w:before="0" w:after="0" w:line="230" w:lineRule="exact"/>
        <w:ind w:left="1200" w:right="2578" w:firstLine="-7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</w:p>
    <w:p>
      <w:pPr>
        <w:spacing w:before="0" w:after="0" w:line="226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</w:p>
    <w:p>
      <w:pPr>
        <w:spacing w:before="4" w:after="0" w:line="230" w:lineRule="exact"/>
        <w:ind w:left="840" w:right="366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raph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</w:p>
    <w:p>
      <w:pPr>
        <w:spacing w:before="0" w:after="0" w:line="230" w:lineRule="exact"/>
        <w:ind w:left="840" w:right="552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velocity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</w:p>
    <w:p>
      <w:pPr>
        <w:spacing w:before="0" w:after="0" w:line="226" w:lineRule="exact"/>
        <w:ind w:left="48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again</w:t>
      </w:r>
    </w:p>
    <w:p>
      <w:pPr>
        <w:spacing w:before="0" w:after="0" w:line="240" w:lineRule="auto"/>
        <w:ind w:left="840" w:right="441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Tabulate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constructi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drawi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ule</w:t>
      </w:r>
    </w:p>
    <w:p>
      <w:pPr>
        <w:jc w:val="left"/>
        <w:spacing w:after="0"/>
        <w:sectPr>
          <w:pgMar w:header="744" w:footer="0" w:top="1160" w:bottom="280" w:left="1680" w:right="1720"/>
          <w:headerReference w:type="default" r:id="rId37"/>
          <w:footerReference w:type="default" r:id="rId38"/>
          <w:pgSz w:w="12240" w:h="15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.08pt;height:54.18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00" w:right="-20"/>
        <w:jc w:val="left"/>
        <w:rPr>
          <w:rFonts w:ascii="Times New Roman" w:hAnsi="Times New Roman" w:cs="Times New Roman" w:eastAsia="Times New Roman"/>
          <w:sz w:val="6.71875"/>
          <w:szCs w:val="6.71875"/>
        </w:rPr>
      </w:pPr>
      <w:rPr/>
      <w:r>
        <w:rPr/>
        <w:pict>
          <v:shape style="width:67.62pt;height:3.36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6.71875"/>
          <w:szCs w:val="6.7187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1120" w:bottom="280" w:left="2200" w:right="2260"/>
          <w:headerReference w:type="default" r:id="rId39"/>
          <w:footerReference w:type="default" r:id="rId40"/>
          <w:pgSz w:w="15840" w:h="12240" w:orient="landscape"/>
        </w:sectPr>
      </w:pPr>
      <w:rPr/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03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50505"/>
          <w:w w:val="72"/>
          <w:position w:val="-1"/>
        </w:rPr>
        <w:t>TH</w:t>
      </w:r>
      <w:r>
        <w:rPr>
          <w:rFonts w:ascii="Arial" w:hAnsi="Arial" w:cs="Arial" w:eastAsia="Arial"/>
          <w:sz w:val="24"/>
          <w:szCs w:val="24"/>
          <w:color w:val="050505"/>
          <w:spacing w:val="-26"/>
          <w:w w:val="72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9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242424"/>
          <w:spacing w:val="-34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8"/>
          <w:w w:val="71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1"/>
          <w:position w:val="-1"/>
        </w:rPr>
        <w:t>X</w:t>
      </w:r>
      <w:r>
        <w:rPr>
          <w:rFonts w:ascii="Arial" w:hAnsi="Arial" w:cs="Arial" w:eastAsia="Arial"/>
          <w:sz w:val="24"/>
          <w:szCs w:val="24"/>
          <w:color w:val="242424"/>
          <w:spacing w:val="-6"/>
          <w:w w:val="71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  <w:position w:val="-1"/>
        </w:rPr>
        <w:t>MPLE</w:t>
      </w:r>
      <w:r>
        <w:rPr>
          <w:rFonts w:ascii="Arial" w:hAnsi="Arial" w:cs="Arial" w:eastAsia="Arial"/>
          <w:sz w:val="24"/>
          <w:szCs w:val="24"/>
          <w:color w:val="050505"/>
          <w:spacing w:val="-4"/>
          <w:w w:val="71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-28"/>
          <w:w w:val="147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3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242424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-4"/>
          <w:w w:val="70"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242424"/>
          <w:spacing w:val="-6"/>
          <w:w w:val="70"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050505"/>
          <w:spacing w:val="22"/>
          <w:w w:val="7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42424"/>
          <w:spacing w:val="-9"/>
          <w:w w:val="67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5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3"/>
        </w:rPr>
        <w:t>M11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72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468.631592pt;margin-top:-80.081429pt;width:171.578947pt;height:64.963294pt;mso-position-horizontal-relative:page;mso-position-vertical-relative:paragraph;z-index:-4095" coordorigin="9373,-1602" coordsize="3432,1299">
            <v:shape style="position:absolute;left:10320;top:-1212;width:2484;height:909" type="#_x0000_t75">
              <v:imagedata r:id="rId43" o:title=""/>
            </v:shape>
            <v:group style="position:absolute;left:9411;top:-1585;width:2;height:1086" coordorigin="9411,-1585" coordsize="2,1086">
              <v:shape style="position:absolute;left:9411;top:-1585;width:2;height:1086" coordorigin="9411,-1585" coordsize="0,1086" path="m9411,-499l9411,-1585e" filled="f" stroked="t" strokeweight="1.684211pt" strokecolor="#000000">
                <v:path arrowok="t"/>
              </v:shape>
            </v:group>
            <v:group style="position:absolute;left:9394;top:-520;width:960;height:2" coordorigin="9394,-520" coordsize="960,2">
              <v:shape style="position:absolute;left:9394;top:-520;width:960;height:2" coordorigin="9394,-520" coordsize="960,0" path="m9394,-520l10354,-520e" filled="f" stroked="t" strokeweight="2.10526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2.736847pt;margin-top:-30.203558pt;width:63.157895pt;height:.1pt;mso-position-horizontal-relative:page;mso-position-vertical-relative:paragraph;z-index:-4093" coordorigin="7255,-604" coordsize="1263,2">
            <v:shape style="position:absolute;left:7255;top:-604;width:1263;height:2" coordorigin="7255,-604" coordsize="1263,0" path="m7255,-604l8518,-604e" filled="f" stroked="t" strokeweight="2.10526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363636"/>
          <w:spacing w:val="-6"/>
          <w:w w:val="74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4"/>
        </w:rPr>
        <w:t>LL</w:t>
      </w:r>
      <w:r>
        <w:rPr>
          <w:rFonts w:ascii="Arial" w:hAnsi="Arial" w:cs="Arial" w:eastAsia="Arial"/>
          <w:sz w:val="24"/>
          <w:szCs w:val="24"/>
          <w:color w:val="050505"/>
          <w:spacing w:val="-8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BUILD</w:t>
      </w:r>
      <w:r>
        <w:rPr>
          <w:rFonts w:ascii="Arial" w:hAnsi="Arial" w:cs="Arial" w:eastAsia="Arial"/>
          <w:sz w:val="24"/>
          <w:szCs w:val="24"/>
          <w:color w:val="050505"/>
          <w:spacing w:val="-46"/>
          <w:w w:val="71"/>
        </w:rPr>
        <w:t>I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9"/>
        </w:rPr>
        <w:t>NG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00" w:right="2260"/>
          <w:cols w:num="3" w:equalWidth="0">
            <w:col w:w="2245" w:space="435"/>
            <w:col w:w="1533" w:space="3915"/>
            <w:col w:w="3252"/>
          </w:cols>
        </w:sectPr>
      </w:pPr>
      <w:rPr/>
    </w:p>
    <w:p>
      <w:pPr>
        <w:spacing w:before="24" w:after="0" w:line="248" w:lineRule="auto"/>
        <w:ind w:left="103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260.842102pt;margin-top:-64.860298pt;width:59.789474pt;height:53.894737pt;mso-position-horizontal-relative:page;mso-position-vertical-relative:paragraph;z-index:-4096" type="#_x0000_t75">
            <v:imagedata r:id="rId44" o:title=""/>
          </v:shape>
        </w:pic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2"/>
        </w:rPr>
        <w:t>I</w:t>
      </w:r>
      <w:r>
        <w:rPr>
          <w:rFonts w:ascii="Arial" w:hAnsi="Arial" w:cs="Arial" w:eastAsia="Arial"/>
          <w:sz w:val="24"/>
          <w:szCs w:val="24"/>
          <w:color w:val="050505"/>
          <w:spacing w:val="-4"/>
          <w:w w:val="72"/>
        </w:rPr>
        <w:t>N</w:t>
      </w:r>
      <w:r>
        <w:rPr>
          <w:rFonts w:ascii="Arial" w:hAnsi="Arial" w:cs="Arial" w:eastAsia="Arial"/>
          <w:sz w:val="24"/>
          <w:szCs w:val="24"/>
          <w:color w:val="242424"/>
          <w:spacing w:val="-2"/>
          <w:w w:val="72"/>
        </w:rPr>
        <w:t>S</w:t>
      </w:r>
      <w:r>
        <w:rPr>
          <w:rFonts w:ascii="Arial" w:hAnsi="Arial" w:cs="Arial" w:eastAsia="Arial"/>
          <w:sz w:val="24"/>
          <w:szCs w:val="24"/>
          <w:color w:val="050505"/>
          <w:spacing w:val="-9"/>
          <w:w w:val="72"/>
        </w:rPr>
        <w:t>T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2"/>
        </w:rPr>
        <w:t>L</w:t>
      </w:r>
      <w:r>
        <w:rPr>
          <w:rFonts w:ascii="Arial" w:hAnsi="Arial" w:cs="Arial" w:eastAsia="Arial"/>
          <w:sz w:val="24"/>
          <w:szCs w:val="24"/>
          <w:color w:val="050505"/>
          <w:spacing w:val="5"/>
          <w:w w:val="72"/>
        </w:rPr>
        <w:t>L</w:t>
      </w:r>
      <w:r>
        <w:rPr>
          <w:rFonts w:ascii="Arial" w:hAnsi="Arial" w:cs="Arial" w:eastAsia="Arial"/>
          <w:sz w:val="24"/>
          <w:szCs w:val="24"/>
          <w:color w:val="242424"/>
          <w:spacing w:val="-9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2"/>
        </w:rPr>
        <w:t>T</w:t>
      </w:r>
      <w:r>
        <w:rPr>
          <w:rFonts w:ascii="Arial" w:hAnsi="Arial" w:cs="Arial" w:eastAsia="Arial"/>
          <w:sz w:val="24"/>
          <w:szCs w:val="24"/>
          <w:color w:val="050505"/>
          <w:spacing w:val="-18"/>
          <w:w w:val="72"/>
        </w:rPr>
        <w:t>I</w:t>
      </w:r>
      <w:r>
        <w:rPr>
          <w:rFonts w:ascii="Arial" w:hAnsi="Arial" w:cs="Arial" w:eastAsia="Arial"/>
          <w:sz w:val="24"/>
          <w:szCs w:val="24"/>
          <w:color w:val="242424"/>
          <w:spacing w:val="-22"/>
          <w:w w:val="72"/>
        </w:rPr>
        <w:t>O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2"/>
        </w:rPr>
        <w:t>N</w:t>
      </w:r>
      <w:r>
        <w:rPr>
          <w:rFonts w:ascii="Arial" w:hAnsi="Arial" w:cs="Arial" w:eastAsia="Arial"/>
          <w:sz w:val="24"/>
          <w:szCs w:val="24"/>
          <w:color w:val="050505"/>
          <w:spacing w:val="21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242424"/>
          <w:spacing w:val="-6"/>
          <w:w w:val="72"/>
        </w:rPr>
        <w:t>O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2"/>
        </w:rPr>
        <w:t>F</w:t>
      </w:r>
      <w:r>
        <w:rPr>
          <w:rFonts w:ascii="Arial" w:hAnsi="Arial" w:cs="Arial" w:eastAsia="Arial"/>
          <w:sz w:val="24"/>
          <w:szCs w:val="24"/>
          <w:color w:val="050505"/>
          <w:spacing w:val="4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2"/>
        </w:rPr>
        <w:t>650</w:t>
      </w:r>
      <w:r>
        <w:rPr>
          <w:rFonts w:ascii="Arial" w:hAnsi="Arial" w:cs="Arial" w:eastAsia="Arial"/>
          <w:sz w:val="24"/>
          <w:szCs w:val="24"/>
          <w:color w:val="242424"/>
          <w:spacing w:val="-1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69"/>
        </w:rPr>
        <w:t>PE</w:t>
      </w:r>
      <w:r>
        <w:rPr>
          <w:rFonts w:ascii="Arial" w:hAnsi="Arial" w:cs="Arial" w:eastAsia="Arial"/>
          <w:sz w:val="24"/>
          <w:szCs w:val="24"/>
          <w:color w:val="050505"/>
          <w:spacing w:val="10"/>
          <w:w w:val="70"/>
        </w:rPr>
        <w:t>R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2"/>
        </w:rPr>
        <w:t>S</w:t>
      </w:r>
      <w:r>
        <w:rPr>
          <w:rFonts w:ascii="Arial" w:hAnsi="Arial" w:cs="Arial" w:eastAsia="Arial"/>
          <w:sz w:val="24"/>
          <w:szCs w:val="24"/>
          <w:color w:val="242424"/>
          <w:spacing w:val="-16"/>
          <w:w w:val="72"/>
        </w:rPr>
        <w:t>O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2"/>
        </w:rPr>
        <w:t>NNE</w:t>
      </w:r>
      <w:r>
        <w:rPr>
          <w:rFonts w:ascii="Arial" w:hAnsi="Arial" w:cs="Arial" w:eastAsia="Arial"/>
          <w:sz w:val="24"/>
          <w:szCs w:val="24"/>
          <w:color w:val="050505"/>
          <w:spacing w:val="1"/>
          <w:w w:val="73"/>
        </w:rPr>
        <w:t>L</w:t>
      </w:r>
      <w:r>
        <w:rPr>
          <w:rFonts w:ascii="Arial" w:hAnsi="Arial" w:cs="Arial" w:eastAsia="Arial"/>
          <w:sz w:val="24"/>
          <w:szCs w:val="24"/>
          <w:color w:val="363636"/>
          <w:spacing w:val="-4"/>
          <w:w w:val="74"/>
        </w:rPr>
        <w:t>(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</w:rPr>
        <w:t>P</w:t>
      </w:r>
      <w:r>
        <w:rPr>
          <w:rFonts w:ascii="Arial" w:hAnsi="Arial" w:cs="Arial" w:eastAsia="Arial"/>
          <w:sz w:val="24"/>
          <w:szCs w:val="24"/>
          <w:color w:val="050505"/>
          <w:spacing w:val="-8"/>
          <w:w w:val="71"/>
        </w:rPr>
        <w:t>N</w:t>
      </w:r>
      <w:r>
        <w:rPr>
          <w:rFonts w:ascii="Arial" w:hAnsi="Arial" w:cs="Arial" w:eastAsia="Arial"/>
          <w:sz w:val="24"/>
          <w:szCs w:val="24"/>
          <w:color w:val="4B4B4B"/>
          <w:spacing w:val="0"/>
          <w:w w:val="91"/>
        </w:rPr>
        <w:t>)</w:t>
      </w:r>
      <w:r>
        <w:rPr>
          <w:rFonts w:ascii="Arial" w:hAnsi="Arial" w:cs="Arial" w:eastAsia="Arial"/>
          <w:sz w:val="24"/>
          <w:szCs w:val="24"/>
          <w:color w:val="4B4B4B"/>
          <w:spacing w:val="0"/>
          <w:w w:val="90"/>
        </w:rPr>
        <w:t>,</w:t>
      </w:r>
      <w:r>
        <w:rPr>
          <w:rFonts w:ascii="Arial" w:hAnsi="Arial" w:cs="Arial" w:eastAsia="Arial"/>
          <w:sz w:val="24"/>
          <w:szCs w:val="24"/>
          <w:color w:val="4B4B4B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1"/>
          <w:w w:val="71"/>
        </w:rPr>
        <w:t>F</w:t>
      </w:r>
      <w:r>
        <w:rPr>
          <w:rFonts w:ascii="Arial" w:hAnsi="Arial" w:cs="Arial" w:eastAsia="Arial"/>
          <w:sz w:val="24"/>
          <w:szCs w:val="24"/>
          <w:color w:val="242424"/>
          <w:spacing w:val="-11"/>
          <w:w w:val="71"/>
        </w:rPr>
        <w:t>O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R</w:t>
      </w:r>
      <w:r>
        <w:rPr>
          <w:rFonts w:ascii="Arial" w:hAnsi="Arial" w:cs="Arial" w:eastAsia="Arial"/>
          <w:sz w:val="24"/>
          <w:szCs w:val="24"/>
          <w:color w:val="050505"/>
          <w:spacing w:val="10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I</w:t>
      </w:r>
      <w:r>
        <w:rPr>
          <w:rFonts w:ascii="Arial" w:hAnsi="Arial" w:cs="Arial" w:eastAsia="Arial"/>
          <w:sz w:val="24"/>
          <w:szCs w:val="24"/>
          <w:color w:val="050505"/>
          <w:spacing w:val="3"/>
          <w:w w:val="71"/>
        </w:rPr>
        <w:t>N</w:t>
      </w:r>
      <w:r>
        <w:rPr>
          <w:rFonts w:ascii="Arial" w:hAnsi="Arial" w:cs="Arial" w:eastAsia="Arial"/>
          <w:sz w:val="24"/>
          <w:szCs w:val="24"/>
          <w:color w:val="242424"/>
          <w:spacing w:val="-1"/>
          <w:w w:val="71"/>
        </w:rPr>
        <w:t>S</w:t>
      </w:r>
      <w:r>
        <w:rPr>
          <w:rFonts w:ascii="Arial" w:hAnsi="Arial" w:cs="Arial" w:eastAsia="Arial"/>
          <w:sz w:val="24"/>
          <w:szCs w:val="24"/>
          <w:color w:val="050505"/>
          <w:spacing w:val="-8"/>
          <w:w w:val="71"/>
        </w:rPr>
        <w:t>T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1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L</w:t>
      </w:r>
      <w:r>
        <w:rPr>
          <w:rFonts w:ascii="Arial" w:hAnsi="Arial" w:cs="Arial" w:eastAsia="Arial"/>
          <w:sz w:val="24"/>
          <w:szCs w:val="24"/>
          <w:color w:val="050505"/>
          <w:spacing w:val="5"/>
          <w:w w:val="71"/>
        </w:rPr>
        <w:t>L</w:t>
      </w:r>
      <w:r>
        <w:rPr>
          <w:rFonts w:ascii="Arial" w:hAnsi="Arial" w:cs="Arial" w:eastAsia="Arial"/>
          <w:sz w:val="24"/>
          <w:szCs w:val="24"/>
          <w:color w:val="242424"/>
          <w:spacing w:val="-9"/>
          <w:w w:val="71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T</w:t>
      </w:r>
      <w:r>
        <w:rPr>
          <w:rFonts w:ascii="Arial" w:hAnsi="Arial" w:cs="Arial" w:eastAsia="Arial"/>
          <w:sz w:val="24"/>
          <w:szCs w:val="24"/>
          <w:color w:val="050505"/>
          <w:spacing w:val="-25"/>
          <w:w w:val="71"/>
        </w:rPr>
        <w:t>I</w:t>
      </w:r>
      <w:r>
        <w:rPr>
          <w:rFonts w:ascii="Arial" w:hAnsi="Arial" w:cs="Arial" w:eastAsia="Arial"/>
          <w:sz w:val="24"/>
          <w:szCs w:val="24"/>
          <w:color w:val="242424"/>
          <w:spacing w:val="-11"/>
          <w:w w:val="71"/>
        </w:rPr>
        <w:t>O</w:t>
      </w:r>
      <w:r>
        <w:rPr>
          <w:rFonts w:ascii="Arial" w:hAnsi="Arial" w:cs="Arial" w:eastAsia="Arial"/>
          <w:sz w:val="24"/>
          <w:szCs w:val="24"/>
          <w:color w:val="050505"/>
          <w:spacing w:val="3"/>
          <w:w w:val="71"/>
        </w:rPr>
        <w:t>N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1"/>
        </w:rPr>
        <w:t>S</w:t>
      </w:r>
      <w:r>
        <w:rPr>
          <w:rFonts w:ascii="Arial" w:hAnsi="Arial" w:cs="Arial" w:eastAsia="Arial"/>
          <w:sz w:val="24"/>
          <w:szCs w:val="24"/>
          <w:color w:val="242424"/>
          <w:spacing w:val="33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242424"/>
          <w:spacing w:val="-4"/>
          <w:w w:val="71"/>
        </w:rPr>
        <w:t>W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IT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H</w:t>
      </w:r>
      <w:r>
        <w:rPr>
          <w:rFonts w:ascii="Arial" w:hAnsi="Arial" w:cs="Arial" w:eastAsia="Arial"/>
          <w:sz w:val="24"/>
          <w:szCs w:val="24"/>
          <w:color w:val="050505"/>
          <w:spacing w:val="-3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L</w:t>
      </w:r>
      <w:r>
        <w:rPr>
          <w:rFonts w:ascii="Arial" w:hAnsi="Arial" w:cs="Arial" w:eastAsia="Arial"/>
          <w:sz w:val="24"/>
          <w:szCs w:val="24"/>
          <w:color w:val="050505"/>
          <w:spacing w:val="-4"/>
          <w:w w:val="71"/>
        </w:rPr>
        <w:t>E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1"/>
        </w:rPr>
        <w:t>SS</w:t>
      </w:r>
      <w:r>
        <w:rPr>
          <w:rFonts w:ascii="Arial" w:hAnsi="Arial" w:cs="Arial" w:eastAsia="Arial"/>
          <w:sz w:val="24"/>
          <w:szCs w:val="24"/>
          <w:color w:val="242424"/>
          <w:spacing w:val="3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</w:rPr>
        <w:t>T</w:t>
      </w:r>
      <w:r>
        <w:rPr>
          <w:rFonts w:ascii="Arial" w:hAnsi="Arial" w:cs="Arial" w:eastAsia="Arial"/>
          <w:sz w:val="24"/>
          <w:szCs w:val="24"/>
          <w:color w:val="050505"/>
          <w:spacing w:val="8"/>
          <w:w w:val="71"/>
        </w:rPr>
        <w:t>H</w:t>
      </w:r>
      <w:r>
        <w:rPr>
          <w:rFonts w:ascii="Arial" w:hAnsi="Arial" w:cs="Arial" w:eastAsia="Arial"/>
          <w:sz w:val="24"/>
          <w:szCs w:val="24"/>
          <w:color w:val="242424"/>
          <w:spacing w:val="-9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5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271" w:lineRule="exact"/>
        <w:ind w:left="10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50505"/>
          <w:spacing w:val="-10"/>
          <w:w w:val="78"/>
          <w:position w:val="-1"/>
        </w:rPr>
        <w:t>4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6"/>
          <w:position w:val="-1"/>
        </w:rPr>
        <w:t>50</w:t>
      </w:r>
      <w:r>
        <w:rPr>
          <w:rFonts w:ascii="Arial" w:hAnsi="Arial" w:cs="Arial" w:eastAsia="Arial"/>
          <w:sz w:val="24"/>
          <w:szCs w:val="24"/>
          <w:color w:val="242424"/>
          <w:spacing w:val="-34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  <w:position w:val="-1"/>
        </w:rPr>
        <w:t>P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050505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-4"/>
          <w:w w:val="73"/>
          <w:position w:val="-1"/>
        </w:rPr>
        <w:t>U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3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3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050505"/>
          <w:spacing w:val="2"/>
          <w:w w:val="7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3"/>
          <w:b/>
          <w:bCs/>
          <w:position w:val="-1"/>
        </w:rPr>
        <w:t>THE</w:t>
      </w:r>
      <w:r>
        <w:rPr>
          <w:rFonts w:ascii="Arial" w:hAnsi="Arial" w:cs="Arial" w:eastAsia="Arial"/>
          <w:sz w:val="24"/>
          <w:szCs w:val="24"/>
          <w:color w:val="050505"/>
          <w:spacing w:val="-2"/>
          <w:w w:val="73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42424"/>
          <w:spacing w:val="-32"/>
          <w:w w:val="73"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3"/>
          <w:position w:val="-1"/>
        </w:rPr>
        <w:t>UI</w:t>
      </w:r>
      <w:r>
        <w:rPr>
          <w:rFonts w:ascii="Arial" w:hAnsi="Arial" w:cs="Arial" w:eastAsia="Arial"/>
          <w:sz w:val="24"/>
          <w:szCs w:val="24"/>
          <w:color w:val="050505"/>
          <w:spacing w:val="10"/>
          <w:w w:val="73"/>
          <w:position w:val="-1"/>
        </w:rPr>
        <w:t>D</w:t>
      </w:r>
      <w:r>
        <w:rPr>
          <w:rFonts w:ascii="Arial" w:hAnsi="Arial" w:cs="Arial" w:eastAsia="Arial"/>
          <w:sz w:val="24"/>
          <w:szCs w:val="24"/>
          <w:color w:val="242424"/>
          <w:spacing w:val="-13"/>
          <w:w w:val="73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-6"/>
          <w:w w:val="73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363636"/>
          <w:spacing w:val="2"/>
          <w:w w:val="73"/>
          <w:position w:val="-1"/>
        </w:rPr>
        <w:t>C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3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050505"/>
          <w:spacing w:val="6"/>
          <w:w w:val="7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-16"/>
          <w:w w:val="79"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242424"/>
          <w:spacing w:val="-16"/>
          <w:w w:val="76"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4"/>
          <w:position w:val="-1"/>
        </w:rPr>
        <w:t>UND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5" w:after="0" w:line="256" w:lineRule="auto"/>
        <w:ind w:left="160" w:right="1258" w:firstLine="-16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363636"/>
          <w:w w:val="75"/>
        </w:rPr>
        <w:t>C</w:t>
      </w:r>
      <w:r>
        <w:rPr>
          <w:rFonts w:ascii="Arial" w:hAnsi="Arial" w:cs="Arial" w:eastAsia="Arial"/>
          <w:sz w:val="24"/>
          <w:szCs w:val="24"/>
          <w:color w:val="363636"/>
          <w:spacing w:val="-42"/>
          <w:w w:val="74"/>
        </w:rPr>
        <w:t>O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4"/>
        </w:rPr>
        <w:t>NN</w:t>
      </w:r>
      <w:r>
        <w:rPr>
          <w:rFonts w:ascii="Arial" w:hAnsi="Arial" w:cs="Arial" w:eastAsia="Arial"/>
          <w:sz w:val="24"/>
          <w:szCs w:val="24"/>
          <w:color w:val="050505"/>
          <w:spacing w:val="3"/>
          <w:w w:val="73"/>
        </w:rPr>
        <w:t>E</w:t>
      </w:r>
      <w:r>
        <w:rPr>
          <w:rFonts w:ascii="Arial" w:hAnsi="Arial" w:cs="Arial" w:eastAsia="Arial"/>
          <w:sz w:val="24"/>
          <w:szCs w:val="24"/>
          <w:color w:val="363636"/>
          <w:spacing w:val="-9"/>
          <w:w w:val="72"/>
        </w:rPr>
        <w:t>C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80"/>
        </w:rPr>
        <w:t>T</w:t>
      </w:r>
      <w:r>
        <w:rPr>
          <w:rFonts w:ascii="Arial" w:hAnsi="Arial" w:cs="Arial" w:eastAsia="Arial"/>
          <w:sz w:val="24"/>
          <w:szCs w:val="24"/>
          <w:color w:val="050505"/>
          <w:spacing w:val="-25"/>
          <w:w w:val="80"/>
        </w:rPr>
        <w:t>I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0"/>
        </w:rPr>
        <w:t>ONS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71"/>
        </w:rPr>
        <w:t>A</w:t>
      </w:r>
      <w:r>
        <w:rPr>
          <w:rFonts w:ascii="Arial" w:hAnsi="Arial" w:cs="Arial" w:eastAsia="Arial"/>
          <w:sz w:val="24"/>
          <w:szCs w:val="24"/>
          <w:color w:val="363636"/>
          <w:spacing w:val="7"/>
          <w:w w:val="71"/>
        </w:rPr>
        <w:t>R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1"/>
        </w:rPr>
        <w:t>E</w:t>
      </w:r>
      <w:r>
        <w:rPr>
          <w:rFonts w:ascii="Arial" w:hAnsi="Arial" w:cs="Arial" w:eastAsia="Arial"/>
          <w:sz w:val="24"/>
          <w:szCs w:val="24"/>
          <w:color w:val="050505"/>
          <w:spacing w:val="2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363636"/>
          <w:spacing w:val="-5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86"/>
        </w:rPr>
        <w:t>T</w:t>
      </w:r>
      <w:r>
        <w:rPr>
          <w:rFonts w:ascii="Arial" w:hAnsi="Arial" w:cs="Arial" w:eastAsia="Arial"/>
          <w:sz w:val="24"/>
          <w:szCs w:val="24"/>
          <w:color w:val="050505"/>
          <w:spacing w:val="-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-11"/>
          <w:w w:val="80"/>
        </w:rPr>
        <w:t>1</w:t>
      </w:r>
      <w:r>
        <w:rPr>
          <w:rFonts w:ascii="Arial" w:hAnsi="Arial" w:cs="Arial" w:eastAsia="Arial"/>
          <w:sz w:val="24"/>
          <w:szCs w:val="24"/>
          <w:color w:val="4B4B4B"/>
          <w:spacing w:val="0"/>
          <w:w w:val="78"/>
        </w:rPr>
        <w:t>%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00" w:right="2260"/>
          <w:cols w:num="2" w:equalWidth="0">
            <w:col w:w="3463" w:space="5348"/>
            <w:col w:w="2569"/>
          </w:cols>
        </w:sectPr>
      </w:pPr>
      <w:rPr/>
    </w:p>
    <w:p>
      <w:pPr>
        <w:spacing w:before="15" w:after="0" w:line="240" w:lineRule="auto"/>
        <w:ind w:left="103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516.421082pt;margin-top:77.473679pt;width:126.419995pt;height:59.64pt;mso-position-horizontal-relative:page;mso-position-vertical-relative:page;z-index:-4098" type="#_x0000_t75">
            <v:imagedata r:id="rId45" o:title=""/>
          </v:shape>
        </w:pict>
      </w:r>
      <w:r>
        <w:rPr/>
        <w:pict>
          <v:group style="position:absolute;margin-left:159.368423pt;margin-top:161.417938pt;width:133.473683pt;height:163.634703pt;mso-position-horizontal-relative:page;mso-position-vertical-relative:page;z-index:-4097" coordorigin="3187,3228" coordsize="2669,3273">
            <v:shape style="position:absolute;left:3187;top:4623;width:2223;height:598" type="#_x0000_t75">
              <v:imagedata r:id="rId46" o:title=""/>
            </v:shape>
            <v:shape style="position:absolute;left:5192;top:6131;width:665;height:371" type="#_x0000_t75">
              <v:imagedata r:id="rId47" o:title=""/>
            </v:shape>
            <v:group style="position:absolute;left:5331;top:3241;width:2;height:2921" coordorigin="5331,3241" coordsize="2,2921">
              <v:shape style="position:absolute;left:5331;top:3241;width:2;height:2921" coordorigin="5331,3241" coordsize="0,2921" path="m5331,6162l5331,3241e" filled="f" stroked="t" strokeweight="1.2631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9.368408pt;margin-top:256.753784pt;width:.1pt;height:45.458046pt;mso-position-horizontal-relative:page;mso-position-vertical-relative:page;z-index:-4094" coordorigin="12787,5135" coordsize="2,909">
            <v:shape style="position:absolute;left:12787;top:5135;width:2;height:909" coordorigin="12787,5135" coordsize="0,909" path="m12787,6044l12787,5135e" filled="f" stroked="t" strokeweight="1.68421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242424"/>
          <w:spacing w:val="-10"/>
          <w:w w:val="70"/>
        </w:rPr>
        <w:t>W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</w:rPr>
        <w:t>IT</w:t>
      </w:r>
      <w:r>
        <w:rPr>
          <w:rFonts w:ascii="Arial" w:hAnsi="Arial" w:cs="Arial" w:eastAsia="Arial"/>
          <w:sz w:val="24"/>
          <w:szCs w:val="24"/>
          <w:color w:val="050505"/>
          <w:spacing w:val="1"/>
          <w:w w:val="70"/>
        </w:rPr>
        <w:t>H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</w:rPr>
        <w:t>I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</w:rPr>
        <w:t>N</w:t>
      </w:r>
      <w:r>
        <w:rPr>
          <w:rFonts w:ascii="Arial" w:hAnsi="Arial" w:cs="Arial" w:eastAsia="Arial"/>
          <w:sz w:val="24"/>
          <w:szCs w:val="24"/>
          <w:color w:val="050505"/>
          <w:spacing w:val="12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-2"/>
          <w:w w:val="70"/>
        </w:rPr>
        <w:t>P</w:t>
      </w:r>
      <w:r>
        <w:rPr>
          <w:rFonts w:ascii="Arial" w:hAnsi="Arial" w:cs="Arial" w:eastAsia="Arial"/>
          <w:sz w:val="24"/>
          <w:szCs w:val="24"/>
          <w:color w:val="242424"/>
          <w:spacing w:val="-1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13"/>
          <w:w w:val="67"/>
        </w:rPr>
        <w:t>R</w:t>
      </w:r>
      <w:r>
        <w:rPr>
          <w:rFonts w:ascii="Arial" w:hAnsi="Arial" w:cs="Arial" w:eastAsia="Arial"/>
          <w:sz w:val="24"/>
          <w:szCs w:val="24"/>
          <w:color w:val="242424"/>
          <w:spacing w:val="0"/>
          <w:w w:val="73"/>
        </w:rPr>
        <w:t>A</w:t>
      </w:r>
      <w:r>
        <w:rPr>
          <w:rFonts w:ascii="Arial" w:hAnsi="Arial" w:cs="Arial" w:eastAsia="Arial"/>
          <w:sz w:val="24"/>
          <w:szCs w:val="24"/>
          <w:color w:val="242424"/>
          <w:spacing w:val="-12"/>
          <w:w w:val="73"/>
        </w:rPr>
        <w:t>G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61"/>
        </w:rPr>
        <w:t>R</w:t>
      </w:r>
      <w:r>
        <w:rPr>
          <w:rFonts w:ascii="Arial" w:hAnsi="Arial" w:cs="Arial" w:eastAsia="Arial"/>
          <w:sz w:val="24"/>
          <w:szCs w:val="24"/>
          <w:color w:val="050505"/>
          <w:spacing w:val="-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42424"/>
          <w:spacing w:val="-1"/>
          <w:w w:val="70"/>
        </w:rPr>
        <w:t>A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</w:rPr>
        <w:t>P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70"/>
        </w:rPr>
        <w:t>H</w:t>
      </w:r>
      <w:r>
        <w:rPr>
          <w:rFonts w:ascii="Arial" w:hAnsi="Arial" w:cs="Arial" w:eastAsia="Arial"/>
          <w:sz w:val="24"/>
          <w:szCs w:val="24"/>
          <w:color w:val="050505"/>
          <w:spacing w:val="4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242424"/>
          <w:spacing w:val="-11"/>
          <w:w w:val="75"/>
        </w:rPr>
        <w:t>3</w:t>
      </w:r>
      <w:r>
        <w:rPr>
          <w:rFonts w:ascii="Arial" w:hAnsi="Arial" w:cs="Arial" w:eastAsia="Arial"/>
          <w:sz w:val="24"/>
          <w:szCs w:val="24"/>
          <w:color w:val="050505"/>
          <w:spacing w:val="-22"/>
          <w:w w:val="139"/>
        </w:rPr>
        <w:t>.</w:t>
      </w:r>
      <w:r>
        <w:rPr>
          <w:rFonts w:ascii="Arial" w:hAnsi="Arial" w:cs="Arial" w:eastAsia="Arial"/>
          <w:sz w:val="24"/>
          <w:szCs w:val="24"/>
          <w:color w:val="242424"/>
          <w:spacing w:val="-17"/>
          <w:w w:val="78"/>
        </w:rPr>
        <w:t>d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10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050505"/>
          <w:spacing w:val="1"/>
          <w:w w:val="71"/>
          <w:b/>
          <w:bCs/>
        </w:rPr>
        <w:t>E</w:t>
      </w:r>
      <w:r>
        <w:rPr>
          <w:rFonts w:ascii="Arial" w:hAnsi="Arial" w:cs="Arial" w:eastAsia="Arial"/>
          <w:sz w:val="35"/>
          <w:szCs w:val="35"/>
          <w:color w:val="242424"/>
          <w:spacing w:val="6"/>
          <w:w w:val="71"/>
          <w:b/>
          <w:bCs/>
        </w:rPr>
        <w:t>X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1"/>
          <w:b/>
          <w:bCs/>
        </w:rPr>
        <w:t>AMPLE</w:t>
      </w:r>
      <w:r>
        <w:rPr>
          <w:rFonts w:ascii="Arial" w:hAnsi="Arial" w:cs="Arial" w:eastAsia="Arial"/>
          <w:sz w:val="35"/>
          <w:szCs w:val="35"/>
          <w:color w:val="050505"/>
          <w:spacing w:val="3"/>
          <w:w w:val="71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1"/>
          <w:b/>
          <w:bCs/>
        </w:rPr>
        <w:t>SEWE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1"/>
          <w:b/>
          <w:bCs/>
        </w:rPr>
        <w:t>R</w:t>
      </w:r>
      <w:r>
        <w:rPr>
          <w:rFonts w:ascii="Arial" w:hAnsi="Arial" w:cs="Arial" w:eastAsia="Arial"/>
          <w:sz w:val="35"/>
          <w:szCs w:val="35"/>
          <w:color w:val="050505"/>
          <w:spacing w:val="31"/>
          <w:w w:val="71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2"/>
          <w:b/>
          <w:bCs/>
        </w:rPr>
        <w:t>LAYOUT</w:t>
      </w:r>
      <w:r>
        <w:rPr>
          <w:rFonts w:ascii="Arial" w:hAnsi="Arial" w:cs="Arial" w:eastAsia="Arial"/>
          <w:sz w:val="35"/>
          <w:szCs w:val="35"/>
          <w:color w:val="050505"/>
          <w:spacing w:val="-42"/>
          <w:w w:val="100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0"/>
          <w:b/>
          <w:bCs/>
        </w:rPr>
        <w:t>FO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0"/>
          <w:b/>
          <w:bCs/>
        </w:rPr>
        <w:t>R</w:t>
      </w:r>
      <w:r>
        <w:rPr>
          <w:rFonts w:ascii="Arial" w:hAnsi="Arial" w:cs="Arial" w:eastAsia="Arial"/>
          <w:sz w:val="35"/>
          <w:szCs w:val="35"/>
          <w:color w:val="050505"/>
          <w:spacing w:val="26"/>
          <w:w w:val="70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0"/>
          <w:b/>
          <w:bCs/>
        </w:rPr>
        <w:t>POPULATIO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0"/>
          <w:b/>
          <w:bCs/>
        </w:rPr>
        <w:t>N</w:t>
      </w:r>
      <w:r>
        <w:rPr>
          <w:rFonts w:ascii="Arial" w:hAnsi="Arial" w:cs="Arial" w:eastAsia="Arial"/>
          <w:sz w:val="35"/>
          <w:szCs w:val="35"/>
          <w:color w:val="050505"/>
          <w:spacing w:val="38"/>
          <w:w w:val="70"/>
          <w:b/>
          <w:bCs/>
        </w:rPr>
        <w:t> </w:t>
      </w:r>
      <w:r>
        <w:rPr>
          <w:rFonts w:ascii="Arial" w:hAnsi="Arial" w:cs="Arial" w:eastAsia="Arial"/>
          <w:sz w:val="35"/>
          <w:szCs w:val="35"/>
          <w:color w:val="050505"/>
          <w:spacing w:val="0"/>
          <w:w w:val="74"/>
          <w:b/>
          <w:bCs/>
        </w:rPr>
        <w:t>&gt;450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00" w:right="2260"/>
          <w:cols w:num="2" w:equalWidth="0">
            <w:col w:w="2184" w:space="1060"/>
            <w:col w:w="8136"/>
          </w:cols>
        </w:sectPr>
      </w:pPr>
      <w:rPr/>
    </w:p>
    <w:p>
      <w:pPr>
        <w:spacing w:before="88" w:after="0" w:line="300" w:lineRule="atLeast"/>
        <w:ind w:left="1189" w:right="-20" w:firstLine="1575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99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pu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DD)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683.650024pt;margin-top:14.022156pt;width:61pt;height:31.9pt;mso-position-horizontal-relative:page;mso-position-vertical-relative:paragraph;z-index:-4092" coordorigin="13673,280" coordsize="1220,638">
            <v:group style="position:absolute;left:13683;top:299;width:1194;height:303" coordorigin="13683,299" coordsize="1194,303">
              <v:shape style="position:absolute;left:13683;top:299;width:1194;height:303" coordorigin="13683,299" coordsize="1194,303" path="m13683,602l14877,602,14877,299,13683,299,13683,602e" filled="t" fillcolor="#DBEEF3" stroked="f">
                <v:path arrowok="t"/>
                <v:fill/>
              </v:shape>
            </v:group>
            <v:group style="position:absolute;left:13683;top:599;width:1194;height:303" coordorigin="13683,599" coordsize="1194,303">
              <v:shape style="position:absolute;left:13683;top:599;width:1194;height:303" coordorigin="13683,599" coordsize="1194,303" path="m13683,902l14877,902,14877,599,13683,599,13683,902e" filled="t" fillcolor="#FDE9D9" stroked="f">
                <v:path arrowok="t"/>
                <v:fill/>
              </v:shape>
            </v:group>
            <v:group style="position:absolute;left:13683;top:290;width:2;height:618" coordorigin="13683,290" coordsize="2,618">
              <v:shape style="position:absolute;left:13683;top:290;width:2;height:618" coordorigin="13683,290" coordsize="0,618" path="m13683,290l13683,908e" filled="f" stroked="t" strokeweight="1.0pt" strokecolor="#000000">
                <v:path arrowok="t"/>
              </v:shape>
            </v:group>
            <v:group style="position:absolute;left:14874;top:308;width:2;height:600" coordorigin="14874,308" coordsize="2,600">
              <v:shape style="position:absolute;left:14874;top:308;width:2;height:600" coordorigin="14874,308" coordsize="0,600" path="m14874,308l14874,908e" filled="f" stroked="t" strokeweight="1.0pt" strokecolor="#000000">
                <v:path arrowok="t"/>
              </v:shape>
            </v:group>
            <v:group style="position:absolute;left:13692;top:299;width:1191;height:2" coordorigin="13692,299" coordsize="1191,2">
              <v:shape style="position:absolute;left:13692;top:299;width:1191;height:2" coordorigin="13692,299" coordsize="1191,0" path="m13692,299l14883,299e" filled="f" stroked="t" strokeweight="1.0pt" strokecolor="#000000">
                <v:path arrowok="t"/>
              </v:shape>
            </v:group>
            <v:group style="position:absolute;left:13692;top:599;width:1191;height:2" coordorigin="13692,599" coordsize="1191,2">
              <v:shape style="position:absolute;left:13692;top:599;width:1191;height:2" coordorigin="13692,599" coordsize="1191,0" path="m13692,599l14883,599e" filled="f" stroked="t" strokeweight="1.0pt" strokecolor="#000000">
                <v:path arrowok="t"/>
              </v:shape>
            </v:group>
            <v:group style="position:absolute;left:13692;top:899;width:1191;height:2" coordorigin="13692,899" coordsize="1191,2">
              <v:shape style="position:absolute;left:13692;top:899;width:1191;height:2" coordorigin="13692,899" coordsize="1191,0" path="m13692,899l14883,899e" filled="f" stroked="t" strokeweight="1.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8.549988pt;margin-top:28.122156pt;width:51.1pt;height:33.7pt;mso-position-horizontal-relative:page;mso-position-vertical-relative:paragraph;z-index:-4090" coordorigin="6971,562" coordsize="1022,674">
            <v:group style="position:absolute;left:7008;top:599;width:966;height:2" coordorigin="7008,599" coordsize="966,2">
              <v:shape style="position:absolute;left:7008;top:599;width:966;height:2" coordorigin="7008,599" coordsize="966,0" path="m7008,599l7974,599e" filled="f" stroked="t" strokeweight="1.9pt" strokecolor="#000000">
                <v:path arrowok="t"/>
              </v:shape>
            </v:group>
            <v:group style="position:absolute;left:7008;top:899;width:966;height:2" coordorigin="7008,899" coordsize="966,2">
              <v:shape style="position:absolute;left:7008;top:899;width:966;height:2" coordorigin="7008,899" coordsize="966,0" path="m7008,899l7974,899e" filled="f" stroked="t" strokeweight="1.9pt" strokecolor="#000000">
                <v:path arrowok="t"/>
              </v:shape>
            </v:group>
            <v:group style="position:absolute;left:7956;top:617;width:2;height:600" coordorigin="7956,617" coordsize="2,600">
              <v:shape style="position:absolute;left:7956;top:617;width:2;height:600" coordorigin="7956,617" coordsize="0,600" path="m7956,617l7956,1217e" filled="f" stroked="t" strokeweight="1.9pt" strokecolor="#000000">
                <v:path arrowok="t"/>
              </v:shape>
            </v:group>
            <v:group style="position:absolute;left:6990;top:581;width:2;height:636" coordorigin="6990,581" coordsize="2,636">
              <v:shape style="position:absolute;left:6990;top:581;width:2;height:636" coordorigin="6990,581" coordsize="0,636" path="m6990,581l6990,1217e" filled="f" stroked="t" strokeweight="1.9pt" strokecolor="#000000">
                <v:path arrowok="t"/>
              </v:shape>
            </v:group>
            <v:group style="position:absolute;left:7008;top:1199;width:966;height:2" coordorigin="7008,1199" coordsize="966,2">
              <v:shape style="position:absolute;left:7008;top:1199;width:966;height:2" coordorigin="7008,1199" coordsize="966,0" path="m7008,1199l7974,1199e" filled="f" stroked="t" strokeweight="1.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4.200012pt;margin-top:28.122156pt;width:63.85pt;height:18.7pt;mso-position-horizontal-relative:page;mso-position-vertical-relative:paragraph;z-index:-4089" coordorigin="9284,562" coordsize="1277,374">
            <v:group style="position:absolute;left:9321;top:599;width:1221;height:2" coordorigin="9321,599" coordsize="1221,2">
              <v:shape style="position:absolute;left:9321;top:599;width:1221;height:2" coordorigin="9321,599" coordsize="1221,0" path="m9321,599l10542,599e" filled="f" stroked="t" strokeweight="1.9pt" strokecolor="#000000">
                <v:path arrowok="t"/>
              </v:shape>
            </v:group>
            <v:group style="position:absolute;left:9321;top:899;width:1221;height:2" coordorigin="9321,899" coordsize="1221,2">
              <v:shape style="position:absolute;left:9321;top:899;width:1221;height:2" coordorigin="9321,899" coordsize="1221,0" path="m9321,899l10542,899e" filled="f" stroked="t" strokeweight="1.9pt" strokecolor="#000000">
                <v:path arrowok="t"/>
              </v:shape>
            </v:group>
            <v:group style="position:absolute;left:9303;top:581;width:2;height:336" coordorigin="9303,581" coordsize="2,336">
              <v:shape style="position:absolute;left:9303;top:581;width:2;height:336" coordorigin="9303,581" coordsize="0,336" path="m9303,581l9303,917e" filled="f" stroked="t" strokeweight="1.9pt" strokecolor="#000000">
                <v:path arrowok="t"/>
              </v:shape>
            </v:group>
            <v:group style="position:absolute;left:10524;top:617;width:2;height:300" coordorigin="10524,617" coordsize="2,300">
              <v:shape style="position:absolute;left:10524;top:617;width:2;height:300" coordorigin="10524,617" coordsize="0,300" path="m10524,617l10524,917e" filled="f" stroked="t" strokeweight="1.9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7.199997pt;margin-top:-16.877844pt;width:66.45pt;height:78.7pt;mso-position-horizontal-relative:page;mso-position-vertical-relative:paragraph;z-index:-408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00" w:hRule="exact"/>
                    </w:trPr>
                    <w:tc>
                      <w:tcPr>
                        <w:tcW w:w="1254" w:type="dxa"/>
                        <w:tcBorders>
                          <w:top w:val="single" w:sz="15.2" w:space="0" w:color="000000"/>
                          <w:bottom w:val="single" w:sz="15.2" w:space="0" w:color="000000"/>
                          <w:left w:val="single" w:sz="15.2" w:space="0" w:color="000000"/>
                          <w:right w:val="single" w:sz="15.2" w:space="0" w:color="000000"/>
                        </w:tcBorders>
                      </w:tcPr>
                      <w:p>
                        <w:pPr>
                          <w:spacing w:before="0" w:after="0" w:line="250" w:lineRule="exact"/>
                          <w:ind w:left="413" w:right="377"/>
                          <w:jc w:val="center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  <w:position w:val="1"/>
                          </w:rPr>
                          <w:t>650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254" w:type="dxa"/>
                        <w:tcBorders>
                          <w:top w:val="single" w:sz="15.2" w:space="0" w:color="000000"/>
                          <w:bottom w:val="single" w:sz="15.2" w:space="0" w:color="000000"/>
                          <w:left w:val="single" w:sz="15.2" w:space="0" w:color="000000"/>
                          <w:right w:val="single" w:sz="15.2" w:space="0" w:color="000000"/>
                        </w:tcBorders>
                      </w:tcPr>
                      <w:p>
                        <w:pPr>
                          <w:spacing w:before="0" w:after="0" w:line="250" w:lineRule="exact"/>
                          <w:ind w:left="413" w:right="377"/>
                          <w:jc w:val="center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  <w:position w:val="1"/>
                          </w:rPr>
                          <w:t>190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254" w:type="dxa"/>
                        <w:tcBorders>
                          <w:top w:val="single" w:sz="15.2" w:space="0" w:color="000000"/>
                          <w:bottom w:val="single" w:sz="15.2" w:space="0" w:color="000000"/>
                          <w:left w:val="single" w:sz="15.2" w:space="0" w:color="000000"/>
                          <w:right w:val="single" w:sz="15.2" w:space="0" w:color="000000"/>
                        </w:tcBorders>
                      </w:tcPr>
                      <w:p>
                        <w:pPr>
                          <w:spacing w:before="0" w:after="0" w:line="250" w:lineRule="exact"/>
                          <w:ind w:left="443" w:right="406"/>
                          <w:jc w:val="center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99"/>
                            <w:position w:val="1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99"/>
                            <w:position w:val="1"/>
                          </w:rPr>
                          <w:t>.5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254" w:type="dxa"/>
                        <w:tcBorders>
                          <w:top w:val="single" w:sz="15.2" w:space="0" w:color="000000"/>
                          <w:bottom w:val="single" w:sz="15.2" w:space="0" w:color="000000"/>
                          <w:left w:val="single" w:sz="15.2" w:space="0" w:color="000000"/>
                          <w:right w:val="single" w:sz="15.2" w:space="0" w:color="000000"/>
                        </w:tcBorders>
                      </w:tcPr>
                      <w:p>
                        <w:pPr>
                          <w:spacing w:before="0" w:after="0" w:line="250" w:lineRule="exact"/>
                          <w:ind w:left="284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148200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254" w:type="dxa"/>
                        <w:tcBorders>
                          <w:top w:val="single" w:sz="15.2" w:space="0" w:color="000000"/>
                          <w:bottom w:val="single" w:sz="15.2" w:space="0" w:color="000000"/>
                          <w:left w:val="single" w:sz="15.2" w:space="0" w:color="000000"/>
                          <w:right w:val="single" w:sz="15.2" w:space="0" w:color="000000"/>
                        </w:tcBorders>
                      </w:tcPr>
                      <w:p>
                        <w:pPr>
                          <w:spacing w:before="0" w:after="0" w:line="250" w:lineRule="exact"/>
                          <w:ind w:left="146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484046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-1"/>
                            <w:w w:val="100"/>
                            <w:position w:val="1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1"/>
                          </w:rPr>
                          <w:t>56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Ind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tere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0" w:footer="0" w:top="1240" w:bottom="280" w:left="700" w:right="1540"/>
          <w:headerReference w:type="default" r:id="rId48"/>
          <w:footerReference w:type="default" r:id="rId49"/>
          <w:pgSz w:w="30600" w:h="19800" w:orient="landscape"/>
          <w:cols w:num="3" w:equalWidth="0">
            <w:col w:w="3826" w:space="1462"/>
            <w:col w:w="846" w:space="8078"/>
            <w:col w:w="14148"/>
          </w:cols>
        </w:sectPr>
      </w:pPr>
      <w:rPr/>
    </w:p>
    <w:p>
      <w:pPr>
        <w:spacing w:before="0" w:after="0" w:line="300" w:lineRule="atLeast"/>
        <w:ind w:left="1814" w:right="-60" w:firstLine="-22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ak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300" w:lineRule="atLeast"/>
        <w:ind w:right="11769"/>
        <w:jc w:val="left"/>
        <w:tabs>
          <w:tab w:pos="1060" w:val="left"/>
          <w:tab w:pos="1280" w:val="left"/>
          <w:tab w:pos="2300" w:val="left"/>
          <w:tab w:pos="2500" w:val="left"/>
          <w:tab w:pos="3680" w:val="left"/>
          <w:tab w:pos="4940" w:val="left"/>
          <w:tab w:pos="89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39154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2" w:equalWidth="0">
            <w:col w:w="3824" w:space="1464"/>
            <w:col w:w="23072"/>
          </w:cols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4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40" w:right="-6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tu</w:t>
      </w:r>
      <w:r>
        <w:rPr>
          <w:rFonts w:ascii="Calibri" w:hAnsi="Calibri" w:cs="Calibri" w:eastAsia="Calibri"/>
          <w:sz w:val="22"/>
          <w:szCs w:val="22"/>
          <w:spacing w:val="-2"/>
          <w:w w:val="9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64" w:lineRule="exact"/>
        <w:ind w:left="426" w:right="40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99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4" w:after="0" w:line="257" w:lineRule="auto"/>
        <w:ind w:left="-20" w:right="-40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289.899994pt;margin-top:11.668335pt;width:130.700037pt;height:153pt;mso-position-horizontal-relative:page;mso-position-vertical-relative:paragraph;z-index:-4088" coordorigin="5798,233" coordsize="2614,3060">
            <v:group style="position:absolute;left:5817;top:281;width:2;height:2928" coordorigin="5817,281" coordsize="2,2928">
              <v:shape style="position:absolute;left:5817;top:281;width:2;height:2928" coordorigin="5817,281" coordsize="0,2928" path="m5817,281l5817,3209e" filled="f" stroked="t" strokeweight="1.9pt" strokecolor="#000000">
                <v:path arrowok="t"/>
              </v:shape>
            </v:group>
            <v:group style="position:absolute;left:7956;top:317;width:2;height:2892" coordorigin="7956,317" coordsize="2,2892">
              <v:shape style="position:absolute;left:7956;top:317;width:2;height:2892" coordorigin="7956,317" coordsize="0,2892" path="m7956,317l7956,3209e" filled="f" stroked="t" strokeweight="1.9pt" strokecolor="#000000">
                <v:path arrowok="t"/>
              </v:shape>
            </v:group>
            <v:group style="position:absolute;left:5835;top:299;width:2139;height:2" coordorigin="5835,299" coordsize="2139,2">
              <v:shape style="position:absolute;left:5835;top:299;width:2139;height:2" coordorigin="5835,299" coordsize="2139,0" path="m5835,299l7974,299e" filled="f" stroked="t" strokeweight="1.9pt" strokecolor="#000000">
                <v:path arrowok="t"/>
              </v:shape>
            </v:group>
            <v:group style="position:absolute;left:5835;top:3191;width:2139;height:2" coordorigin="5835,3191" coordsize="2139,2">
              <v:shape style="position:absolute;left:5835;top:3191;width:2139;height:2" coordorigin="5835,3191" coordsize="2139,0" path="m5835,3191l7974,3191e" filled="f" stroked="t" strokeweight="1.9pt" strokecolor="#000000">
                <v:path arrowok="t"/>
              </v:shape>
              <v:shape style="position:absolute;left:7911;top:233;width:501;height:3060" type="#_x0000_t75">
                <v:imagedata r:id="rId50" o:title=""/>
              </v:shape>
              <v:shape style="position:absolute;left:7974;top:1697;width:132;height:132" type="#_x0000_t75">
                <v:imagedata r:id="rId51" o:title=""/>
              </v:shape>
            </v:group>
            <v:group style="position:absolute;left:7980;top:290;width:348;height:2892" coordorigin="7980,290" coordsize="348,2892">
              <v:shape style="position:absolute;left:7980;top:290;width:348;height:2892" coordorigin="7980,290" coordsize="348,2892" path="m7980,290l8042,292,8115,301,8154,1707,8157,1713,8218,1730,8302,1736,8328,1736,8296,1737,8214,1743,8156,1761,8154,3153,8151,3159,8090,3176,8037,3181,8006,3182e" filled="f" stroked="t" strokeweight="2pt" strokecolor="#F79646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4" w:equalWidth="0">
            <w:col w:w="1393" w:space="811"/>
            <w:col w:w="1388" w:space="338"/>
            <w:col w:w="1123" w:space="440"/>
            <w:col w:w="22867"/>
          </w:cols>
        </w:sectPr>
      </w:pPr>
      <w:rPr/>
    </w:p>
    <w:p>
      <w:pPr>
        <w:spacing w:before="0" w:after="0" w:line="240" w:lineRule="auto"/>
        <w:ind w:left="530" w:right="-55"/>
        <w:jc w:val="center"/>
        <w:tabs>
          <w:tab w:pos="2740" w:val="left"/>
          <w:tab w:pos="4240" w:val="left"/>
          <w:tab w:pos="5420" w:val="left"/>
          <w:tab w:pos="6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82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530" w:right="-55"/>
        <w:jc w:val="center"/>
        <w:tabs>
          <w:tab w:pos="2740" w:val="left"/>
          <w:tab w:pos="4240" w:val="left"/>
          <w:tab w:pos="5420" w:val="left"/>
          <w:tab w:pos="6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82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647" w:right="-72"/>
        <w:jc w:val="left"/>
        <w:tabs>
          <w:tab w:pos="2700" w:val="left"/>
          <w:tab w:pos="4280" w:val="left"/>
          <w:tab w:pos="5460" w:val="left"/>
          <w:tab w:pos="65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647" w:right="-72"/>
        <w:jc w:val="left"/>
        <w:tabs>
          <w:tab w:pos="2700" w:val="left"/>
          <w:tab w:pos="4280" w:val="left"/>
          <w:tab w:pos="5460" w:val="left"/>
          <w:tab w:pos="65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600" w:right="-72"/>
        <w:jc w:val="left"/>
        <w:tabs>
          <w:tab w:pos="2780" w:val="left"/>
          <w:tab w:pos="4280" w:val="left"/>
          <w:tab w:pos="5500" w:val="left"/>
          <w:tab w:pos="65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600" w:right="-72"/>
        <w:jc w:val="left"/>
        <w:tabs>
          <w:tab w:pos="2780" w:val="left"/>
          <w:tab w:pos="4280" w:val="left"/>
          <w:tab w:pos="5520" w:val="left"/>
          <w:tab w:pos="65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597" w:right="-72"/>
        <w:jc w:val="left"/>
        <w:tabs>
          <w:tab w:pos="2720" w:val="left"/>
          <w:tab w:pos="4220" w:val="left"/>
          <w:tab w:pos="5460" w:val="left"/>
          <w:tab w:pos="65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202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597" w:right="-73"/>
        <w:jc w:val="left"/>
        <w:tabs>
          <w:tab w:pos="2720" w:val="left"/>
          <w:tab w:pos="4220" w:val="left"/>
          <w:tab w:pos="5460" w:val="left"/>
          <w:tab w:pos="65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202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597" w:right="-73"/>
        <w:jc w:val="left"/>
        <w:tabs>
          <w:tab w:pos="2720" w:val="left"/>
          <w:tab w:pos="4220" w:val="left"/>
          <w:tab w:pos="5460" w:val="left"/>
          <w:tab w:pos="65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202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350" w:right="-55"/>
        <w:jc w:val="center"/>
        <w:tabs>
          <w:tab w:pos="2800" w:val="left"/>
          <w:tab w:pos="4240" w:val="left"/>
          <w:tab w:pos="5480" w:val="left"/>
          <w:tab w:pos="65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99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40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7" w:after="0" w:line="240" w:lineRule="auto"/>
        <w:ind w:left="200" w:right="-20"/>
        <w:jc w:val="left"/>
        <w:tabs>
          <w:tab w:pos="26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exact"/>
        <w:ind w:left="15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7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763.049988pt;margin-top:58.546021pt;width:252.75pt;height:47.954pt;mso-position-horizontal-relative:page;mso-position-vertical-relative:paragraph;z-index:-4083" coordorigin="15261,1171" coordsize="5055,959">
            <v:shape style="position:absolute;left:15261;top:1171;width:5055;height:959" coordorigin="15261,1171" coordsize="5055,959" path="m15261,1171l20316,1171,20316,2130,15261,2130,15261,1171xe" filled="f" stroked="t" strokeweight=".7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1007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103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3(3)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9088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035.050049pt;margin-top:24.023157pt;width:88.55pt;height:20.751pt;mso-position-horizontal-relative:page;mso-position-vertical-relative:paragraph;z-index:-4084" coordorigin="20701,480" coordsize="1771,415">
            <v:group style="position:absolute;left:20721;top:500;width:1731;height:375" coordorigin="20721,500" coordsize="1731,375">
              <v:shape style="position:absolute;left:20721;top:500;width:1731;height:375" coordorigin="20721,500" coordsize="1731,375" path="m22452,782l22265,782,22358,875,22452,782e" filled="t" fillcolor="#F79646" stroked="f">
                <v:path arrowok="t"/>
                <v:fill/>
              </v:shape>
              <v:shape style="position:absolute;left:20721;top:500;width:1731;height:375" coordorigin="20721,500" coordsize="1731,375" path="m22405,500l20721,500,20721,594,22311,594,22311,782,22405,782,22405,500e" filled="t" fillcolor="#F79646" stroked="f">
                <v:path arrowok="t"/>
                <v:fill/>
              </v:shape>
            </v:group>
            <v:group style="position:absolute;left:20721;top:500;width:1731;height:375" coordorigin="20721,500" coordsize="1731,375">
              <v:shape style="position:absolute;left:20721;top:500;width:1731;height:375" coordorigin="20721,500" coordsize="1731,375" path="m20721,594l22311,594,22311,782,22265,782,22358,875,22452,782,22405,782,22405,500,20721,500,20721,594xe" filled="f" stroked="t" strokeweight="2pt" strokecolor="#B66D31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80%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/D).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type w:val="continuous"/>
          <w:pgSz w:w="30600" w:h="19800" w:orient="landscape"/>
          <w:pgMar w:top="1480" w:bottom="280" w:left="700" w:right="1540"/>
          <w:cols w:num="3" w:equalWidth="0">
            <w:col w:w="6976" w:space="1033"/>
            <w:col w:w="2406" w:space="4290"/>
            <w:col w:w="13655"/>
          </w:cols>
        </w:sectPr>
      </w:pPr>
      <w:rPr/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" w:type="dxa"/>
      </w:tblPr>
      <w:tblGrid/>
      <w:tr>
        <w:trPr>
          <w:trHeight w:val="576" w:hRule="exact"/>
        </w:trPr>
        <w:tc>
          <w:tcPr>
            <w:tcW w:w="1809" w:type="dxa"/>
            <w:vMerge w:val="restart"/>
            <w:tcBorders>
              <w:top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96" w:right="-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935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3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54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37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73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91" w:right="45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313" w:type="dxa"/>
            <w:gridSpan w:val="2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75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316" w:type="dxa"/>
            <w:gridSpan w:val="2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9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64" w:type="dxa"/>
            <w:gridSpan w:val="2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934" w:right="88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91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920" w:type="dxa"/>
            <w:gridSpan w:val="2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1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/Qf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32" w:type="dxa"/>
            <w:vMerge w:val="restart"/>
            <w:tcBorders>
              <w:top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/>
            <w:rPr/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33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5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/s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14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53" w:lineRule="exact"/>
              <w:ind w:left="224" w:right="19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99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99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9" w:after="0" w:line="240" w:lineRule="auto"/>
              <w:ind w:left="49" w:right="2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99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99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45" w:hRule="exact"/>
        </w:trPr>
        <w:tc>
          <w:tcPr>
            <w:tcW w:w="1809" w:type="dxa"/>
            <w:vMerge/>
            <w:tcBorders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/>
            <w:rPr/>
          </w:p>
        </w:tc>
        <w:tc>
          <w:tcPr>
            <w:tcW w:w="1935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35" w:after="0" w:line="240" w:lineRule="auto"/>
              <w:ind w:left="773" w:right="74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99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</w:rPr>
              <w:t>ps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54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173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2313" w:type="dxa"/>
            <w:gridSpan w:val="2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35" w:after="0" w:line="240" w:lineRule="auto"/>
              <w:ind w:left="308" w:right="-20"/>
              <w:jc w:val="left"/>
              <w:tabs>
                <w:tab w:pos="15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21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83" w:lineRule="exact"/>
              <w:ind w:left="398" w:right="-2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  <w:position w:val="11"/>
              </w:rPr>
              <w:t>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85" w:lineRule="exact"/>
              <w:ind w:left="382" w:right="344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</w:rPr>
              <w:t>m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4"/>
                <w:position w:val="11"/>
              </w:rPr>
              <w:t>2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35" w:after="0" w:line="240" w:lineRule="auto"/>
              <w:ind w:left="34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35" w:after="0" w:line="240" w:lineRule="auto"/>
              <w:ind w:left="392" w:right="34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91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8" w:space="0" w:color="000000"/>
            </w:tcBorders>
          </w:tcPr>
          <w:p>
            <w:pPr>
              <w:spacing w:before="35" w:after="0" w:line="240" w:lineRule="auto"/>
              <w:ind w:left="377" w:right="34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</w:rPr>
              <w:t>/s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88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83" w:lineRule="exact"/>
              <w:ind w:left="23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14"/>
                <w:szCs w:val="14"/>
                <w:spacing w:val="0"/>
                <w:w w:val="100"/>
                <w:position w:val="1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/s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35" w:after="0" w:line="240" w:lineRule="auto"/>
              <w:ind w:left="332" w:right="287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99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</w:rPr>
              <w:t>ps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3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3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32" w:type="dxa"/>
            <w:vMerge/>
            <w:tcBorders>
              <w:left w:val="single" w:sz="15.2" w:space="0" w:color="000000"/>
              <w:right w:val="single" w:sz="15.2" w:space="0" w:color="000000"/>
            </w:tcBorders>
          </w:tcPr>
          <w:p>
            <w:pPr/>
            <w:rPr/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3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35" w:after="0" w:line="240" w:lineRule="auto"/>
              <w:ind w:left="17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14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35" w:after="0" w:line="240" w:lineRule="auto"/>
              <w:ind w:left="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1809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56" w:lineRule="exact"/>
              <w:ind w:left="428" w:right="-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tr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935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DBEEF3"/>
          </w:tcPr>
          <w:p>
            <w:pPr>
              <w:spacing w:before="0" w:after="0" w:line="256" w:lineRule="exact"/>
              <w:ind w:left="728" w:right="69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82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54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56" w:lineRule="exact"/>
              <w:ind w:left="34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00%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73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56" w:lineRule="exact"/>
              <w:ind w:left="33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66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.0" w:space="0" w:color="000000"/>
            </w:tcBorders>
            <w:shd w:val="clear" w:color="auto" w:fill="DBEEF3"/>
          </w:tcPr>
          <w:p>
            <w:pPr>
              <w:spacing w:before="0" w:after="0" w:line="256" w:lineRule="exact"/>
              <w:ind w:left="3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347" w:type="dxa"/>
            <w:tcBorders>
              <w:top w:val="single" w:sz="15.2" w:space="0" w:color="000000"/>
              <w:bottom w:val="single" w:sz="8" w:space="0" w:color="000000"/>
              <w:left w:val="single" w:sz="8.0" w:space="0" w:color="000000"/>
              <w:right w:val="single" w:sz="8" w:space="0" w:color="000000"/>
            </w:tcBorders>
          </w:tcPr>
          <w:p>
            <w:pPr>
              <w:spacing w:before="0" w:after="0" w:line="256" w:lineRule="exact"/>
              <w:ind w:left="443" w:right="40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21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56" w:lineRule="exact"/>
              <w:ind w:left="13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17671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459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95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56" w:lineRule="exact"/>
              <w:ind w:left="29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56" w:lineRule="exact"/>
              <w:ind w:left="3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56" w:lineRule="exact"/>
              <w:ind w:left="20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0375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91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</w:tcPr>
          <w:p>
            <w:pPr>
              <w:spacing w:before="0" w:after="0" w:line="256" w:lineRule="exact"/>
              <w:ind w:left="39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86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888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56" w:lineRule="exact"/>
              <w:ind w:left="13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0152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56" w:lineRule="exact"/>
              <w:ind w:left="2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56" w:lineRule="exact"/>
              <w:ind w:left="25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251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56" w:lineRule="exact"/>
              <w:ind w:left="25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800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vMerge/>
            <w:tcBorders>
              <w:left w:val="single" w:sz="15.2" w:space="0" w:color="000000"/>
              <w:right w:val="single" w:sz="15.2" w:space="0" w:color="000000"/>
            </w:tcBorders>
          </w:tcPr>
          <w:p>
            <w:pPr/>
            <w:rPr/>
          </w:p>
        </w:tc>
        <w:tc>
          <w:tcPr>
            <w:tcW w:w="1032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56" w:lineRule="exact"/>
              <w:ind w:left="23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99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56" w:lineRule="exact"/>
              <w:ind w:left="29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69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14" w:type="dxa"/>
            <w:tcBorders>
              <w:top w:val="single" w:sz="15.2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EAF1DD"/>
          </w:tcPr>
          <w:p>
            <w:pPr>
              <w:spacing w:before="0" w:after="0" w:line="256" w:lineRule="exact"/>
              <w:ind w:left="332" w:right="29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OK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88" w:hRule="exact"/>
        </w:trPr>
        <w:tc>
          <w:tcPr>
            <w:tcW w:w="1809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560" w:right="-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728" w:right="69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54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4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00%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7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3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66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left w:val="single" w:sz="8.0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443" w:right="40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21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13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17671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459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29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3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0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0375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91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39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86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88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13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0152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5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217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65" w:lineRule="exact"/>
              <w:ind w:left="25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766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vMerge/>
            <w:tcBorders>
              <w:left w:val="single" w:sz="15.2" w:space="0" w:color="000000"/>
              <w:right w:val="single" w:sz="15.2" w:space="0" w:color="000000"/>
            </w:tcBorders>
          </w:tcPr>
          <w:p>
            <w:pPr/>
            <w:rPr/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65" w:lineRule="exact"/>
              <w:ind w:left="23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6%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99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9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66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14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EAF1DD"/>
          </w:tcPr>
          <w:p>
            <w:pPr>
              <w:spacing w:before="0" w:after="0" w:line="265" w:lineRule="exact"/>
              <w:ind w:left="331" w:right="29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OK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88" w:hRule="exact"/>
        </w:trPr>
        <w:tc>
          <w:tcPr>
            <w:tcW w:w="1809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374" w:right="-5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727" w:right="69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55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54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4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00%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7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3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66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left w:val="single" w:sz="8.0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442" w:right="40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21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13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17671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459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29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3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0375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91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39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86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88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13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0152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167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65" w:lineRule="exact"/>
              <w:ind w:left="2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701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vMerge/>
            <w:tcBorders>
              <w:left w:val="single" w:sz="15.2" w:space="0" w:color="000000"/>
              <w:right w:val="single" w:sz="15.2" w:space="0" w:color="000000"/>
            </w:tcBorders>
          </w:tcPr>
          <w:p>
            <w:pPr/>
            <w:rPr/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65" w:lineRule="exact"/>
              <w:ind w:left="23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99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9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60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14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EAF1DD"/>
          </w:tcPr>
          <w:p>
            <w:pPr>
              <w:spacing w:before="0" w:after="0" w:line="265" w:lineRule="exact"/>
              <w:ind w:left="331" w:right="2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OK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88" w:hRule="exact"/>
        </w:trPr>
        <w:tc>
          <w:tcPr>
            <w:tcW w:w="1809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349" w:right="-5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7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727" w:right="69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71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54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4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00%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7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66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" w:space="0" w:color="000000"/>
            </w:tcBorders>
            <w:shd w:val="clear" w:color="auto" w:fill="DBEEF3"/>
          </w:tcPr>
          <w:p>
            <w:pPr>
              <w:spacing w:before="0" w:after="0" w:line="265" w:lineRule="exact"/>
              <w:ind w:left="31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  <w:left w:val="single" w:sz="8.0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442" w:right="40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21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13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17671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459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29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31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0375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91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39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86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88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65" w:lineRule="exact"/>
              <w:ind w:left="13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0152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375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65" w:lineRule="exact"/>
              <w:ind w:left="2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919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vMerge/>
            <w:tcBorders>
              <w:left w:val="single" w:sz="15.2" w:space="0" w:color="000000"/>
              <w:right w:val="single" w:sz="15.2" w:space="0" w:color="000000"/>
            </w:tcBorders>
          </w:tcPr>
          <w:p>
            <w:pPr/>
            <w:rPr/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65" w:lineRule="exact"/>
              <w:ind w:left="23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99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65" w:lineRule="exact"/>
              <w:ind w:left="29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79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14" w:type="dxa"/>
            <w:tcBorders>
              <w:top w:val="single" w:sz="8" w:space="0" w:color="000000"/>
              <w:bottom w:val="single" w:sz="8" w:space="0" w:color="000000"/>
              <w:left w:val="single" w:sz="15.2" w:space="0" w:color="000000"/>
              <w:right w:val="single" w:sz="15.2" w:space="0" w:color="000000"/>
            </w:tcBorders>
            <w:shd w:val="clear" w:color="auto" w:fill="EAF1DD"/>
          </w:tcPr>
          <w:p>
            <w:pPr>
              <w:spacing w:before="0" w:after="0" w:line="265" w:lineRule="exact"/>
              <w:ind w:left="331" w:right="2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OK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300" w:hRule="exact"/>
        </w:trPr>
        <w:tc>
          <w:tcPr>
            <w:tcW w:w="1809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59" w:lineRule="exact"/>
              <w:ind w:left="247" w:right="-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7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  <w:shd w:val="clear" w:color="auto" w:fill="DBEEF3"/>
          </w:tcPr>
          <w:p>
            <w:pPr>
              <w:spacing w:before="0" w:after="0" w:line="259" w:lineRule="exact"/>
              <w:ind w:left="727" w:right="6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54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59" w:lineRule="exact"/>
              <w:ind w:left="34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00%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73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  <w:shd w:val="clear" w:color="auto" w:fill="DBEEF3"/>
          </w:tcPr>
          <w:p>
            <w:pPr>
              <w:spacing w:before="0" w:after="0" w:line="259" w:lineRule="exact"/>
              <w:ind w:left="3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66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.0" w:space="0" w:color="000000"/>
            </w:tcBorders>
            <w:shd w:val="clear" w:color="auto" w:fill="DBEEF3"/>
          </w:tcPr>
          <w:p>
            <w:pPr>
              <w:spacing w:before="0" w:after="0" w:line="259" w:lineRule="exact"/>
              <w:ind w:left="31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150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15.2" w:space="0" w:color="000000"/>
              <w:left w:val="single" w:sz="8.0" w:space="0" w:color="000000"/>
              <w:right w:val="single" w:sz="8" w:space="0" w:color="000000"/>
            </w:tcBorders>
          </w:tcPr>
          <w:p>
            <w:pPr>
              <w:spacing w:before="0" w:after="0" w:line="259" w:lineRule="exact"/>
              <w:ind w:left="441" w:right="40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221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59" w:lineRule="exact"/>
              <w:ind w:left="13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17671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459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59" w:lineRule="exact"/>
              <w:ind w:left="29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018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59" w:lineRule="exact"/>
              <w:ind w:left="31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59" w:lineRule="exact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0375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191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8" w:space="0" w:color="000000"/>
            </w:tcBorders>
          </w:tcPr>
          <w:p>
            <w:pPr>
              <w:spacing w:before="0" w:after="0" w:line="259" w:lineRule="exact"/>
              <w:ind w:left="39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888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0" w:after="0" w:line="259" w:lineRule="exact"/>
              <w:ind w:left="13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0215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8" w:space="0" w:color="000000"/>
              <w:right w:val="single" w:sz="15.2" w:space="0" w:color="000000"/>
            </w:tcBorders>
          </w:tcPr>
          <w:p>
            <w:pPr>
              <w:spacing w:before="0" w:after="0" w:line="259" w:lineRule="exact"/>
              <w:ind w:left="2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54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59" w:lineRule="exact"/>
              <w:ind w:left="2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065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59" w:lineRule="exact"/>
              <w:ind w:left="2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489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32" w:type="dxa"/>
            <w:vMerge/>
            <w:tcBorders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/>
            <w:rPr/>
          </w:p>
        </w:tc>
        <w:tc>
          <w:tcPr>
            <w:tcW w:w="1032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  <w:shd w:val="clear" w:color="auto" w:fill="FDE9D9"/>
          </w:tcPr>
          <w:p>
            <w:pPr>
              <w:spacing w:before="0" w:after="0" w:line="259" w:lineRule="exact"/>
              <w:ind w:left="23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99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</w:tcPr>
          <w:p>
            <w:pPr>
              <w:spacing w:before="0" w:after="0" w:line="259" w:lineRule="exact"/>
              <w:ind w:left="29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60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014" w:type="dxa"/>
            <w:tcBorders>
              <w:top w:val="single" w:sz="8" w:space="0" w:color="000000"/>
              <w:bottom w:val="single" w:sz="15.2" w:space="0" w:color="000000"/>
              <w:left w:val="single" w:sz="15.2" w:space="0" w:color="000000"/>
              <w:right w:val="single" w:sz="15.2" w:space="0" w:color="000000"/>
            </w:tcBorders>
            <w:shd w:val="clear" w:color="auto" w:fill="EAF1DD"/>
          </w:tcPr>
          <w:p>
            <w:pPr>
              <w:spacing w:before="0" w:after="0" w:line="259" w:lineRule="exact"/>
              <w:ind w:left="330" w:right="2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99"/>
                <w:position w:val="1"/>
              </w:rPr>
              <w:t>OK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</w:tbl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4" w:lineRule="exact"/>
        <w:ind w:left="157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1" w:after="0" w:line="266" w:lineRule="exact"/>
        <w:ind w:right="236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*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+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*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+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*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=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68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" w:after="0" w:line="266" w:lineRule="exact"/>
        <w:ind w:right="-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*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+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*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+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*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72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=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13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6641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135.099976pt;margin-top:32.12413pt;width:165.95pt;height:20.7501pt;mso-position-horizontal-relative:page;mso-position-vertical-relative:paragraph;z-index:-4086" coordorigin="22702,642" coordsize="3319,415">
            <v:group style="position:absolute;left:22722;top:662;width:3279;height:375" coordorigin="22722,662" coordsize="3279,375">
              <v:shape style="position:absolute;left:22722;top:662;width:3279;height:375" coordorigin="22722,662" coordsize="3279,375" path="m26001,944l25813,944,25907,1037,26001,944e" filled="t" fillcolor="#F79646" stroked="f">
                <v:path arrowok="t"/>
                <v:fill/>
              </v:shape>
              <v:shape style="position:absolute;left:22722;top:662;width:3279;height:375" coordorigin="22722,662" coordsize="3279,375" path="m25954,662l22722,662,22722,756,25860,756,25860,944,25954,944,25954,662e" filled="t" fillcolor="#F79646" stroked="f">
                <v:path arrowok="t"/>
                <v:fill/>
              </v:shape>
            </v:group>
            <v:group style="position:absolute;left:22722;top:662;width:3279;height:375" coordorigin="22722,662" coordsize="3279,375">
              <v:shape style="position:absolute;left:22722;top:662;width:3279;height:375" coordorigin="22722,662" coordsize="3279,375" path="m22722,756l25860,756,25860,944,25813,944,25907,1037,26001,944,25954,944,25954,662,22722,662,22722,756xe" filled="f" stroked="t" strokeweight="2pt" strokecolor="#B66D31">
                <v:path arrowok="t"/>
              </v:shape>
            </v:group>
            <v:group style="position:absolute;left:23910;top:677;width:207;height:360" coordorigin="23910,677" coordsize="207,360">
              <v:shape style="position:absolute;left:23910;top:677;width:207;height:360" coordorigin="23910,677" coordsize="207,360" path="m24117,934l23910,934,24013,1037,24117,934e" filled="t" fillcolor="#F79646" stroked="f">
                <v:path arrowok="t"/>
                <v:fill/>
              </v:shape>
              <v:shape style="position:absolute;left:23910;top:677;width:207;height:360" coordorigin="23910,677" coordsize="207,360" path="m24065,677l23962,677,23962,934,24065,934,24065,677e" filled="t" fillcolor="#F79646" stroked="f">
                <v:path arrowok="t"/>
                <v:fill/>
              </v:shape>
            </v:group>
            <v:group style="position:absolute;left:23910;top:677;width:207;height:360" coordorigin="23910,677" coordsize="207,360">
              <v:shape style="position:absolute;left:23910;top:677;width:207;height:360" coordorigin="23910,677" coordsize="207,360" path="m23910,934l23962,934,23962,677,24065,677,24065,934,24117,934,24013,1037,23910,934xe" filled="f" stroked="t" strokeweight="2pt" strokecolor="#B66D31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80%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/D)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3" w:equalWidth="0">
            <w:col w:w="2145" w:space="2789"/>
            <w:col w:w="4447" w:space="8324"/>
            <w:col w:w="10655"/>
          </w:cols>
        </w:sectPr>
      </w:pPr>
      <w:rPr/>
    </w:p>
    <w:p>
      <w:pPr>
        <w:spacing w:before="41" w:after="0" w:line="264" w:lineRule="exact"/>
        <w:ind w:left="2581" w:right="-73"/>
        <w:jc w:val="left"/>
        <w:tabs>
          <w:tab w:pos="4340" w:val="left"/>
          <w:tab w:pos="5460" w:val="left"/>
          <w:tab w:pos="67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274.505005pt;margin-top:-70.573257pt;width:247.495pt;height:61.515pt;mso-position-horizontal-relative:page;mso-position-vertical-relative:paragraph;z-index:-4087" coordorigin="5490,-1411" coordsize="4950,1230">
            <v:shape style="position:absolute;left:5490;top:-1411;width:4950;height:1230" coordorigin="5490,-1411" coordsize="4950,1230" path="m5490,-1411l10440,-1411,10440,-181,5490,-181,5490,-1411xe" filled="f" stroked="t" strokeweight=".75pt" strokecolor="#000000">
              <v:path arrowok="t"/>
            </v:shape>
          </v:group>
          <w10:wrap type="none"/>
        </w:pict>
      </w:r>
      <w:r>
        <w:rPr/>
        <w:pict>
          <v:group style="position:absolute;margin-left:913.049988pt;margin-top:-57.673256pt;width:216.75pt;height:47.954pt;mso-position-horizontal-relative:page;mso-position-vertical-relative:paragraph;z-index:-4085" coordorigin="18261,-1153" coordsize="4335,959">
            <v:shape style="position:absolute;left:18261;top:-1153;width:4335;height:959" coordorigin="18261,-1153" coordsize="4335,959" path="m18261,-1153l22596,-1153,22596,-194,18261,-194,18261,-1153xe" filled="f" stroked="t" strokeweight=".7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1" w:after="0" w:line="264" w:lineRule="exact"/>
        <w:ind w:right="-73"/>
        <w:jc w:val="left"/>
        <w:tabs>
          <w:tab w:pos="2280" w:val="left"/>
          <w:tab w:pos="4580" w:val="left"/>
          <w:tab w:pos="57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2" w:after="0" w:line="264" w:lineRule="exact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1" w:after="0" w:line="264" w:lineRule="exact"/>
        <w:ind w:right="-73"/>
        <w:jc w:val="left"/>
        <w:tabs>
          <w:tab w:pos="2060" w:val="left"/>
          <w:tab w:pos="5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/Qf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1" w:after="0" w:line="264" w:lineRule="exact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d/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1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6" w:equalWidth="0">
            <w:col w:w="6839" w:space="1305"/>
            <w:col w:w="6643" w:space="776"/>
            <w:col w:w="1078" w:space="1258"/>
            <w:col w:w="5696" w:space="1540"/>
            <w:col w:w="333" w:space="1203"/>
            <w:col w:w="1689"/>
          </w:cols>
        </w:sectPr>
      </w:pPr>
      <w:rPr/>
    </w:p>
    <w:p>
      <w:pPr>
        <w:spacing w:before="8" w:after="0" w:line="318" w:lineRule="exact"/>
        <w:ind w:left="433" w:right="-84"/>
        <w:jc w:val="left"/>
        <w:tabs>
          <w:tab w:pos="2740" w:val="left"/>
          <w:tab w:pos="4340" w:val="left"/>
          <w:tab w:pos="7760" w:val="left"/>
          <w:tab w:pos="9120" w:val="left"/>
          <w:tab w:pos="10160" w:val="left"/>
          <w:tab w:pos="11300" w:val="left"/>
          <w:tab w:pos="12300" w:val="left"/>
          <w:tab w:pos="132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Pi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2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2"/>
        </w:rPr>
        <w:tab/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2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2"/>
        </w:rPr>
        <w:t>2</w:t>
      </w:r>
      <w:r>
        <w:rPr>
          <w:rFonts w:ascii="Calibri" w:hAnsi="Calibri" w:cs="Calibri" w:eastAsia="Calibri"/>
          <w:sz w:val="14"/>
          <w:szCs w:val="14"/>
          <w:spacing w:val="-31"/>
          <w:w w:val="100"/>
          <w:position w:val="12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2"/>
        </w:rPr>
        <w:tab/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2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62" w:after="0" w:line="264" w:lineRule="exact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318" w:lineRule="exact"/>
        <w:ind w:right="-20"/>
        <w:jc w:val="left"/>
        <w:tabs>
          <w:tab w:pos="1080" w:val="left"/>
          <w:tab w:pos="1940" w:val="left"/>
          <w:tab w:pos="3120" w:val="left"/>
          <w:tab w:pos="4000" w:val="left"/>
          <w:tab w:pos="5160" w:val="left"/>
          <w:tab w:pos="7040" w:val="left"/>
          <w:tab w:pos="8220" w:val="left"/>
          <w:tab w:pos="9080" w:val="left"/>
          <w:tab w:pos="10220" w:val="left"/>
          <w:tab w:pos="11120" w:val="left"/>
          <w:tab w:pos="122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2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/s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-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DF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3" w:equalWidth="0">
            <w:col w:w="13404" w:space="778"/>
            <w:col w:w="344" w:space="850"/>
            <w:col w:w="12984"/>
          </w:cols>
        </w:sectPr>
      </w:pPr>
      <w:rPr/>
    </w:p>
    <w:p>
      <w:pPr>
        <w:spacing w:before="41" w:after="0" w:line="264" w:lineRule="exact"/>
        <w:ind w:left="1229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1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2" w:equalWidth="0">
            <w:col w:w="1888" w:space="751"/>
            <w:col w:w="25721"/>
          </w:cols>
        </w:sectPr>
      </w:pPr>
      <w:rPr/>
    </w:p>
    <w:p>
      <w:pPr>
        <w:spacing w:before="23" w:after="0" w:line="264" w:lineRule="exact"/>
        <w:ind w:left="1229" w:right="-73"/>
        <w:jc w:val="left"/>
        <w:tabs>
          <w:tab w:pos="2700" w:val="left"/>
          <w:tab w:pos="4300" w:val="left"/>
          <w:tab w:pos="5440" w:val="left"/>
          <w:tab w:pos="6520" w:val="left"/>
          <w:tab w:pos="7760" w:val="left"/>
          <w:tab w:pos="9020" w:val="left"/>
          <w:tab w:pos="9960" w:val="left"/>
          <w:tab w:pos="11180" w:val="left"/>
          <w:tab w:pos="12280" w:val="left"/>
          <w:tab w:pos="130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75%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17671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3" w:after="0" w:line="264" w:lineRule="exact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3" w:after="0" w:line="264" w:lineRule="exact"/>
        <w:ind w:right="-20"/>
        <w:jc w:val="left"/>
        <w:tabs>
          <w:tab w:pos="1080" w:val="left"/>
          <w:tab w:pos="2120" w:val="left"/>
          <w:tab w:pos="3140" w:val="left"/>
          <w:tab w:pos="4180" w:val="left"/>
          <w:tab w:pos="5180" w:val="left"/>
          <w:tab w:pos="7280" w:val="left"/>
          <w:tab w:pos="8300" w:val="left"/>
          <w:tab w:pos="9240" w:val="left"/>
          <w:tab w:pos="10240" w:val="left"/>
          <w:tab w:pos="11400" w:val="left"/>
          <w:tab w:pos="12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0201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083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025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536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9C0006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3" w:equalWidth="0">
            <w:col w:w="13565" w:space="597"/>
            <w:col w:w="388" w:space="732"/>
            <w:col w:w="13078"/>
          </w:cols>
        </w:sectPr>
      </w:pPr>
      <w:rPr/>
    </w:p>
    <w:p>
      <w:pPr>
        <w:spacing w:before="23" w:after="0" w:line="264" w:lineRule="exact"/>
        <w:ind w:left="1229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3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2" w:equalWidth="0">
            <w:col w:w="1888" w:space="751"/>
            <w:col w:w="25721"/>
          </w:cols>
        </w:sectPr>
      </w:pPr>
      <w:rPr/>
    </w:p>
    <w:p>
      <w:pPr>
        <w:spacing w:before="23" w:after="0" w:line="240" w:lineRule="auto"/>
        <w:ind w:left="1229" w:right="-73"/>
        <w:jc w:val="left"/>
        <w:tabs>
          <w:tab w:pos="2700" w:val="left"/>
          <w:tab w:pos="4300" w:val="left"/>
          <w:tab w:pos="5440" w:val="left"/>
          <w:tab w:pos="6520" w:val="left"/>
          <w:tab w:pos="7760" w:val="left"/>
          <w:tab w:pos="9020" w:val="left"/>
          <w:tab w:pos="9960" w:val="left"/>
          <w:tab w:pos="11180" w:val="left"/>
          <w:tab w:pos="12280" w:val="left"/>
          <w:tab w:pos="130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75%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17671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1229" w:right="-73"/>
        <w:jc w:val="left"/>
        <w:tabs>
          <w:tab w:pos="2700" w:val="left"/>
          <w:tab w:pos="4300" w:val="left"/>
          <w:tab w:pos="5440" w:val="left"/>
          <w:tab w:pos="6520" w:val="left"/>
          <w:tab w:pos="7760" w:val="left"/>
          <w:tab w:pos="9020" w:val="left"/>
          <w:tab w:pos="9960" w:val="left"/>
          <w:tab w:pos="11180" w:val="left"/>
          <w:tab w:pos="12280" w:val="left"/>
          <w:tab w:pos="130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17671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1229" w:right="-73"/>
        <w:jc w:val="left"/>
        <w:tabs>
          <w:tab w:pos="2700" w:val="left"/>
          <w:tab w:pos="4300" w:val="left"/>
          <w:tab w:pos="5440" w:val="left"/>
          <w:tab w:pos="6520" w:val="left"/>
          <w:tab w:pos="7760" w:val="left"/>
          <w:tab w:pos="9020" w:val="left"/>
          <w:tab w:pos="9960" w:val="left"/>
          <w:tab w:pos="11180" w:val="left"/>
          <w:tab w:pos="12280" w:val="left"/>
          <w:tab w:pos="130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17671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64" w:lineRule="exact"/>
        <w:ind w:left="1229" w:right="-73"/>
        <w:jc w:val="left"/>
        <w:tabs>
          <w:tab w:pos="2700" w:val="left"/>
          <w:tab w:pos="4300" w:val="left"/>
          <w:tab w:pos="5440" w:val="left"/>
          <w:tab w:pos="6520" w:val="left"/>
          <w:tab w:pos="7760" w:val="left"/>
          <w:tab w:pos="9020" w:val="left"/>
          <w:tab w:pos="9960" w:val="left"/>
          <w:tab w:pos="11180" w:val="left"/>
          <w:tab w:pos="12280" w:val="left"/>
          <w:tab w:pos="130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17671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3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64" w:lineRule="exact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3" w:after="0" w:line="240" w:lineRule="auto"/>
        <w:ind w:right="-20"/>
        <w:jc w:val="left"/>
        <w:tabs>
          <w:tab w:pos="1080" w:val="left"/>
          <w:tab w:pos="2120" w:val="left"/>
          <w:tab w:pos="3140" w:val="left"/>
          <w:tab w:pos="4180" w:val="left"/>
          <w:tab w:pos="5180" w:val="left"/>
          <w:tab w:pos="7280" w:val="left"/>
          <w:tab w:pos="8300" w:val="left"/>
          <w:tab w:pos="9240" w:val="left"/>
          <w:tab w:pos="10240" w:val="left"/>
          <w:tab w:pos="11400" w:val="left"/>
          <w:tab w:pos="12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0201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083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025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536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9C0006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tabs>
          <w:tab w:pos="1080" w:val="left"/>
          <w:tab w:pos="2120" w:val="left"/>
          <w:tab w:pos="3140" w:val="left"/>
          <w:tab w:pos="4180" w:val="left"/>
          <w:tab w:pos="5180" w:val="left"/>
          <w:tab w:pos="7280" w:val="left"/>
          <w:tab w:pos="8300" w:val="left"/>
          <w:tab w:pos="9240" w:val="left"/>
          <w:tab w:pos="10240" w:val="left"/>
          <w:tab w:pos="11400" w:val="left"/>
          <w:tab w:pos="12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0152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242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074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792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9C0006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tabs>
          <w:tab w:pos="1080" w:val="left"/>
          <w:tab w:pos="2120" w:val="left"/>
          <w:tab w:pos="3140" w:val="left"/>
          <w:tab w:pos="4180" w:val="left"/>
          <w:tab w:pos="5180" w:val="left"/>
          <w:tab w:pos="7280" w:val="left"/>
          <w:tab w:pos="8300" w:val="left"/>
          <w:tab w:pos="9240" w:val="left"/>
          <w:tab w:pos="10240" w:val="left"/>
          <w:tab w:pos="11400" w:val="left"/>
          <w:tab w:pos="12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0152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264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081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531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9C0006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9" w:after="0" w:line="264" w:lineRule="exact"/>
        <w:ind w:right="-20"/>
        <w:jc w:val="left"/>
        <w:tabs>
          <w:tab w:pos="1080" w:val="left"/>
          <w:tab w:pos="2120" w:val="left"/>
          <w:tab w:pos="3140" w:val="left"/>
          <w:tab w:pos="4180" w:val="left"/>
          <w:tab w:pos="5180" w:val="left"/>
          <w:tab w:pos="7280" w:val="left"/>
          <w:tab w:pos="8300" w:val="left"/>
          <w:tab w:pos="9240" w:val="left"/>
          <w:tab w:pos="10240" w:val="left"/>
          <w:tab w:pos="11400" w:val="left"/>
          <w:tab w:pos="12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0152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264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081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531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9C0006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3" w:equalWidth="0">
            <w:col w:w="13565" w:space="597"/>
            <w:col w:w="388" w:space="731"/>
            <w:col w:w="13079"/>
          </w:cols>
        </w:sectPr>
      </w:pPr>
      <w:rPr/>
    </w:p>
    <w:p>
      <w:pPr>
        <w:spacing w:before="23" w:after="0" w:line="240" w:lineRule="auto"/>
        <w:ind w:left="1229" w:right="-7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1007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64" w:lineRule="exact"/>
        <w:ind w:left="1007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3" w:after="0" w:line="257" w:lineRule="auto"/>
        <w:ind w:right="23875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type w:val="continuous"/>
          <w:pgSz w:w="30600" w:h="19800" w:orient="landscape"/>
          <w:pgMar w:top="1480" w:bottom="280" w:left="700" w:right="1540"/>
          <w:cols w:num="2" w:equalWidth="0">
            <w:col w:w="1889" w:space="750"/>
            <w:col w:w="25721"/>
          </w:cols>
        </w:sectPr>
      </w:pPr>
      <w:rPr/>
    </w:p>
    <w:p>
      <w:pPr>
        <w:spacing w:before="0" w:after="0" w:line="240" w:lineRule="auto"/>
        <w:ind w:left="1118" w:right="-73"/>
        <w:jc w:val="left"/>
        <w:tabs>
          <w:tab w:pos="2700" w:val="left"/>
          <w:tab w:pos="4300" w:val="left"/>
          <w:tab w:pos="5440" w:val="left"/>
          <w:tab w:pos="6520" w:val="left"/>
          <w:tab w:pos="7760" w:val="left"/>
          <w:tab w:pos="9020" w:val="left"/>
          <w:tab w:pos="9960" w:val="left"/>
          <w:tab w:pos="11180" w:val="left"/>
          <w:tab w:pos="12280" w:val="left"/>
          <w:tab w:pos="130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40pt;margin-top:539.149475pt;width:1413.7pt;height:277.3505pt;mso-position-horizontal-relative:page;mso-position-vertical-relative:page;z-index:-4091" coordorigin="800,10783" coordsize="28274,5547">
            <v:group style="position:absolute;left:2628;top:12537;width:6678;height:579" coordorigin="2628,12537" coordsize="6678,579">
              <v:shape style="position:absolute;left:2628;top:12537;width:6678;height:579" coordorigin="2628,12537" coordsize="6678,579" path="m2628,13116l9306,13116,9306,12537,2628,12537,2628,13116e" filled="t" fillcolor="#DBEEF3" stroked="f">
                <v:path arrowok="t"/>
                <v:fill/>
              </v:shape>
            </v:group>
            <v:group style="position:absolute;left:2628;top:13113;width:6678;height:1443" coordorigin="2628,13113" coordsize="6678,1443">
              <v:shape style="position:absolute;left:2628;top:13113;width:6678;height:1443" coordorigin="2628,13113" coordsize="6678,1443" path="m2628,14556l9306,14556,9306,13113,2628,13113,2628,14556e" filled="t" fillcolor="#DBEEF3" stroked="f">
                <v:path arrowok="t"/>
                <v:fill/>
              </v:shape>
            </v:group>
            <v:group style="position:absolute;left:2628;top:14553;width:6678;height:1743" coordorigin="2628,14553" coordsize="6678,1743">
              <v:shape style="position:absolute;left:2628;top:14553;width:6678;height:1743" coordorigin="2628,14553" coordsize="6678,1743" path="m2628,16296l9306,16296,9306,14553,2628,14553,2628,16296e" filled="t" fillcolor="#DBEEF3" stroked="f">
                <v:path arrowok="t"/>
                <v:fill/>
              </v:shape>
            </v:group>
            <v:group style="position:absolute;left:2646;top:12192;width:19257;height:2" coordorigin="2646,12192" coordsize="19257,2">
              <v:shape style="position:absolute;left:2646;top:12192;width:19257;height:2" coordorigin="2646,12192" coordsize="19257,0" path="m2646,12192l21903,12192e" filled="f" stroked="t" strokeweight="1pt" strokecolor="#000000">
                <v:path arrowok="t"/>
              </v:shape>
            </v:group>
            <v:group style="position:absolute;left:6990;top:11922;width:2;height:4353" coordorigin="6990,11922" coordsize="2,4353">
              <v:shape style="position:absolute;left:6990;top:11922;width:2;height:4353" coordorigin="6990,11922" coordsize="0,4353" path="m6990,11922l6990,16275e" filled="f" stroked="t" strokeweight="1pt" strokecolor="#000000">
                <v:path arrowok="t"/>
              </v:shape>
            </v:group>
            <v:group style="position:absolute;left:7956;top:11922;width:2;height:4353" coordorigin="7956,11922" coordsize="2,4353">
              <v:shape style="position:absolute;left:7956;top:11922;width:2;height:4353" coordorigin="7956,11922" coordsize="0,4353" path="m7956,11922l7956,16275e" filled="f" stroked="t" strokeweight="1pt" strokecolor="#000000">
                <v:path arrowok="t"/>
              </v:shape>
            </v:group>
            <v:group style="position:absolute;left:10524;top:11922;width:2;height:4353" coordorigin="10524,11922" coordsize="2,4353">
              <v:shape style="position:absolute;left:10524;top:11922;width:2;height:4353" coordorigin="10524,11922" coordsize="0,4353" path="m10524,11922l10524,16275e" filled="f" stroked="t" strokeweight="1pt" strokecolor="#000000">
                <v:path arrowok="t"/>
              </v:shape>
            </v:group>
            <v:group style="position:absolute;left:11619;top:12201;width:2;height:4074" coordorigin="11619,12201" coordsize="2,4074">
              <v:shape style="position:absolute;left:11619;top:12201;width:2;height:4074" coordorigin="11619,12201" coordsize="0,4074" path="m11619,12201l11619,16275e" filled="f" stroked="t" strokeweight="1pt" strokecolor="#000000">
                <v:path arrowok="t"/>
              </v:shape>
            </v:group>
            <v:group style="position:absolute;left:12651;top:11922;width:2;height:4353" coordorigin="12651,11922" coordsize="2,4353">
              <v:shape style="position:absolute;left:12651;top:11922;width:2;height:4353" coordorigin="12651,11922" coordsize="0,4353" path="m12651,11922l12651,16275e" filled="f" stroked="t" strokeweight="1pt" strokecolor="#000000">
                <v:path arrowok="t"/>
              </v:shape>
            </v:group>
            <v:group style="position:absolute;left:13683;top:12201;width:2;height:4074" coordorigin="13683,12201" coordsize="2,4074">
              <v:shape style="position:absolute;left:13683;top:12201;width:2;height:4074" coordorigin="13683,12201" coordsize="0,4074" path="m13683,12201l13683,16275e" filled="f" stroked="t" strokeweight="1pt" strokecolor="#000000">
                <v:path arrowok="t"/>
              </v:shape>
            </v:group>
            <v:group style="position:absolute;left:15762;top:11922;width:2;height:4353" coordorigin="15762,11922" coordsize="2,4353">
              <v:shape style="position:absolute;left:15762;top:11922;width:2;height:4353" coordorigin="15762,11922" coordsize="0,4353" path="m15762,11922l15762,16275e" filled="f" stroked="t" strokeweight="1pt" strokecolor="#000000">
                <v:path arrowok="t"/>
              </v:shape>
            </v:group>
            <v:group style="position:absolute;left:16794;top:12201;width:2;height:4074" coordorigin="16794,12201" coordsize="2,4074">
              <v:shape style="position:absolute;left:16794;top:12201;width:2;height:4074" coordorigin="16794,12201" coordsize="0,4074" path="m16794,12201l16794,16275e" filled="f" stroked="t" strokeweight="1pt" strokecolor="#000000">
                <v:path arrowok="t"/>
              </v:shape>
            </v:group>
            <v:group style="position:absolute;left:18858;top:12201;width:2;height:4074" coordorigin="18858,12201" coordsize="2,4074">
              <v:shape style="position:absolute;left:18858;top:12201;width:2;height:4074" coordorigin="18858,12201" coordsize="0,4074" path="m18858,12201l18858,16275e" filled="f" stroked="t" strokeweight="1pt" strokecolor="#000000">
                <v:path arrowok="t"/>
              </v:shape>
            </v:group>
            <v:group style="position:absolute;left:19890;top:12537;width:2034;height:579" coordorigin="19890,12537" coordsize="2034,579">
              <v:shape style="position:absolute;left:19890;top:12537;width:2034;height:579" coordorigin="19890,12537" coordsize="2034,579" path="m19890,13116l21924,13116,21924,12537,19890,12537,19890,13116e" filled="t" fillcolor="#FDE9D9" stroked="f">
                <v:path arrowok="t"/>
                <v:fill/>
              </v:shape>
            </v:group>
            <v:group style="position:absolute;left:19890;top:13113;width:2034;height:1443" coordorigin="19890,13113" coordsize="2034,1443">
              <v:shape style="position:absolute;left:19890;top:13113;width:2034;height:1443" coordorigin="19890,13113" coordsize="2034,1443" path="m19890,14556l21924,14556,21924,13113,19890,13113,19890,14556e" filled="t" fillcolor="#FDE9D9" stroked="f">
                <v:path arrowok="t"/>
                <v:fill/>
              </v:shape>
            </v:group>
            <v:group style="position:absolute;left:19890;top:14553;width:2034;height:1743" coordorigin="19890,14553" coordsize="2034,1743">
              <v:shape style="position:absolute;left:19890;top:14553;width:2034;height:1743" coordorigin="19890,14553" coordsize="2034,1743" path="m19890,16296l21924,16296,21924,14553,19890,14553,19890,16296e" filled="t" fillcolor="#FDE9D9" stroked="f">
                <v:path arrowok="t"/>
                <v:fill/>
              </v:shape>
            </v:group>
            <v:group style="position:absolute;left:19890;top:11922;width:2;height:633" coordorigin="19890,11922" coordsize="2,633">
              <v:shape style="position:absolute;left:19890;top:11922;width:2;height:633" coordorigin="19890,11922" coordsize="0,633" path="m19890,11922l19890,12555e" filled="f" stroked="t" strokeweight="1.9pt" strokecolor="#000000">
                <v:path arrowok="t"/>
              </v:shape>
            </v:group>
            <v:group style="position:absolute;left:20922;top:12201;width:2;height:4074" coordorigin="20922,12201" coordsize="2,4074">
              <v:shape style="position:absolute;left:20922;top:12201;width:2;height:4074" coordorigin="20922,12201" coordsize="0,4074" path="m20922,12201l20922,16275e" filled="f" stroked="t" strokeweight="1pt" strokecolor="#000000">
                <v:path arrowok="t"/>
              </v:shape>
            </v:group>
            <v:group style="position:absolute;left:837;top:12537;width:21102;height:2" coordorigin="837,12537" coordsize="21102,2">
              <v:shape style="position:absolute;left:837;top:12537;width:21102;height:2" coordorigin="837,12537" coordsize="21102,0" path="m837,12537l21939,12537e" filled="f" stroked="t" strokeweight="1.9pt" strokecolor="#000000">
                <v:path arrowok="t"/>
              </v:shape>
            </v:group>
            <v:group style="position:absolute;left:837;top:12825;width:21066;height:2" coordorigin="837,12825" coordsize="21066,2">
              <v:shape style="position:absolute;left:837;top:12825;width:21066;height:2" coordorigin="837,12825" coordsize="21066,0" path="m837,12825l21903,12825e" filled="f" stroked="t" strokeweight="1pt" strokecolor="#000000">
                <v:path arrowok="t"/>
              </v:shape>
            </v:group>
            <v:group style="position:absolute;left:4563;top:11922;width:2;height:597" coordorigin="4563,11922" coordsize="2,597">
              <v:shape style="position:absolute;left:4563;top:11922;width:2;height:597" coordorigin="4563,11922" coordsize="0,597" path="m4563,11922l4563,12519e" filled="f" stroked="t" strokeweight="1.0pt" strokecolor="#000000">
                <v:path arrowok="t"/>
              </v:shape>
            </v:group>
            <v:group style="position:absolute;left:837;top:13113;width:21066;height:2" coordorigin="837,13113" coordsize="21066,2">
              <v:shape style="position:absolute;left:837;top:13113;width:21066;height:2" coordorigin="837,13113" coordsize="21066,0" path="m837,13113l21903,13113e" filled="f" stroked="t" strokeweight="1pt" strokecolor="#000000">
                <v:path arrowok="t"/>
              </v:shape>
            </v:group>
            <v:group style="position:absolute;left:837;top:13401;width:21066;height:2" coordorigin="837,13401" coordsize="21066,2">
              <v:shape style="position:absolute;left:837;top:13401;width:21066;height:2" coordorigin="837,13401" coordsize="21066,0" path="m837,13401l21903,13401e" filled="f" stroked="t" strokeweight="1pt" strokecolor="#000000">
                <v:path arrowok="t"/>
              </v:shape>
            </v:group>
            <v:group style="position:absolute;left:4563;top:12834;width:2;height:288" coordorigin="4563,12834" coordsize="2,288">
              <v:shape style="position:absolute;left:4563;top:12834;width:2;height:288" coordorigin="4563,12834" coordsize="0,288" path="m4563,12834l4563,13122e" filled="f" stroked="t" strokeweight="1.0pt" strokecolor="#000000">
                <v:path arrowok="t"/>
              </v:shape>
            </v:group>
            <v:group style="position:absolute;left:837;top:13689;width:21066;height:2" coordorigin="837,13689" coordsize="21066,2">
              <v:shape style="position:absolute;left:837;top:13689;width:21066;height:2" coordorigin="837,13689" coordsize="21066,0" path="m837,13689l21903,13689e" filled="f" stroked="t" strokeweight="1pt" strokecolor="#000000">
                <v:path arrowok="t"/>
              </v:shape>
            </v:group>
            <v:group style="position:absolute;left:837;top:13977;width:21066;height:2" coordorigin="837,13977" coordsize="21066,2">
              <v:shape style="position:absolute;left:837;top:13977;width:21066;height:2" coordorigin="837,13977" coordsize="21066,0" path="m837,13977l21903,13977e" filled="f" stroked="t" strokeweight="1pt" strokecolor="#000000">
                <v:path arrowok="t"/>
              </v:shape>
            </v:group>
            <v:group style="position:absolute;left:837;top:14265;width:21066;height:2" coordorigin="837,14265" coordsize="21066,2">
              <v:shape style="position:absolute;left:837;top:14265;width:21066;height:2" coordorigin="837,14265" coordsize="21066,0" path="m837,14265l21903,14265e" filled="f" stroked="t" strokeweight="1pt" strokecolor="#000000">
                <v:path arrowok="t"/>
              </v:shape>
            </v:group>
            <v:group style="position:absolute;left:837;top:14553;width:21066;height:2" coordorigin="837,14553" coordsize="21066,2">
              <v:shape style="position:absolute;left:837;top:14553;width:21066;height:2" coordorigin="837,14553" coordsize="21066,0" path="m837,14553l21903,14553e" filled="f" stroked="t" strokeweight="1pt" strokecolor="#000000">
                <v:path arrowok="t"/>
              </v:shape>
            </v:group>
            <v:group style="position:absolute;left:837;top:14841;width:21066;height:2" coordorigin="837,14841" coordsize="21066,2">
              <v:shape style="position:absolute;left:837;top:14841;width:21066;height:2" coordorigin="837,14841" coordsize="21066,0" path="m837,14841l21903,14841e" filled="f" stroked="t" strokeweight="1pt" strokecolor="#000000">
                <v:path arrowok="t"/>
              </v:shape>
            </v:group>
            <v:group style="position:absolute;left:837;top:15129;width:21066;height:2" coordorigin="837,15129" coordsize="21066,2">
              <v:shape style="position:absolute;left:837;top:15129;width:21066;height:2" coordorigin="837,15129" coordsize="21066,0" path="m837,15129l21903,15129e" filled="f" stroked="t" strokeweight="1pt" strokecolor="#000000">
                <v:path arrowok="t"/>
              </v:shape>
            </v:group>
            <v:group style="position:absolute;left:837;top:15417;width:21066;height:2" coordorigin="837,15417" coordsize="21066,2">
              <v:shape style="position:absolute;left:837;top:15417;width:21066;height:2" coordorigin="837,15417" coordsize="21066,0" path="m837,15417l21903,15417e" filled="f" stroked="t" strokeweight="1pt" strokecolor="#000000">
                <v:path arrowok="t"/>
              </v:shape>
            </v:group>
            <v:group style="position:absolute;left:4563;top:13410;width:2;height:1152" coordorigin="4563,13410" coordsize="2,1152">
              <v:shape style="position:absolute;left:4563;top:13410;width:2;height:1152" coordorigin="4563,13410" coordsize="0,1152" path="m4563,13410l4563,14562e" filled="f" stroked="t" strokeweight="1.0pt" strokecolor="#000000">
                <v:path arrowok="t"/>
              </v:shape>
            </v:group>
            <v:group style="position:absolute;left:837;top:15705;width:21066;height:2" coordorigin="837,15705" coordsize="21066,2">
              <v:shape style="position:absolute;left:837;top:15705;width:21066;height:2" coordorigin="837,15705" coordsize="21066,0" path="m837,15705l21903,15705e" filled="f" stroked="t" strokeweight="1pt" strokecolor="#000000">
                <v:path arrowok="t"/>
              </v:shape>
            </v:group>
            <v:group style="position:absolute;left:837;top:15993;width:21066;height:2" coordorigin="837,15993" coordsize="21066,2">
              <v:shape style="position:absolute;left:837;top:15993;width:21066;height:2" coordorigin="837,15993" coordsize="21066,0" path="m837,15993l21903,15993e" filled="f" stroked="t" strokeweight="1pt" strokecolor="#000000">
                <v:path arrowok="t"/>
              </v:shape>
            </v:group>
            <v:group style="position:absolute;left:4563;top:15426;width:2;height:849" coordorigin="4563,15426" coordsize="2,849">
              <v:shape style="position:absolute;left:4563;top:15426;width:2;height:849" coordorigin="4563,15426" coordsize="0,849" path="m4563,15426l4563,16275e" filled="f" stroked="t" strokeweight="1.0pt" strokecolor="#000000">
                <v:path arrowok="t"/>
              </v:shape>
            </v:group>
            <v:group style="position:absolute;left:5817;top:11922;width:2;height:4389" coordorigin="5817,11922" coordsize="2,4389">
              <v:shape style="position:absolute;left:5817;top:11922;width:2;height:4389" coordorigin="5817,11922" coordsize="0,4389" path="m5817,11922l5817,16311e" filled="f" stroked="t" strokeweight="1.9pt" strokecolor="#000000">
                <v:path arrowok="t"/>
              </v:shape>
            </v:group>
            <v:group style="position:absolute;left:9303;top:12555;width:2;height:3720" coordorigin="9303,12555" coordsize="2,3720">
              <v:shape style="position:absolute;left:9303;top:12555;width:2;height:3720" coordorigin="9303,12555" coordsize="0,3720" path="m9303,12555l9303,16275e" filled="f" stroked="t" strokeweight="1.0pt" strokecolor="#000000">
                <v:path arrowok="t"/>
              </v:shape>
            </v:group>
            <v:group style="position:absolute;left:819;top:11886;width:2;height:4425" coordorigin="819,11886" coordsize="2,4425">
              <v:shape style="position:absolute;left:819;top:11886;width:2;height:4425" coordorigin="819,11886" coordsize="0,4425" path="m819,11886l819,16311e" filled="f" stroked="t" strokeweight="1.9pt" strokecolor="#000000">
                <v:path arrowok="t"/>
              </v:shape>
            </v:group>
            <v:group style="position:absolute;left:2628;top:11922;width:2;height:4389" coordorigin="2628,11922" coordsize="2,4389">
              <v:shape style="position:absolute;left:2628;top:11922;width:2;height:4389" coordorigin="2628,11922" coordsize="0,4389" path="m2628,11922l2628,16311e" filled="f" stroked="t" strokeweight="1.9pt" strokecolor="#000000">
                <v:path arrowok="t"/>
              </v:shape>
            </v:group>
            <v:group style="position:absolute;left:17826;top:11922;width:2;height:4389" coordorigin="17826,11922" coordsize="2,4389">
              <v:shape style="position:absolute;left:17826;top:11922;width:2;height:4389" coordorigin="17826,11922" coordsize="0,4389" path="m17826,11922l17826,16311e" filled="f" stroked="t" strokeweight="1.9pt" strokecolor="#000000">
                <v:path arrowok="t"/>
              </v:shape>
            </v:group>
            <v:group style="position:absolute;left:19890;top:12555;width:2;height:3720" coordorigin="19890,12555" coordsize="2,3720">
              <v:shape style="position:absolute;left:19890;top:12555;width:2;height:3720" coordorigin="19890,12555" coordsize="0,3720" path="m19890,12555l19890,16275e" filled="f" stroked="t" strokeweight="1.0pt" strokecolor="#000000">
                <v:path arrowok="t"/>
              </v:shape>
            </v:group>
            <v:group style="position:absolute;left:21921;top:11922;width:2;height:4389" coordorigin="21921,11922" coordsize="2,4389">
              <v:shape style="position:absolute;left:21921;top:11922;width:2;height:4389" coordorigin="21921,11922" coordsize="0,4389" path="m21921,11922l21921,16311e" filled="f" stroked="t" strokeweight="1.9pt" strokecolor="#000000">
                <v:path arrowok="t"/>
              </v:shape>
            </v:group>
            <v:group style="position:absolute;left:14334;top:11922;width:2;height:4389" coordorigin="14334,11922" coordsize="2,4389">
              <v:shape style="position:absolute;left:14334;top:11922;width:2;height:4389" coordorigin="14334,11922" coordsize="0,4389" path="m14334,11922l14334,16311e" filled="f" stroked="t" strokeweight="1.9pt" strokecolor="#000000">
                <v:path arrowok="t"/>
              </v:shape>
            </v:group>
            <v:group style="position:absolute;left:24981;top:12537;width:2031;height:579" coordorigin="24981,12537" coordsize="2031,579">
              <v:shape style="position:absolute;left:24981;top:12537;width:2031;height:579" coordorigin="24981,12537" coordsize="2031,579" path="m24981,13116l27012,13116,27012,12537,24981,12537,24981,13116e" filled="t" fillcolor="#FDE9D9" stroked="f">
                <v:path arrowok="t"/>
                <v:fill/>
              </v:shape>
            </v:group>
            <v:group style="position:absolute;left:27009;top:12825;width:1017;height:291" coordorigin="27009,12825" coordsize="1017,291">
              <v:shape style="position:absolute;left:27009;top:12825;width:1017;height:291" coordorigin="27009,12825" coordsize="1017,291" path="m27009,13116l28026,13116,28026,12825,27009,12825,27009,13116e" filled="t" fillcolor="#EAF1DD" stroked="f">
                <v:path arrowok="t"/>
                <v:fill/>
              </v:shape>
            </v:group>
            <v:group style="position:absolute;left:28023;top:12825;width:1017;height:291" coordorigin="28023,12825" coordsize="1017,291">
              <v:shape style="position:absolute;left:28023;top:12825;width:1017;height:291" coordorigin="28023,12825" coordsize="1017,291" path="m28023,13116l29040,13116,29040,12825,28023,12825,28023,13116e" filled="t" fillcolor="#FFC7CE" stroked="f">
                <v:path arrowok="t"/>
                <v:fill/>
              </v:shape>
            </v:group>
            <v:group style="position:absolute;left:24981;top:13113;width:2031;height:1443" coordorigin="24981,13113" coordsize="2031,1443">
              <v:shape style="position:absolute;left:24981;top:13113;width:2031;height:1443" coordorigin="24981,13113" coordsize="2031,1443" path="m24981,14556l27012,14556,27012,13113,24981,13113,24981,14556e" filled="t" fillcolor="#FDE9D9" stroked="f">
                <v:path arrowok="t"/>
                <v:fill/>
              </v:shape>
            </v:group>
            <v:group style="position:absolute;left:27009;top:13401;width:1017;height:1155" coordorigin="27009,13401" coordsize="1017,1155">
              <v:shape style="position:absolute;left:27009;top:13401;width:1017;height:1155" coordorigin="27009,13401" coordsize="1017,1155" path="m27009,14556l28026,14556,28026,13401,27009,13401,27009,14556e" filled="t" fillcolor="#EAF1DD" stroked="f">
                <v:path arrowok="t"/>
                <v:fill/>
              </v:shape>
            </v:group>
            <v:group style="position:absolute;left:28023;top:13401;width:1017;height:1155" coordorigin="28023,13401" coordsize="1017,1155">
              <v:shape style="position:absolute;left:28023;top:13401;width:1017;height:1155" coordorigin="28023,13401" coordsize="1017,1155" path="m28023,14556l29040,14556,29040,13401,28023,13401,28023,14556e" filled="t" fillcolor="#FFC7CE" stroked="f">
                <v:path arrowok="t"/>
                <v:fill/>
              </v:shape>
            </v:group>
            <v:group style="position:absolute;left:24981;top:14553;width:2031;height:1743" coordorigin="24981,14553" coordsize="2031,1743">
              <v:shape style="position:absolute;left:24981;top:14553;width:2031;height:1743" coordorigin="24981,14553" coordsize="2031,1743" path="m24981,16296l27012,16296,27012,14553,24981,14553,24981,16296e" filled="t" fillcolor="#FDE9D9" stroked="f">
                <v:path arrowok="t"/>
                <v:fill/>
              </v:shape>
            </v:group>
            <v:group style="position:absolute;left:27009;top:15417;width:1017;height:879" coordorigin="27009,15417" coordsize="1017,879">
              <v:shape style="position:absolute;left:27009;top:15417;width:1017;height:879" coordorigin="27009,15417" coordsize="1017,879" path="m27009,16296l28026,16296,28026,15417,27009,15417,27009,16296e" filled="t" fillcolor="#EAF1DD" stroked="f">
                <v:path arrowok="t"/>
                <v:fill/>
              </v:shape>
            </v:group>
            <v:group style="position:absolute;left:28023;top:15417;width:1017;height:879" coordorigin="28023,15417" coordsize="1017,879">
              <v:shape style="position:absolute;left:28023;top:15417;width:1017;height:879" coordorigin="28023,15417" coordsize="1017,879" path="m28023,16296l29040,16296,29040,15417,28023,15417,28023,16296e" filled="t" fillcolor="#FFC7CE" stroked="f">
                <v:path arrowok="t"/>
                <v:fill/>
              </v:shape>
            </v:group>
            <v:group style="position:absolute;left:22953;top:12192;width:6066;height:2" coordorigin="22953,12192" coordsize="6066,2">
              <v:shape style="position:absolute;left:22953;top:12192;width:6066;height:2" coordorigin="22953,12192" coordsize="6066,0" path="m22953,12192l29019,12192e" filled="f" stroked="t" strokeweight="1pt" strokecolor="#000000">
                <v:path arrowok="t"/>
              </v:shape>
            </v:group>
            <v:group style="position:absolute;left:23967;top:12201;width:2;height:4074" coordorigin="23967,12201" coordsize="2,4074">
              <v:shape style="position:absolute;left:23967;top:12201;width:2;height:4074" coordorigin="23967,12201" coordsize="0,4074" path="m23967,12201l23967,16275e" filled="f" stroked="t" strokeweight="1pt" strokecolor="#000000">
                <v:path arrowok="t"/>
              </v:shape>
            </v:group>
            <v:group style="position:absolute;left:25995;top:12201;width:2;height:4074" coordorigin="25995,12201" coordsize="2,4074">
              <v:shape style="position:absolute;left:25995;top:12201;width:2;height:4074" coordorigin="25995,12201" coordsize="0,4074" path="m25995,12201l25995,16275e" filled="f" stroked="t" strokeweight="1pt" strokecolor="#000000">
                <v:path arrowok="t"/>
              </v:shape>
            </v:group>
            <v:group style="position:absolute;left:28023;top:12201;width:2;height:318" coordorigin="28023,12201" coordsize="2,318">
              <v:shape style="position:absolute;left:28023;top:12201;width:2;height:318" coordorigin="28023,12201" coordsize="0,318" path="m28023,12201l28023,12519e" filled="f" stroked="t" strokeweight="1.0pt" strokecolor="#000000">
                <v:path arrowok="t"/>
              </v:shape>
            </v:group>
            <v:group style="position:absolute;left:22953;top:12825;width:6066;height:2" coordorigin="22953,12825" coordsize="6066,2">
              <v:shape style="position:absolute;left:22953;top:12825;width:6066;height:2" coordorigin="22953,12825" coordsize="6066,0" path="m22953,12825l29019,12825e" filled="f" stroked="t" strokeweight="1pt" strokecolor="#000000">
                <v:path arrowok="t"/>
              </v:shape>
            </v:group>
            <v:group style="position:absolute;left:22953;top:13113;width:6066;height:2" coordorigin="22953,13113" coordsize="6066,2">
              <v:shape style="position:absolute;left:22953;top:13113;width:6066;height:2" coordorigin="22953,13113" coordsize="6066,0" path="m22953,13113l29019,13113e" filled="f" stroked="t" strokeweight="1pt" strokecolor="#000000">
                <v:path arrowok="t"/>
              </v:shape>
            </v:group>
            <v:group style="position:absolute;left:22953;top:13401;width:6066;height:2" coordorigin="22953,13401" coordsize="6066,2">
              <v:shape style="position:absolute;left:22953;top:13401;width:6066;height:2" coordorigin="22953,13401" coordsize="6066,0" path="m22953,13401l29019,13401e" filled="f" stroked="t" strokeweight="1pt" strokecolor="#000000">
                <v:path arrowok="t"/>
              </v:shape>
            </v:group>
            <v:group style="position:absolute;left:22953;top:13689;width:6066;height:2" coordorigin="22953,13689" coordsize="6066,2">
              <v:shape style="position:absolute;left:22953;top:13689;width:6066;height:2" coordorigin="22953,13689" coordsize="6066,0" path="m22953,13689l29019,13689e" filled="f" stroked="t" strokeweight="1pt" strokecolor="#000000">
                <v:path arrowok="t"/>
              </v:shape>
            </v:group>
            <v:group style="position:absolute;left:22953;top:13977;width:6066;height:2" coordorigin="22953,13977" coordsize="6066,2">
              <v:shape style="position:absolute;left:22953;top:13977;width:6066;height:2" coordorigin="22953,13977" coordsize="6066,0" path="m22953,13977l29019,13977e" filled="f" stroked="t" strokeweight="1pt" strokecolor="#000000">
                <v:path arrowok="t"/>
              </v:shape>
            </v:group>
            <v:group style="position:absolute;left:22953;top:14265;width:6066;height:2" coordorigin="22953,14265" coordsize="6066,2">
              <v:shape style="position:absolute;left:22953;top:14265;width:6066;height:2" coordorigin="22953,14265" coordsize="6066,0" path="m22953,14265l29019,14265e" filled="f" stroked="t" strokeweight="1pt" strokecolor="#000000">
                <v:path arrowok="t"/>
              </v:shape>
            </v:group>
            <v:group style="position:absolute;left:22953;top:14553;width:6066;height:2" coordorigin="22953,14553" coordsize="6066,2">
              <v:shape style="position:absolute;left:22953;top:14553;width:6066;height:2" coordorigin="22953,14553" coordsize="6066,0" path="m22953,14553l29019,14553e" filled="f" stroked="t" strokeweight="1pt" strokecolor="#000000">
                <v:path arrowok="t"/>
              </v:shape>
            </v:group>
            <v:group style="position:absolute;left:22953;top:14841;width:6066;height:2" coordorigin="22953,14841" coordsize="6066,2">
              <v:shape style="position:absolute;left:22953;top:14841;width:6066;height:2" coordorigin="22953,14841" coordsize="6066,0" path="m22953,14841l29019,14841e" filled="f" stroked="t" strokeweight="1pt" strokecolor="#000000">
                <v:path arrowok="t"/>
              </v:shape>
            </v:group>
            <v:group style="position:absolute;left:22953;top:15129;width:6066;height:2" coordorigin="22953,15129" coordsize="6066,2">
              <v:shape style="position:absolute;left:22953;top:15129;width:6066;height:2" coordorigin="22953,15129" coordsize="6066,0" path="m22953,15129l29019,15129e" filled="f" stroked="t" strokeweight="1pt" strokecolor="#000000">
                <v:path arrowok="t"/>
              </v:shape>
            </v:group>
            <v:group style="position:absolute;left:22953;top:15417;width:6066;height:2" coordorigin="22953,15417" coordsize="6066,2">
              <v:shape style="position:absolute;left:22953;top:15417;width:6066;height:2" coordorigin="22953,15417" coordsize="6066,0" path="m22953,15417l29019,15417e" filled="f" stroked="t" strokeweight="1pt" strokecolor="#000000">
                <v:path arrowok="t"/>
              </v:shape>
            </v:group>
            <v:group style="position:absolute;left:22953;top:15705;width:6066;height:2" coordorigin="22953,15705" coordsize="6066,2">
              <v:shape style="position:absolute;left:22953;top:15705;width:6066;height:2" coordorigin="22953,15705" coordsize="6066,0" path="m22953,15705l29019,15705e" filled="f" stroked="t" strokeweight="1pt" strokecolor="#000000">
                <v:path arrowok="t"/>
              </v:shape>
            </v:group>
            <v:group style="position:absolute;left:22953;top:15993;width:6066;height:2" coordorigin="22953,15993" coordsize="6066,2">
              <v:shape style="position:absolute;left:22953;top:15993;width:6066;height:2" coordorigin="22953,15993" coordsize="6066,0" path="m22953,15993l29019,15993e" filled="f" stroked="t" strokeweight="1pt" strokecolor="#000000">
                <v:path arrowok="t"/>
              </v:shape>
            </v:group>
            <v:group style="position:absolute;left:22935;top:11922;width:2;height:4389" coordorigin="22935,11922" coordsize="2,4389">
              <v:shape style="position:absolute;left:22935;top:11922;width:2;height:4389" coordorigin="22935,11922" coordsize="0,4389" path="m22935,11922l22935,16311e" filled="f" stroked="t" strokeweight="1.9pt" strokecolor="#000000">
                <v:path arrowok="t"/>
              </v:shape>
            </v:group>
            <v:group style="position:absolute;left:24981;top:11922;width:2;height:4389" coordorigin="24981,11922" coordsize="2,4389">
              <v:shape style="position:absolute;left:24981;top:11922;width:2;height:4389" coordorigin="24981,11922" coordsize="0,4389" path="m24981,11922l24981,16311e" filled="f" stroked="t" strokeweight="1.9pt" strokecolor="#000000">
                <v:path arrowok="t"/>
              </v:shape>
            </v:group>
            <v:group style="position:absolute;left:27009;top:11922;width:2;height:4389" coordorigin="27009,11922" coordsize="2,4389">
              <v:shape style="position:absolute;left:27009;top:11922;width:2;height:4389" coordorigin="27009,11922" coordsize="0,4389" path="m27009,11922l27009,16311e" filled="f" stroked="t" strokeweight="1.9pt" strokecolor="#000000">
                <v:path arrowok="t"/>
              </v:shape>
            </v:group>
            <v:group style="position:absolute;left:29037;top:11922;width:2;height:4389" coordorigin="29037,11922" coordsize="2,4389">
              <v:shape style="position:absolute;left:29037;top:11922;width:2;height:4389" coordorigin="29037,11922" coordsize="0,4389" path="m29037,11922l29037,16311e" filled="f" stroked="t" strokeweight="1.9pt" strokecolor="#000000">
                <v:path arrowok="t"/>
              </v:shape>
            </v:group>
            <v:group style="position:absolute;left:28023;top:12555;width:2;height:3756" coordorigin="28023,12555" coordsize="2,3756">
              <v:shape style="position:absolute;left:28023;top:12555;width:2;height:3756" coordorigin="28023,12555" coordsize="0,3756" path="m28023,12555l28023,16311e" filled="f" stroked="t" strokeweight="1.9pt" strokecolor="#000000">
                <v:path arrowok="t"/>
              </v:shape>
            </v:group>
            <v:group style="position:absolute;left:837;top:11904;width:28218;height:2" coordorigin="837,11904" coordsize="28218,2">
              <v:shape style="position:absolute;left:837;top:11904;width:28218;height:2" coordorigin="837,11904" coordsize="28218,0" path="m837,11904l29055,11904e" filled="f" stroked="t" strokeweight="1.9pt" strokecolor="#000000">
                <v:path arrowok="t"/>
              </v:shape>
            </v:group>
            <v:group style="position:absolute;left:22953;top:12537;width:6102;height:2" coordorigin="22953,12537" coordsize="6102,2">
              <v:shape style="position:absolute;left:22953;top:12537;width:6102;height:2" coordorigin="22953,12537" coordsize="6102,0" path="m22953,12537l29055,12537e" filled="f" stroked="t" strokeweight="1.9pt" strokecolor="#000000">
                <v:path arrowok="t"/>
              </v:shape>
            </v:group>
            <v:group style="position:absolute;left:837;top:16293;width:28218;height:2" coordorigin="837,16293" coordsize="28218,2">
              <v:shape style="position:absolute;left:837;top:16293;width:28218;height:2" coordorigin="837,16293" coordsize="28218,0" path="m837,16293l29055,16293e" filled="f" stroked="t" strokeweight="1.9pt" strokecolor="#000000">
                <v:path arrowok="t"/>
              </v:shape>
            </v:group>
            <v:group style="position:absolute;left:3585;top:10803;width:333;height:1065" coordorigin="3585,10803" coordsize="333,1065">
              <v:shape style="position:absolute;left:3585;top:10803;width:333;height:1065" coordorigin="3585,10803" coordsize="333,1065" path="m3752,11785l3585,11785,3668,11868,3752,11785e" filled="t" fillcolor="#F79646" stroked="f">
                <v:path arrowok="t"/>
                <v:fill/>
              </v:shape>
              <v:shape style="position:absolute;left:3585;top:10803;width:333;height:1065" coordorigin="3585,10803" coordsize="333,1065" path="m3918,10803l3627,10803,3627,11785,3710,11785,3710,10886,3918,10886,3918,10803e" filled="t" fillcolor="#F79646" stroked="f">
                <v:path arrowok="t"/>
                <v:fill/>
              </v:shape>
            </v:group>
            <v:group style="position:absolute;left:3585;top:10803;width:333;height:1065" coordorigin="3585,10803" coordsize="333,1065">
              <v:shape style="position:absolute;left:3585;top:10803;width:333;height:1065" coordorigin="3585,10803" coordsize="333,1065" path="m3918,10886l3710,10886,3710,11785,3752,11785,3668,11868,3585,11785,3627,11785,3627,10803,3918,10803,3918,10886xe" filled="f" stroked="t" strokeweight="2pt" strokecolor="#B66D31">
                <v:path arrowok="t"/>
              </v:shape>
            </v:group>
            <v:group style="position:absolute;left:4713;top:10818;width:333;height:1050" coordorigin="4713,10818" coordsize="333,1050">
              <v:shape style="position:absolute;left:4713;top:10818;width:333;height:1050" coordorigin="4713,10818" coordsize="333,1050" path="m4879,11785l4713,11785,4796,11868,4879,11785e" filled="t" fillcolor="#F79646" stroked="f">
                <v:path arrowok="t"/>
                <v:fill/>
              </v:shape>
              <v:shape style="position:absolute;left:4713;top:10818;width:333;height:1050" coordorigin="4713,10818" coordsize="333,1050" path="m5046,10818l4755,10818,4755,11785,4838,11785,4838,10901,5046,10901,5046,10818e" filled="t" fillcolor="#F79646" stroked="f">
                <v:path arrowok="t"/>
                <v:fill/>
              </v:shape>
            </v:group>
            <v:group style="position:absolute;left:4713;top:10818;width:333;height:1050" coordorigin="4713,10818" coordsize="333,1050">
              <v:shape style="position:absolute;left:4713;top:10818;width:333;height:1050" coordorigin="4713,10818" coordsize="333,1050" path="m5046,10901l4838,10901,4838,11785,4879,11785,4796,11868,4713,11785,4755,11785,4755,10818,5046,10818,5046,10901xe" filled="f" stroked="t" strokeweight="2pt" strokecolor="#B66D31">
                <v:path arrowok="t"/>
              </v:shape>
            </v:group>
            <v:group style="position:absolute;left:3636;top:10806;width:1706;height:84" coordorigin="3636,10806" coordsize="1706,84">
              <v:shape style="position:absolute;left:3636;top:10806;width:1706;height:84" coordorigin="3636,10806" coordsize="1706,84" path="m5335,10806l3636,10806,3636,10890,5342,10890,5342,10812,5335,10806e" filled="t" fillcolor="#F79646" stroked="f">
                <v:path arrowok="t"/>
                <v:fill/>
              </v:shape>
            </v:group>
            <v:group style="position:absolute;left:3636;top:10806;width:1706;height:84" coordorigin="3636,10806" coordsize="1706,84">
              <v:shape style="position:absolute;left:3636;top:10806;width:1706;height:84" coordorigin="3636,10806" coordsize="1706,84" path="m3636,10806l5328,10806,5335,10806,5342,10812,5342,10820,5342,10890,3636,10890,3636,10806xe" filled="f" stroked="t" strokeweight="2pt" strokecolor="#B66D31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17671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left="1118" w:right="-73"/>
        <w:jc w:val="left"/>
        <w:tabs>
          <w:tab w:pos="2700" w:val="left"/>
          <w:tab w:pos="4300" w:val="left"/>
          <w:tab w:pos="5440" w:val="left"/>
          <w:tab w:pos="6520" w:val="left"/>
          <w:tab w:pos="7760" w:val="left"/>
          <w:tab w:pos="9020" w:val="left"/>
          <w:tab w:pos="9960" w:val="left"/>
          <w:tab w:pos="11180" w:val="left"/>
          <w:tab w:pos="12280" w:val="left"/>
          <w:tab w:pos="130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-M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17671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347" w:right="-73"/>
        <w:jc w:val="left"/>
        <w:tabs>
          <w:tab w:pos="2700" w:val="left"/>
          <w:tab w:pos="4240" w:val="left"/>
          <w:tab w:pos="5440" w:val="left"/>
          <w:tab w:pos="6520" w:val="left"/>
          <w:tab w:pos="7760" w:val="left"/>
          <w:tab w:pos="9020" w:val="left"/>
          <w:tab w:pos="9960" w:val="left"/>
          <w:tab w:pos="11180" w:val="left"/>
          <w:tab w:pos="12280" w:val="left"/>
          <w:tab w:pos="130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13-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00%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17671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038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9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right="-20"/>
        <w:jc w:val="left"/>
        <w:tabs>
          <w:tab w:pos="1080" w:val="left"/>
          <w:tab w:pos="2120" w:val="left"/>
          <w:tab w:pos="3140" w:val="left"/>
          <w:tab w:pos="4180" w:val="left"/>
          <w:tab w:pos="5180" w:val="left"/>
          <w:tab w:pos="7280" w:val="left"/>
          <w:tab w:pos="8300" w:val="left"/>
          <w:tab w:pos="9240" w:val="left"/>
          <w:tab w:pos="10300" w:val="left"/>
          <w:tab w:pos="11400" w:val="left"/>
          <w:tab w:pos="12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0241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052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455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224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9C0006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tabs>
          <w:tab w:pos="1080" w:val="left"/>
          <w:tab w:pos="2120" w:val="left"/>
          <w:tab w:pos="3140" w:val="left"/>
          <w:tab w:pos="4180" w:val="left"/>
          <w:tab w:pos="5180" w:val="left"/>
          <w:tab w:pos="7280" w:val="left"/>
          <w:tab w:pos="8300" w:val="left"/>
          <w:tab w:pos="9240" w:val="left"/>
          <w:tab w:pos="10240" w:val="left"/>
          <w:tab w:pos="11400" w:val="left"/>
          <w:tab w:pos="12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0152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368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914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605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9C0006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tabs>
          <w:tab w:pos="1080" w:val="left"/>
          <w:tab w:pos="2120" w:val="left"/>
          <w:tab w:pos="3140" w:val="left"/>
          <w:tab w:pos="4180" w:val="left"/>
          <w:tab w:pos="5180" w:val="left"/>
          <w:tab w:pos="7280" w:val="left"/>
          <w:tab w:pos="8300" w:val="left"/>
          <w:tab w:pos="9240" w:val="left"/>
          <w:tab w:pos="10240" w:val="left"/>
          <w:tab w:pos="11400" w:val="left"/>
          <w:tab w:pos="121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0152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368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914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605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9C0006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9C0006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9C0006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30600" w:h="19800" w:orient="landscape"/>
          <w:pgMar w:top="1480" w:bottom="280" w:left="700" w:right="1540"/>
          <w:cols w:num="3" w:equalWidth="0">
            <w:col w:w="13565" w:space="596"/>
            <w:col w:w="388" w:space="731"/>
            <w:col w:w="1308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145" w:lineRule="exact"/>
        <w:ind w:left="573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1.2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145" w:lineRule="exact"/>
        <w:ind w:left="668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145" w:lineRule="exact"/>
        <w:ind w:left="573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0.8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44" w:footer="0" w:top="1160" w:bottom="280" w:left="1180" w:right="1720"/>
          <w:headerReference w:type="default" r:id="rId52"/>
          <w:footerReference w:type="default" r:id="rId53"/>
          <w:pgSz w:w="15840" w:h="12240" w:orient="landscape"/>
        </w:sectPr>
      </w:pPr>
      <w:rPr/>
    </w:p>
    <w:p>
      <w:pPr>
        <w:spacing w:before="39" w:after="0" w:line="240" w:lineRule="auto"/>
        <w:ind w:right="-20"/>
        <w:jc w:val="right"/>
        <w:rPr>
          <w:rFonts w:ascii="Calibri" w:hAnsi="Calibri" w:cs="Calibri" w:eastAsia="Calibri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686172pt;margin-top:-3.06050pt;width:12.0451pt;height:17.963921pt;mso-position-horizontal-relative:page;mso-position-vertical-relative:paragraph;z-index:-4080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d/D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0.6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/Qf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4" w:after="0" w:line="240" w:lineRule="exact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0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/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180" w:right="1720"/>
          <w:cols w:num="2" w:equalWidth="0">
            <w:col w:w="732" w:space="11618"/>
            <w:col w:w="590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9" w:after="0" w:line="145" w:lineRule="exact"/>
        <w:ind w:left="573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0.4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06" w:lineRule="exact"/>
        <w:ind w:left="104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d/D</w:t>
      </w:r>
      <w:r>
        <w:rPr>
          <w:rFonts w:ascii="Calibri" w:hAnsi="Calibri" w:cs="Calibri" w:eastAsia="Calibri"/>
          <w:sz w:val="17"/>
          <w:szCs w:val="17"/>
          <w:spacing w:val="9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=35%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9" w:after="0" w:line="145" w:lineRule="exact"/>
        <w:ind w:left="573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0.2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180" w:right="1720"/>
        </w:sectPr>
      </w:pPr>
      <w:rPr/>
    </w:p>
    <w:p>
      <w:pPr>
        <w:spacing w:before="39" w:after="0" w:line="240" w:lineRule="auto"/>
        <w:ind w:left="668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/>
        <w:pict>
          <v:group style="position:absolute;margin-left:62.43pt;margin-top:121.589996pt;width:645.12pt;height:304.02pt;mso-position-horizontal-relative:page;mso-position-vertical-relative:page;z-index:-4081" coordorigin="1249,2432" coordsize="12902,6080">
            <v:group style="position:absolute;left:2026;top:7571;width:10959;height:2" coordorigin="2026,7571" coordsize="10959,2">
              <v:shape style="position:absolute;left:2026;top:7571;width:10959;height:2" coordorigin="2026,7571" coordsize="10959,0" path="m12985,7571l2026,7571e" filled="f" stroked="t" strokeweight=".65498pt" strokecolor="#B7B7B7">
                <v:path arrowok="t"/>
              </v:shape>
            </v:group>
            <v:group style="position:absolute;left:2026;top:7399;width:10959;height:2" coordorigin="2026,7399" coordsize="10959,2">
              <v:shape style="position:absolute;left:2026;top:7399;width:10959;height:2" coordorigin="2026,7399" coordsize="10959,0" path="m12985,7399l2026,7399e" filled="f" stroked="t" strokeweight=".65501pt" strokecolor="#B7B7B7">
                <v:path arrowok="t"/>
              </v:shape>
            </v:group>
            <v:group style="position:absolute;left:2026;top:7226;width:10959;height:2" coordorigin="2026,7226" coordsize="10959,2">
              <v:shape style="position:absolute;left:2026;top:7226;width:10959;height:2" coordorigin="2026,7226" coordsize="10959,0" path="m12985,7226l2026,7226e" filled="f" stroked="t" strokeweight=".595010pt" strokecolor="#B7B7B7">
                <v:path arrowok="t"/>
              </v:shape>
            </v:group>
            <v:group style="position:absolute;left:2026;top:7054;width:10959;height:2" coordorigin="2026,7054" coordsize="10959,2">
              <v:shape style="position:absolute;left:2026;top:7054;width:10959;height:2" coordorigin="2026,7054" coordsize="10959,0" path="m12985,7054l2026,7054e" filled="f" stroked="t" strokeweight=".595010pt" strokecolor="#B7B7B7">
                <v:path arrowok="t"/>
              </v:shape>
            </v:group>
            <v:group style="position:absolute;left:2026;top:6710;width:10959;height:2" coordorigin="2026,6710" coordsize="10959,2">
              <v:shape style="position:absolute;left:2026;top:6710;width:10959;height:2" coordorigin="2026,6710" coordsize="10959,0" path="m12985,6710l2026,6710e" filled="f" stroked="t" strokeweight=".595010pt" strokecolor="#B7B7B7">
                <v:path arrowok="t"/>
              </v:shape>
            </v:group>
            <v:group style="position:absolute;left:2026;top:6536;width:10959;height:2" coordorigin="2026,6536" coordsize="10959,2">
              <v:shape style="position:absolute;left:2026;top:6536;width:10959;height:2" coordorigin="2026,6536" coordsize="10959,0" path="m12985,6536l2026,6536e" filled="f" stroked="t" strokeweight=".65501pt" strokecolor="#B7B7B7">
                <v:path arrowok="t"/>
              </v:shape>
            </v:group>
            <v:group style="position:absolute;left:2026;top:6365;width:10959;height:2" coordorigin="2026,6365" coordsize="10959,2">
              <v:shape style="position:absolute;left:2026;top:6365;width:10959;height:2" coordorigin="2026,6365" coordsize="10959,0" path="m12985,6365l2026,6365e" filled="f" stroked="t" strokeweight=".595010pt" strokecolor="#B7B7B7">
                <v:path arrowok="t"/>
              </v:shape>
            </v:group>
            <v:group style="position:absolute;left:2026;top:6194;width:10959;height:2" coordorigin="2026,6194" coordsize="10959,2">
              <v:shape style="position:absolute;left:2026;top:6194;width:10959;height:2" coordorigin="2026,6194" coordsize="10959,0" path="m12985,6194l2026,6194e" filled="f" stroked="t" strokeweight=".594980pt" strokecolor="#B7B7B7">
                <v:path arrowok="t"/>
              </v:shape>
            </v:group>
            <v:group style="position:absolute;left:2026;top:5849;width:10959;height:2" coordorigin="2026,5849" coordsize="10959,2">
              <v:shape style="position:absolute;left:2026;top:5849;width:10959;height:2" coordorigin="2026,5849" coordsize="10959,0" path="m12985,5849l2026,5849e" filled="f" stroked="t" strokeweight=".65498pt" strokecolor="#B7B7B7">
                <v:path arrowok="t"/>
              </v:shape>
            </v:group>
            <v:group style="position:absolute;left:2026;top:5676;width:10959;height:2" coordorigin="2026,5676" coordsize="10959,2">
              <v:shape style="position:absolute;left:2026;top:5676;width:10959;height:2" coordorigin="2026,5676" coordsize="10959,0" path="m12985,5676l2026,5676e" filled="f" stroked="t" strokeweight=".65501pt" strokecolor="#B7B7B7">
                <v:path arrowok="t"/>
              </v:shape>
            </v:group>
            <v:group style="position:absolute;left:2026;top:5504;width:10959;height:2" coordorigin="2026,5504" coordsize="10959,2">
              <v:shape style="position:absolute;left:2026;top:5504;width:10959;height:2" coordorigin="2026,5504" coordsize="10959,0" path="m12985,5504l2026,5504e" filled="f" stroked="t" strokeweight=".65498pt" strokecolor="#B7B7B7">
                <v:path arrowok="t"/>
              </v:shape>
            </v:group>
            <v:group style="position:absolute;left:2026;top:5331;width:10959;height:2" coordorigin="2026,5331" coordsize="10959,2">
              <v:shape style="position:absolute;left:2026;top:5331;width:10959;height:2" coordorigin="2026,5331" coordsize="10959,0" path="m12985,5331l2026,5331e" filled="f" stroked="t" strokeweight=".595010pt" strokecolor="#B7B7B7">
                <v:path arrowok="t"/>
              </v:shape>
            </v:group>
            <v:group style="position:absolute;left:2026;top:4988;width:10959;height:2" coordorigin="2026,4988" coordsize="10959,2">
              <v:shape style="position:absolute;left:2026;top:4988;width:10959;height:2" coordorigin="2026,4988" coordsize="10959,0" path="m12985,4988l2026,4988e" filled="f" stroked="t" strokeweight=".65501pt" strokecolor="#B7B7B7">
                <v:path arrowok="t"/>
              </v:shape>
            </v:group>
            <v:group style="position:absolute;left:2026;top:4815;width:10959;height:2" coordorigin="2026,4815" coordsize="10959,2">
              <v:shape style="position:absolute;left:2026;top:4815;width:10959;height:2" coordorigin="2026,4815" coordsize="10959,0" path="m12985,4815l2026,4815e" filled="f" stroked="t" strokeweight=".595010pt" strokecolor="#B7B7B7">
                <v:path arrowok="t"/>
              </v:shape>
            </v:group>
            <v:group style="position:absolute;left:2026;top:4643;width:10959;height:2" coordorigin="2026,4643" coordsize="10959,2">
              <v:shape style="position:absolute;left:2026;top:4643;width:10959;height:2" coordorigin="2026,4643" coordsize="10959,0" path="m12985,4643l2026,4643e" filled="f" stroked="t" strokeweight=".594980pt" strokecolor="#B7B7B7">
                <v:path arrowok="t"/>
              </v:shape>
            </v:group>
            <v:group style="position:absolute;left:2026;top:4471;width:10959;height:2" coordorigin="2026,4471" coordsize="10959,2">
              <v:shape style="position:absolute;left:2026;top:4471;width:10959;height:2" coordorigin="2026,4471" coordsize="10959,0" path="m12985,4471l2026,4471e" filled="f" stroked="t" strokeweight=".595010pt" strokecolor="#B7B7B7">
                <v:path arrowok="t"/>
              </v:shape>
            </v:group>
            <v:group style="position:absolute;left:2026;top:4126;width:10959;height:2" coordorigin="2026,4126" coordsize="10959,2">
              <v:shape style="position:absolute;left:2026;top:4126;width:10959;height:2" coordorigin="2026,4126" coordsize="10959,0" path="m12985,4126l2026,4126e" filled="f" stroked="t" strokeweight=".65501pt" strokecolor="#B7B7B7">
                <v:path arrowok="t"/>
              </v:shape>
            </v:group>
            <v:group style="position:absolute;left:2026;top:3954;width:10959;height:2" coordorigin="2026,3954" coordsize="10959,2">
              <v:shape style="position:absolute;left:2026;top:3954;width:10959;height:2" coordorigin="2026,3954" coordsize="10959,0" path="m12985,3954l2026,3954e" filled="f" stroked="t" strokeweight=".65498pt" strokecolor="#B7B7B7">
                <v:path arrowok="t"/>
              </v:shape>
            </v:group>
            <v:group style="position:absolute;left:2026;top:3782;width:10959;height:2" coordorigin="2026,3782" coordsize="10959,2">
              <v:shape style="position:absolute;left:2026;top:3782;width:10959;height:2" coordorigin="2026,3782" coordsize="10959,0" path="m12985,3782l2026,3782e" filled="f" stroked="t" strokeweight=".65501pt" strokecolor="#B7B7B7">
                <v:path arrowok="t"/>
              </v:shape>
            </v:group>
            <v:group style="position:absolute;left:2026;top:3610;width:10959;height:2" coordorigin="2026,3610" coordsize="10959,2">
              <v:shape style="position:absolute;left:2026;top:3610;width:10959;height:2" coordorigin="2026,3610" coordsize="10959,0" path="m12985,3610l2026,3610e" filled="f" stroked="t" strokeweight=".65498pt" strokecolor="#B7B7B7">
                <v:path arrowok="t"/>
              </v:shape>
            </v:group>
            <v:group style="position:absolute;left:2026;top:3265;width:10959;height:2" coordorigin="2026,3265" coordsize="10959,2">
              <v:shape style="position:absolute;left:2026;top:3265;width:10959;height:2" coordorigin="2026,3265" coordsize="10959,0" path="m12985,3265l2026,3265e" filled="f" stroked="t" strokeweight=".65501pt" strokecolor="#B7B7B7">
                <v:path arrowok="t"/>
              </v:shape>
            </v:group>
            <v:group style="position:absolute;left:2026;top:3094;width:10959;height:2" coordorigin="2026,3094" coordsize="10959,2">
              <v:shape style="position:absolute;left:2026;top:3094;width:10959;height:2" coordorigin="2026,3094" coordsize="10959,0" path="m12985,3094l2026,3094e" filled="f" stroked="t" strokeweight=".65501pt" strokecolor="#B7B7B7">
                <v:path arrowok="t"/>
              </v:shape>
            </v:group>
            <v:group style="position:absolute;left:2026;top:2920;width:10959;height:2" coordorigin="2026,2920" coordsize="10959,2">
              <v:shape style="position:absolute;left:2026;top:2920;width:10959;height:2" coordorigin="2026,2920" coordsize="10959,0" path="m12985,2920l2026,2920e" filled="f" stroked="t" strokeweight=".595010pt" strokecolor="#B7B7B7">
                <v:path arrowok="t"/>
              </v:shape>
            </v:group>
            <v:group style="position:absolute;left:2026;top:2749;width:10959;height:2" coordorigin="2026,2749" coordsize="10959,2">
              <v:shape style="position:absolute;left:2026;top:2749;width:10959;height:2" coordorigin="2026,2749" coordsize="10959,0" path="m12985,2749l2026,2749e" filled="f" stroked="t" strokeweight=".595pt" strokecolor="#B7B7B7">
                <v:path arrowok="t"/>
              </v:shape>
            </v:group>
            <v:group style="position:absolute;left:2026;top:6881;width:10959;height:2" coordorigin="2026,6881" coordsize="10959,2">
              <v:shape style="position:absolute;left:2026;top:6881;width:10959;height:2" coordorigin="2026,6881" coordsize="10959,0" path="m12985,6881l2026,6881e" filled="f" stroked="t" strokeweight=".594980pt" strokecolor="#868686">
                <v:path arrowok="t"/>
              </v:shape>
            </v:group>
            <v:group style="position:absolute;left:2026;top:6020;width:10959;height:2" coordorigin="2026,6020" coordsize="10959,2">
              <v:shape style="position:absolute;left:2026;top:6020;width:10959;height:2" coordorigin="2026,6020" coordsize="10959,0" path="m12985,6020l2026,6020e" filled="f" stroked="t" strokeweight=".65501pt" strokecolor="#868686">
                <v:path arrowok="t"/>
              </v:shape>
            </v:group>
            <v:group style="position:absolute;left:2026;top:5160;width:10959;height:2" coordorigin="2026,5160" coordsize="10959,2">
              <v:shape style="position:absolute;left:2026;top:5160;width:10959;height:2" coordorigin="2026,5160" coordsize="10959,0" path="m12985,5160l2026,5160e" filled="f" stroked="t" strokeweight=".65498pt" strokecolor="#868686">
                <v:path arrowok="t"/>
              </v:shape>
            </v:group>
            <v:group style="position:absolute;left:2026;top:4299;width:10959;height:2" coordorigin="2026,4299" coordsize="10959,2">
              <v:shape style="position:absolute;left:2026;top:4299;width:10959;height:2" coordorigin="2026,4299" coordsize="10959,0" path="m12985,4299l2026,4299e" filled="f" stroked="t" strokeweight=".594980pt" strokecolor="#868686">
                <v:path arrowok="t"/>
              </v:shape>
            </v:group>
            <v:group style="position:absolute;left:2026;top:3438;width:10959;height:2" coordorigin="2026,3438" coordsize="10959,2">
              <v:shape style="position:absolute;left:2026;top:3438;width:10959;height:2" coordorigin="2026,3438" coordsize="10959,0" path="m12985,3438l2026,3438e" filled="f" stroked="t" strokeweight=".65501pt" strokecolor="#868686">
                <v:path arrowok="t"/>
              </v:shape>
            </v:group>
            <v:group style="position:absolute;left:2026;top:2577;width:10959;height:2" coordorigin="2026,2577" coordsize="10959,2">
              <v:shape style="position:absolute;left:2026;top:2577;width:10959;height:2" coordorigin="2026,2577" coordsize="10959,0" path="m12985,2577l2026,2577e" filled="f" stroked="t" strokeweight=".595pt" strokecolor="#868686">
                <v:path arrowok="t"/>
              </v:shape>
            </v:group>
            <v:group style="position:absolute;left:2341;top:2578;width:2;height:5165" coordorigin="2341,2578" coordsize="2,5165">
              <v:shape style="position:absolute;left:2341;top:2578;width:2;height:5165" coordorigin="2341,2578" coordsize="0,5165" path="m2341,2578l2341,7742e" filled="f" stroked="t" strokeweight=".58001pt" strokecolor="#B7B7B7">
                <v:path arrowok="t"/>
              </v:shape>
            </v:group>
            <v:group style="position:absolute;left:2654;top:2578;width:2;height:5165" coordorigin="2654,2578" coordsize="2,5165">
              <v:shape style="position:absolute;left:2654;top:2578;width:2;height:5165" coordorigin="2654,2578" coordsize="0,5165" path="m2654,2578l2654,7742e" filled="f" stroked="t" strokeweight=".52001pt" strokecolor="#B7B7B7">
                <v:path arrowok="t"/>
              </v:shape>
            </v:group>
            <v:group style="position:absolute;left:2966;top:2578;width:2;height:5165" coordorigin="2966,2578" coordsize="2,5165">
              <v:shape style="position:absolute;left:2966;top:2578;width:2;height:5165" coordorigin="2966,2578" coordsize="0,5165" path="m2966,2578l2966,7742e" filled="f" stroked="t" strokeweight=".580pt" strokecolor="#B7B7B7">
                <v:path arrowok="t"/>
              </v:shape>
            </v:group>
            <v:group style="position:absolute;left:3281;top:2578;width:2;height:5165" coordorigin="3281,2578" coordsize="2,5165">
              <v:shape style="position:absolute;left:3281;top:2578;width:2;height:5165" coordorigin="3281,2578" coordsize="0,5165" path="m3281,2578l3281,7742e" filled="f" stroked="t" strokeweight=".580pt" strokecolor="#B7B7B7">
                <v:path arrowok="t"/>
              </v:shape>
            </v:group>
            <v:group style="position:absolute;left:3906;top:2578;width:2;height:5165" coordorigin="3906,2578" coordsize="2,5165">
              <v:shape style="position:absolute;left:3906;top:2578;width:2;height:5165" coordorigin="3906,2578" coordsize="0,5165" path="m3906,2578l3906,7742e" filled="f" stroked="t" strokeweight=".580pt" strokecolor="#B7B7B7">
                <v:path arrowok="t"/>
              </v:shape>
            </v:group>
            <v:group style="position:absolute;left:4219;top:2578;width:2;height:5165" coordorigin="4219,2578" coordsize="2,5165">
              <v:shape style="position:absolute;left:4219;top:2578;width:2;height:5165" coordorigin="4219,2578" coordsize="0,5165" path="m4219,2578l4219,7742e" filled="f" stroked="t" strokeweight=".52001pt" strokecolor="#B7B7B7">
                <v:path arrowok="t"/>
              </v:shape>
            </v:group>
            <v:group style="position:absolute;left:4533;top:2578;width:2;height:5165" coordorigin="4533,2578" coordsize="2,5165">
              <v:shape style="position:absolute;left:4533;top:2578;width:2;height:5165" coordorigin="4533,2578" coordsize="0,5165" path="m4533,2578l4533,7742e" filled="f" stroked="t" strokeweight=".52pt" strokecolor="#B7B7B7">
                <v:path arrowok="t"/>
              </v:shape>
            </v:group>
            <v:group style="position:absolute;left:4846;top:2578;width:2;height:5165" coordorigin="4846,2578" coordsize="2,5165">
              <v:shape style="position:absolute;left:4846;top:2578;width:2;height:5165" coordorigin="4846,2578" coordsize="0,5165" path="m4846,2578l4846,7742e" filled="f" stroked="t" strokeweight=".580pt" strokecolor="#B7B7B7">
                <v:path arrowok="t"/>
              </v:shape>
            </v:group>
            <v:group style="position:absolute;left:5471;top:2578;width:2;height:5165" coordorigin="5471,2578" coordsize="2,5165">
              <v:shape style="position:absolute;left:5471;top:2578;width:2;height:5165" coordorigin="5471,2578" coordsize="0,5165" path="m5471,2578l5471,7742e" filled="f" stroked="t" strokeweight=".58001pt" strokecolor="#B7B7B7">
                <v:path arrowok="t"/>
              </v:shape>
            </v:group>
            <v:group style="position:absolute;left:5785;top:2578;width:2;height:5165" coordorigin="5785,2578" coordsize="2,5165">
              <v:shape style="position:absolute;left:5785;top:2578;width:2;height:5165" coordorigin="5785,2578" coordsize="0,5165" path="m5785,2578l5785,7742e" filled="f" stroked="t" strokeweight=".58001pt" strokecolor="#B7B7B7">
                <v:path arrowok="t"/>
              </v:shape>
            </v:group>
            <v:group style="position:absolute;left:6098;top:2578;width:2;height:5165" coordorigin="6098,2578" coordsize="2,5165">
              <v:shape style="position:absolute;left:6098;top:2578;width:2;height:5165" coordorigin="6098,2578" coordsize="0,5165" path="m6098,2578l6098,7742e" filled="f" stroked="t" strokeweight=".52001pt" strokecolor="#B7B7B7">
                <v:path arrowok="t"/>
              </v:shape>
            </v:group>
            <v:group style="position:absolute;left:6410;top:2578;width:2;height:5165" coordorigin="6410,2578" coordsize="2,5165">
              <v:shape style="position:absolute;left:6410;top:2578;width:2;height:5165" coordorigin="6410,2578" coordsize="0,5165" path="m6410,2578l6410,7742e" filled="f" stroked="t" strokeweight=".58001pt" strokecolor="#B7B7B7">
                <v:path arrowok="t"/>
              </v:shape>
            </v:group>
            <v:group style="position:absolute;left:7037;top:2578;width:2;height:5165" coordorigin="7037,2578" coordsize="2,5165">
              <v:shape style="position:absolute;left:7037;top:2578;width:2;height:5165" coordorigin="7037,2578" coordsize="0,5165" path="m7037,2578l7037,7742e" filled="f" stroked="t" strokeweight=".51998pt" strokecolor="#B7B7B7">
                <v:path arrowok="t"/>
              </v:shape>
            </v:group>
            <v:group style="position:absolute;left:7350;top:2578;width:2;height:5165" coordorigin="7350,2578" coordsize="2,5165">
              <v:shape style="position:absolute;left:7350;top:2578;width:2;height:5165" coordorigin="7350,2578" coordsize="0,5165" path="m7350,2578l7350,7742e" filled="f" stroked="t" strokeweight=".579980pt" strokecolor="#B7B7B7">
                <v:path arrowok="t"/>
              </v:shape>
            </v:group>
            <v:group style="position:absolute;left:7663;top:2578;width:2;height:5165" coordorigin="7663,2578" coordsize="2,5165">
              <v:shape style="position:absolute;left:7663;top:2578;width:2;height:5165" coordorigin="7663,2578" coordsize="0,5165" path="m7663,2578l7663,7742e" filled="f" stroked="t" strokeweight=".51998pt" strokecolor="#B7B7B7">
                <v:path arrowok="t"/>
              </v:shape>
            </v:group>
            <v:group style="position:absolute;left:7975;top:2578;width:2;height:5165" coordorigin="7975,2578" coordsize="2,5165">
              <v:shape style="position:absolute;left:7975;top:2578;width:2;height:5165" coordorigin="7975,2578" coordsize="0,5165" path="m7975,2578l7975,7742e" filled="f" stroked="t" strokeweight=".58001pt" strokecolor="#B7B7B7">
                <v:path arrowok="t"/>
              </v:shape>
            </v:group>
            <v:group style="position:absolute;left:8602;top:2578;width:2;height:5165" coordorigin="8602,2578" coordsize="2,5165">
              <v:shape style="position:absolute;left:8602;top:2578;width:2;height:5165" coordorigin="8602,2578" coordsize="0,5165" path="m8602,2578l8602,7742e" filled="f" stroked="t" strokeweight=".52001pt" strokecolor="#B7B7B7">
                <v:path arrowok="t"/>
              </v:shape>
            </v:group>
            <v:group style="position:absolute;left:8915;top:2578;width:2;height:5165" coordorigin="8915,2578" coordsize="2,5165">
              <v:shape style="position:absolute;left:8915;top:2578;width:2;height:5165" coordorigin="8915,2578" coordsize="0,5165" path="m8915,2578l8915,7742e" filled="f" stroked="t" strokeweight=".58001pt" strokecolor="#B7B7B7">
                <v:path arrowok="t"/>
              </v:shape>
            </v:group>
            <v:group style="position:absolute;left:9228;top:2578;width:2;height:5165" coordorigin="9228,2578" coordsize="2,5165">
              <v:shape style="position:absolute;left:9228;top:2578;width:2;height:5165" coordorigin="9228,2578" coordsize="0,5165" path="m9228,2578l9228,7742e" filled="f" stroked="t" strokeweight=".58001pt" strokecolor="#B7B7B7">
                <v:path arrowok="t"/>
              </v:shape>
            </v:group>
            <v:group style="position:absolute;left:9542;top:2578;width:2;height:5165" coordorigin="9542,2578" coordsize="2,5165">
              <v:shape style="position:absolute;left:9542;top:2578;width:2;height:5165" coordorigin="9542,2578" coordsize="0,5165" path="m9542,2578l9542,7742e" filled="f" stroked="t" strokeweight=".51998pt" strokecolor="#B7B7B7">
                <v:path arrowok="t"/>
              </v:shape>
            </v:group>
            <v:group style="position:absolute;left:10168;top:2578;width:2;height:5165" coordorigin="10168,2578" coordsize="2,5165">
              <v:shape style="position:absolute;left:10168;top:2578;width:2;height:5165" coordorigin="10168,2578" coordsize="0,5165" path="m10168,2578l10168,7742e" filled="f" stroked="t" strokeweight=".579980pt" strokecolor="#B7B7B7">
                <v:path arrowok="t"/>
              </v:shape>
            </v:group>
            <v:group style="position:absolute;left:10480;top:2578;width:2;height:5165" coordorigin="10480,2578" coordsize="2,5165">
              <v:shape style="position:absolute;left:10480;top:2578;width:2;height:5165" coordorigin="10480,2578" coordsize="0,5165" path="m10480,2578l10480,7742e" filled="f" stroked="t" strokeweight=".51998pt" strokecolor="#B7B7B7">
                <v:path arrowok="t"/>
              </v:shape>
            </v:group>
            <v:group style="position:absolute;left:10794;top:2578;width:2;height:5165" coordorigin="10794,2578" coordsize="2,5165">
              <v:shape style="position:absolute;left:10794;top:2578;width:2;height:5165" coordorigin="10794,2578" coordsize="0,5165" path="m10794,2578l10794,7742e" filled="f" stroked="t" strokeweight=".579980pt" strokecolor="#B7B7B7">
                <v:path arrowok="t"/>
              </v:shape>
            </v:group>
            <v:group style="position:absolute;left:11107;top:2578;width:2;height:5165" coordorigin="11107,2578" coordsize="2,5165">
              <v:shape style="position:absolute;left:11107;top:2578;width:2;height:5165" coordorigin="11107,2578" coordsize="0,5165" path="m11107,2578l11107,7742e" filled="f" stroked="t" strokeweight=".579980pt" strokecolor="#B7B7B7">
                <v:path arrowok="t"/>
              </v:shape>
            </v:group>
            <v:group style="position:absolute;left:11732;top:2578;width:2;height:5165" coordorigin="11732,2578" coordsize="2,5165">
              <v:shape style="position:absolute;left:11732;top:2578;width:2;height:5165" coordorigin="11732,2578" coordsize="0,5165" path="m11732,2578l11732,7742e" filled="f" stroked="t" strokeweight=".579980pt" strokecolor="#B7B7B7">
                <v:path arrowok="t"/>
              </v:shape>
            </v:group>
            <v:group style="position:absolute;left:12047;top:2578;width:2;height:5165" coordorigin="12047,2578" coordsize="2,5165">
              <v:shape style="position:absolute;left:12047;top:2578;width:2;height:5165" coordorigin="12047,2578" coordsize="0,5165" path="m12047,2578l12047,7742e" filled="f" stroked="t" strokeweight=".579980pt" strokecolor="#B7B7B7">
                <v:path arrowok="t"/>
              </v:shape>
            </v:group>
            <v:group style="position:absolute;left:12359;top:2578;width:2;height:5165" coordorigin="12359,2578" coordsize="2,5165">
              <v:shape style="position:absolute;left:12359;top:2578;width:2;height:5165" coordorigin="12359,2578" coordsize="0,5165" path="m12359,2578l12359,7742e" filled="f" stroked="t" strokeweight=".51998pt" strokecolor="#B7B7B7">
                <v:path arrowok="t"/>
              </v:shape>
            </v:group>
            <v:group style="position:absolute;left:12672;top:2578;width:2;height:5165" coordorigin="12672,2578" coordsize="2,5165">
              <v:shape style="position:absolute;left:12672;top:2578;width:2;height:5165" coordorigin="12672,2578" coordsize="0,5165" path="m12672,2578l12672,7742e" filled="f" stroked="t" strokeweight=".579980pt" strokecolor="#B7B7B7">
                <v:path arrowok="t"/>
              </v:shape>
            </v:group>
            <v:group style="position:absolute;left:3592;top:2578;width:2;height:5208" coordorigin="3592,2578" coordsize="2,5208">
              <v:shape style="position:absolute;left:3592;top:2578;width:2;height:5208" coordorigin="3592,2578" coordsize="0,5208" path="m3592,2578l3592,7786e" filled="f" stroked="t" strokeweight=".580pt" strokecolor="#868686">
                <v:path arrowok="t"/>
              </v:shape>
            </v:group>
            <v:group style="position:absolute;left:5158;top:2578;width:2;height:5207" coordorigin="5158,2578" coordsize="2,5207">
              <v:shape style="position:absolute;left:5158;top:2578;width:2;height:5207" coordorigin="5158,2578" coordsize="0,5207" path="m5158,2578l5158,7785e" filled="f" stroked="t" strokeweight=".51998pt" strokecolor="#868686">
                <v:path arrowok="t"/>
              </v:shape>
            </v:group>
            <v:group style="position:absolute;left:6723;top:2578;width:2;height:5207" coordorigin="6723,2578" coordsize="2,5207">
              <v:shape style="position:absolute;left:6723;top:2578;width:2;height:5207" coordorigin="6723,2578" coordsize="0,5207" path="m6723,2578l6723,7785e" filled="f" stroked="t" strokeweight=".51998pt" strokecolor="#868686">
                <v:path arrowok="t"/>
              </v:shape>
            </v:group>
            <v:group style="position:absolute;left:8288;top:2578;width:2;height:5208" coordorigin="8288,2578" coordsize="2,5208">
              <v:shape style="position:absolute;left:8288;top:2578;width:2;height:5208" coordorigin="8288,2578" coordsize="0,5208" path="m8288,2578l8288,7786e" filled="f" stroked="t" strokeweight=".58001pt" strokecolor="#868686">
                <v:path arrowok="t"/>
              </v:shape>
            </v:group>
            <v:group style="position:absolute;left:9853;top:2578;width:2;height:5208" coordorigin="9853,2578" coordsize="2,5208">
              <v:shape style="position:absolute;left:9853;top:2578;width:2;height:5208" coordorigin="9853,2578" coordsize="0,5208" path="m9853,2578l9853,7786e" filled="f" stroked="t" strokeweight=".579980pt" strokecolor="#868686">
                <v:path arrowok="t"/>
              </v:shape>
            </v:group>
            <v:group style="position:absolute;left:11420;top:2578;width:2;height:5207" coordorigin="11420,2578" coordsize="2,5207">
              <v:shape style="position:absolute;left:11420;top:2578;width:2;height:5207" coordorigin="11420,2578" coordsize="0,5207" path="m11420,2578l11420,7785e" filled="f" stroked="t" strokeweight=".51998pt" strokecolor="#868686">
                <v:path arrowok="t"/>
              </v:shape>
            </v:group>
            <v:group style="position:absolute;left:12985;top:2578;width:2;height:5207" coordorigin="12985,2578" coordsize="2,5207">
              <v:shape style="position:absolute;left:12985;top:2578;width:2;height:5207" coordorigin="12985,2578" coordsize="0,5207" path="m12985,2578l12985,7785e" filled="f" stroked="t" strokeweight=".520040pt" strokecolor="#868686">
                <v:path arrowok="t"/>
              </v:shape>
            </v:group>
            <v:group style="position:absolute;left:2027;top:2578;width:2;height:5165" coordorigin="2027,2578" coordsize="2,5165">
              <v:shape style="position:absolute;left:2027;top:2578;width:2;height:5165" coordorigin="2027,2578" coordsize="0,5165" path="m2027,2578l2027,7742e" filled="f" stroked="t" strokeweight=".58001pt" strokecolor="#868686">
                <v:path arrowok="t"/>
              </v:shape>
            </v:group>
            <v:group style="position:absolute;left:1987;top:7738;width:40;height:10" coordorigin="1987,7738" coordsize="40,10">
              <v:shape style="position:absolute;left:1987;top:7738;width:40;height:10" coordorigin="1987,7738" coordsize="40,10" path="m2007,7738l2007,7747e" filled="f" stroked="t" strokeweight="2.08pt" strokecolor="#868686">
                <v:path arrowok="t"/>
              </v:shape>
            </v:group>
            <v:group style="position:absolute;left:1987;top:6877;width:40;height:8" coordorigin="1987,6877" coordsize="40,8">
              <v:shape style="position:absolute;left:1987;top:6877;width:40;height:8" coordorigin="1987,6877" coordsize="40,8" path="m2007,6877l2007,6886e" filled="f" stroked="t" strokeweight="2.08pt" strokecolor="#868686">
                <v:path arrowok="t"/>
              </v:shape>
            </v:group>
            <v:group style="position:absolute;left:1987;top:6016;width:40;height:10" coordorigin="1987,6016" coordsize="40,10">
              <v:shape style="position:absolute;left:1987;top:6016;width:40;height:10" coordorigin="1987,6016" coordsize="40,10" path="m2007,6016l2007,6025e" filled="f" stroked="t" strokeweight="2.08pt" strokecolor="#868686">
                <v:path arrowok="t"/>
              </v:shape>
            </v:group>
            <v:group style="position:absolute;left:1987;top:5155;width:40;height:10" coordorigin="1987,5155" coordsize="40,10">
              <v:shape style="position:absolute;left:1987;top:5155;width:40;height:10" coordorigin="1987,5155" coordsize="40,10" path="m2007,5155l2007,5165e" filled="f" stroked="t" strokeweight="2.08pt" strokecolor="#868686">
                <v:path arrowok="t"/>
              </v:shape>
            </v:group>
            <v:group style="position:absolute;left:1987;top:4295;width:40;height:8" coordorigin="1987,4295" coordsize="40,8">
              <v:shape style="position:absolute;left:1987;top:4295;width:40;height:8" coordorigin="1987,4295" coordsize="40,8" path="m2007,4295l2007,4303e" filled="f" stroked="t" strokeweight="2.08pt" strokecolor="#868686">
                <v:path arrowok="t"/>
              </v:shape>
            </v:group>
            <v:group style="position:absolute;left:1987;top:3433;width:40;height:10" coordorigin="1987,3433" coordsize="40,10">
              <v:shape style="position:absolute;left:1987;top:3433;width:40;height:10" coordorigin="1987,3433" coordsize="40,10" path="m2007,3433l2007,3443e" filled="f" stroked="t" strokeweight="2.08pt" strokecolor="#868686">
                <v:path arrowok="t"/>
              </v:shape>
            </v:group>
            <v:group style="position:absolute;left:1987;top:2573;width:40;height:8" coordorigin="1987,2573" coordsize="40,8">
              <v:shape style="position:absolute;left:1987;top:2573;width:40;height:8" coordorigin="1987,2573" coordsize="40,8" path="m2007,2573l2007,2581e" filled="f" stroked="t" strokeweight="2.08pt" strokecolor="#868686">
                <v:path arrowok="t"/>
              </v:shape>
            </v:group>
            <v:group style="position:absolute;left:1987;top:7738;width:40;height:10" coordorigin="1987,7738" coordsize="40,10">
              <v:shape style="position:absolute;left:1987;top:7738;width:40;height:10" coordorigin="1987,7738" coordsize="40,10" path="m2007,7737l2007,7748e" filled="f" stroked="t" strokeweight="2.155pt" strokecolor="#868686">
                <v:path arrowok="t"/>
              </v:shape>
            </v:group>
            <v:group style="position:absolute;left:1987;top:6877;width:40;height:8" coordorigin="1987,6877" coordsize="40,8">
              <v:shape style="position:absolute;left:1987;top:6877;width:40;height:8" coordorigin="1987,6877" coordsize="40,8" path="m2007,6876l2007,6886e" filled="f" stroked="t" strokeweight="2.155pt" strokecolor="#868686">
                <v:path arrowok="t"/>
              </v:shape>
            </v:group>
            <v:group style="position:absolute;left:1987;top:6016;width:40;height:10" coordorigin="1987,6016" coordsize="40,10">
              <v:shape style="position:absolute;left:1987;top:6016;width:40;height:10" coordorigin="1987,6016" coordsize="40,10" path="m2007,6015l2007,6026e" filled="f" stroked="t" strokeweight="2.155pt" strokecolor="#868686">
                <v:path arrowok="t"/>
              </v:shape>
            </v:group>
            <v:group style="position:absolute;left:1987;top:5155;width:40;height:10" coordorigin="1987,5155" coordsize="40,10">
              <v:shape style="position:absolute;left:1987;top:5155;width:40;height:10" coordorigin="1987,5155" coordsize="40,10" path="m2007,5154l2007,5166e" filled="f" stroked="t" strokeweight="2.155pt" strokecolor="#868686">
                <v:path arrowok="t"/>
              </v:shape>
            </v:group>
            <v:group style="position:absolute;left:1987;top:4295;width:40;height:8" coordorigin="1987,4295" coordsize="40,8">
              <v:shape style="position:absolute;left:1987;top:4295;width:40;height:8" coordorigin="1987,4295" coordsize="40,8" path="m2007,4294l2007,4304e" filled="f" stroked="t" strokeweight="2.155pt" strokecolor="#868686">
                <v:path arrowok="t"/>
              </v:shape>
            </v:group>
            <v:group style="position:absolute;left:1987;top:3433;width:40;height:10" coordorigin="1987,3433" coordsize="40,10">
              <v:shape style="position:absolute;left:1987;top:3433;width:40;height:10" coordorigin="1987,3433" coordsize="40,10" path="m2007,3432l2007,3444e" filled="f" stroked="t" strokeweight="2.155pt" strokecolor="#868686">
                <v:path arrowok="t"/>
              </v:shape>
            </v:group>
            <v:group style="position:absolute;left:1987;top:2573;width:40;height:8" coordorigin="1987,2573" coordsize="40,8">
              <v:shape style="position:absolute;left:1987;top:2573;width:40;height:8" coordorigin="1987,2573" coordsize="40,8" path="m2007,2572l2007,2582e" filled="f" stroked="t" strokeweight="2.155pt" strokecolor="#868686">
                <v:path arrowok="t"/>
              </v:shape>
            </v:group>
            <v:group style="position:absolute;left:2022;top:7752;width:10963;height:2" coordorigin="2022,7752" coordsize="10963,2">
              <v:shape style="position:absolute;left:2022;top:7752;width:10963;height:2" coordorigin="2022,7752" coordsize="10963,0" path="m12985,7752l2022,7752e" filled="f" stroked="t" strokeweight="1.577515pt" strokecolor="#868686">
                <v:path arrowok="t"/>
              </v:shape>
            </v:group>
            <v:group style="position:absolute;left:2028;top:3424;width:8283;height:4332" coordorigin="2028,3424" coordsize="8283,4332">
              <v:shape style="position:absolute;left:2028;top:3424;width:8283;height:4332" coordorigin="2028,3424" coordsize="8283,4332" path="m2428,7125l2428,7082,2408,7086,2408,7092,2388,7108,2388,7123,2348,7153,2348,7168,2308,7198,2288,7227,2228,7301,2208,7306,2208,7330,2148,7448,2088,7605,2048,7664,2045,7670,2045,7755,2048,7754,2048,7730,2088,7669,2128,7566,2248,7319,2248,7302,2288,7273,2348,7199,2388,7154,2428,7125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3208,6553l3208,6526,3188,6529,3188,6532,3128,6568,3108,6593,2808,6779,2808,6791,2528,6994,2508,7022,2428,7080,2428,7108,2448,7104,2448,7102,2508,7058,2528,7029,2788,6841,2808,6812,2828,6806,2828,6802,2908,6752,3208,6553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7488,5137l7488,5108,7468,5113,7448,5117,7428,5121,7408,5125,7388,5130,7308,5147,7288,5151,7268,5155,7248,5160,7228,5164,7228,5166,7168,5178,7108,5193,7088,5199,7088,5205,7068,5211,7048,5218,7028,5225,6988,5242,6968,5245,6968,5251,6928,5260,6908,5267,6828,5304,6768,5325,6708,5345,6708,5347,6648,5361,6528,5393,6528,5398,6508,5403,6488,5408,6468,5413,6448,5416,6448,5418,6428,5420,6428,5424,6388,5431,6368,5438,6348,5446,6328,5454,6288,5462,6268,5470,6248,5479,6208,5487,6188,5496,6108,5522,6088,5531,6068,5539,6028,5548,6008,5556,5988,5564,5948,5572,5928,5579,5908,5586,5888,5587,5888,5590,5868,5595,5848,5601,5768,5617,5728,5623,5708,5628,5688,5634,5668,5640,5628,5646,5608,5652,5588,5658,5548,5665,5528,5672,5508,5679,5488,5686,5448,5694,5428,5703,5408,5711,5388,5720,5368,5723,5368,5725,5348,5728,5348,5731,5328,5736,4928,5872,4808,5906,4808,5911,4768,5920,4748,5929,4728,5937,4708,5946,4668,5954,4648,5962,4568,5987,4548,5996,4508,6004,4488,6013,4468,6021,4448,6030,4408,6039,4388,6049,4368,6058,4348,6068,4308,6078,4288,6089,4288,6092,4268,6096,4268,6100,4208,6123,4168,6146,4108,6168,4068,6190,4008,6212,3948,6234,3908,6255,3848,6275,3808,6296,3748,6316,3688,6337,3648,6357,3588,6377,3488,6417,3428,6437,3368,6457,3328,6477,3268,6498,3228,6518,3208,6521,3208,6550,3228,6547,3228,6541,3368,6487,3808,6324,3808,6318,3848,6307,3868,6296,3908,6285,3928,6274,3968,6263,3988,6251,4008,6239,4048,6227,4068,6215,4108,6203,4128,6191,4148,6179,4188,6166,4208,6154,4288,6117,4348,6092,4388,6079,4388,6074,4408,6071,4528,6033,4628,5995,4808,5938,5568,5689,5568,5686,5588,5684,5588,5683,5608,5681,5628,5677,5628,5672,5668,5664,5708,5655,5868,5621,5888,5620,5908,5613,5968,5599,6028,5580,6108,5554,6108,5548,6128,5542,6148,5536,6168,5533,6168,5531,6188,5528,6208,5519,6228,5509,6268,5500,6288,5491,6328,5482,6348,5474,6368,5466,6408,5458,6428,5450,6468,5442,6488,5434,6568,5411,6608,5403,6628,5395,6648,5388,6688,5379,6708,5371,6748,5363,6748,5360,6768,5357,6768,5351,6788,5346,6868,5318,6928,5289,6988,5268,7048,5246,7048,5243,7068,5238,7128,5217,7188,5202,7268,5186,7288,5182,7308,5178,7328,5173,7328,5170,7348,5168,7348,5166,7368,5165,7388,5160,7408,5156,7428,5147,7448,5143,7468,5138,7488,5137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9068,4580l9068,4552,9048,4559,8988,4582,8908,4614,8868,4631,8868,4634,8828,4649,8828,4651,8808,4659,8788,4668,8768,4676,8748,4684,8728,4700,8708,4708,8688,4716,8668,4722,8648,4728,8588,4744,8568,4749,8548,4754,8528,4759,8528,4762,8508,4768,8488,4773,8468,4778,8448,4783,8428,4788,8388,4799,8288,4826,8248,4836,8228,4841,8208,4846,8188,4852,8168,4856,8168,4859,8148,4864,8128,4869,8108,4875,8088,4880,8068,4885,8008,4901,7988,4906,7928,4923,7868,4942,7868,4949,7848,4954,7848,4957,7828,4965,7788,4981,7748,4998,7688,5022,7528,5094,7528,5098,7508,5101,7508,5106,7488,5107,7488,5135,7508,5130,7528,5123,7548,5115,7568,5106,7588,5099,7608,5092,7628,5083,7768,5019,7888,4970,7888,4964,7908,4958,7908,4956,7928,4954,7928,4951,7968,4944,8048,4920,8308,4850,8408,4819,8488,4796,8508,4794,8508,4792,8528,4786,8548,4780,8568,4775,8608,4765,8628,4760,8648,4755,8708,4737,8768,4714,8788,4704,8788,4696,8808,4688,8828,4680,8868,4664,8988,4616,9008,4600,9028,4592,9068,4580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10248,4061l10248,4033,10228,4037,10208,4046,10208,4054,10148,4083,10088,4112,9988,4170,9928,4208,9888,4228,9888,4231,9868,4236,9848,4244,9828,4253,9808,4261,9788,4269,9788,4278,9768,4286,9728,4302,9688,4318,9608,4350,9568,4374,9548,4378,9548,4381,9508,4396,9448,4418,9408,4431,9408,4438,9388,4444,9368,4451,9348,4457,9248,4488,9228,4494,9208,4500,9208,4504,9168,4511,9108,4530,9068,4544,9068,4573,9088,4570,9128,4558,9148,4548,9168,4539,9208,4530,9268,4511,9288,4502,9328,4493,9348,4483,9368,4474,9408,4464,9428,4454,9468,4444,9488,4433,9508,4422,9548,4411,9568,4399,9608,4387,9628,4374,9648,4361,9668,4358,9668,4355,9688,4345,9708,4336,9728,4328,9808,4297,9828,4289,9848,4280,9848,4272,9868,4263,9888,4254,9908,4245,9928,4235,9948,4225,9948,4220,9968,4209,10068,4161,10128,4122,10228,4074,10228,4066,10248,4061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10268,3619l10268,3511,10248,3509,10228,3503,10188,3494,10108,3474,9908,3427,9908,3425,9888,3424,9888,3451,9928,3458,9948,3463,9988,3472,10048,3486,10148,3515,10228,3534,10248,3535,10248,3589,10268,3619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10268,4055l10268,3916,10248,4034,10248,4056,10268,4055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10288,3713l10288,3601,10268,3562,10268,3650,10288,3713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10288,3910l10288,3818,10268,3838,10268,4008,10288,3910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10308,3850l10308,3659,10288,3640,10288,3870,10308,3850e" filled="t" fillcolor="#4A7DBB" stroked="f">
                <v:path arrowok="t"/>
                <v:fill/>
              </v:shape>
              <v:shape style="position:absolute;left:2028;top:3424;width:8283;height:4332" coordorigin="2028,3424" coordsize="8283,4332" path="m10328,3752l10328,3727,10308,3717,10308,3772,10328,3752e" filled="t" fillcolor="#4A7DBB" stroked="f">
                <v:path arrowok="t"/>
                <v:fill/>
              </v:shape>
            </v:group>
            <v:group style="position:absolute;left:2028;top:3424;width:8286;height:4332" coordorigin="2028,3424" coordsize="8286,4332">
              <v:shape style="position:absolute;left:2028;top:3424;width:8286;height:4332" coordorigin="2028,3424" coordsize="8286,4332" path="m2045,7708l2047,7703,2056,7683,2065,7664,2092,7605,2118,7546,2127,7526,2136,7507,2163,7448,2190,7389,2216,7330,2225,7310,2227,7306,2231,7301,2244,7286,2258,7271,2271,7257,2285,7242,2325,7198,2366,7153,2406,7108,2422,7092,2425,7087,2426,7087,2426,7086,2431,7082,2435,7080,2454,7066,2510,7022,2567,6979,2623,6936,2660,6907,2679,6892,2735,6849,2792,6805,2846,6766,2865,6754,2921,6717,2977,6680,2996,6667,3015,6655,3071,6618,3127,6581,3184,6544,3203,6532,3206,6529,3211,6526,3212,6526,3212,6524,3217,6523,3222,6521,3229,6518,3334,6477,3440,6437,3545,6397,3598,6377,3651,6357,3756,6316,3861,6275,3966,6234,4070,6190,4174,6146,4277,6100,4285,6096,4292,6092,4301,6089,4325,6078,4399,6049,4475,6021,4553,5996,4631,5970,4657,5962,4735,5937,4811,5911,4818,5909,4826,5906,4852,5898,4878,5889,4955,5864,5033,5838,5110,5813,5188,5787,5213,5779,5291,5753,5342,5736,5359,5731,5366,5728,5374,5725,5382,5723,5389,5720,5464,5694,5540,5672,5617,5652,5694,5634,5771,5617,5823,5606,5849,5601,5875,5595,5900,5590,5908,5587,5916,5586,5993,5564,6070,5539,6148,5514,6173,5505,6199,5496,6277,5470,6354,5446,6432,5424,6439,5423,6448,5420,6455,5418,6463,5416,6470,5413,6548,5393,6606,5377,6625,5371,6644,5366,6664,5361,6683,5356,6702,5351,6713,5347,6777,5325,6833,5304,6890,5282,6909,5274,6927,5267,6946,5260,6970,5251,6978,5248,6986,5245,6994,5242,7015,5233,7072,5211,7140,5188,7221,5169,7238,5166,7246,5164,7324,5147,7382,5134,7402,5130,7421,5125,7441,5121,7461,5117,7480,5113,7496,5108,7505,5107,7512,5106,7517,5105,7520,5104,7518,5105,7522,5102,7525,5101,7534,5098,7596,5070,7632,5054,7651,5046,7706,5022,7761,4998,7815,4973,7852,4957,7862,4954,7924,4929,7981,4911,8041,4896,8061,4890,8081,4885,8100,4880,8120,4875,8139,4869,8158,4864,8177,4859,8184,4856,8201,4852,8220,4846,8239,4841,8297,4826,8355,4809,8374,4804,8432,4788,8510,4768,8528,4762,8537,4759,8556,4754,8575,4749,8595,4744,8614,4738,8633,4733,8653,4728,8672,4722,8694,4716,8712,4708,8731,4700,8786,4676,8822,4659,8840,4651,8848,4649,8864,4642,8879,4634,8887,4631,8906,4623,8925,4614,8943,4606,8962,4598,8980,4590,9052,4559,9125,4530,9183,4511,9210,4504,9217,4500,9293,4475,9331,4463,9351,4457,9409,4438,9466,4418,9553,4381,9560,4378,9569,4374,9642,4342,9660,4334,9679,4326,9734,4302,9789,4278,9861,4244,9888,4231,9895,4228,9948,4199,10000,4170,10053,4141,10070,4131,10140,4092,10210,4054,10224,4046,10241,4037,10248,4033,10249,4033,10250,4032,10253,4032,10256,4031,10253,4032,10255,4031,10249,4036,10252,4033,10249,4037,10250,4034,10254,4015,10257,3995,10261,3975,10264,3956,10275,3897,10286,3838,10297,3779,10301,3759,10304,3738,10304,3740,10303,3732,10303,3734,10301,3727,10298,3721,10297,3713,10280,3650,10273,3619,10265,3589,10258,3558,10253,3541,10252,3533,10250,3530,10250,3529,10253,3534,10250,3532,10259,3536,10256,3535,10260,3536,10255,3536,10254,3536,10253,3536,10252,3535,10244,3534,10186,3520,10128,3505,10108,3501,10089,3496,10031,3482,9953,3463,9933,3458,9907,3451,9900,3449,9895,3442,9898,3436,9899,3427,9906,3424,9913,3425,9922,3427,9941,3432,9960,3437,9980,3441,9999,3446,10019,3451,10077,3465,10135,3479,10194,3494,10232,3503,10258,3509,10255,3509,10258,3509,10259,3509,10260,3509,10261,3509,10264,3509,10266,3510,10268,3511,10271,3514,10272,3515,10273,3516,10274,3518,10276,3520,10277,3523,10282,3542,10286,3562,10301,3620,10316,3679,10330,3727,10330,3728,10330,3730,10331,3738,10331,3739,10331,3740,10330,3752,10326,3772,10322,3791,10311,3850,10300,3910,10289,3969,10286,3989,10283,4008,10279,4028,10276,4044,10276,4045,10274,4048,10273,4049,10272,4051,10271,4052,10270,4055,10267,4056,10265,4056,10264,4057,10262,4057,10261,4057,10260,4057,10259,4058,10261,4057,10253,4061,10246,4066,10237,4069,10178,4103,10107,4142,10055,4170,10002,4199,9985,4209,9964,4220,9903,4254,9831,4289,9759,4320,9740,4328,9722,4336,9704,4345,9682,4355,9673,4358,9665,4361,9638,4374,9610,4387,9555,4411,9499,4433,9443,4454,9387,4474,9330,4493,9272,4511,9215,4530,9187,4539,9158,4548,9129,4558,9101,4567,9094,4570,9086,4573,9078,4577,9071,4580,9007,4608,8934,4640,8916,4648,8898,4656,8843,4680,8806,4696,8797,4700,8789,4704,8769,4714,8750,4722,8676,4749,8602,4770,8583,4775,8564,4780,8543,4786,8521,4792,8513,4794,8506,4796,8477,4804,8393,4827,8308,4850,8224,4874,8195,4881,8167,4889,8083,4913,7998,4936,7942,4951,7933,4954,7926,4956,7918,4957,7920,4957,7916,4958,7904,4964,7896,4968,7889,4970,7870,4979,7852,4987,7797,5011,7724,5043,7651,5075,7633,5083,7615,5092,7598,5099,7580,5106,7561,5115,7543,5123,7525,5130,7505,5135,7494,5137,7487,5138,7467,5143,7448,5147,7428,5152,7409,5156,7389,5160,7370,5165,7362,5166,7354,5168,7345,5170,7338,5171,7331,5173,7311,5178,7292,5182,7272,5186,7252,5190,7233,5194,7213,5198,7154,5212,7079,5238,7066,5243,7058,5246,7040,5253,7021,5261,6946,5289,6890,5310,6834,5332,6797,5346,6785,5351,6776,5354,6769,5357,6761,5360,6752,5363,6724,5371,6696,5379,6611,5403,6526,5426,6498,5434,6413,5458,6329,5482,6244,5509,6188,5528,6181,5531,6173,5533,6166,5536,6147,5542,6128,5548,6109,5554,6090,5561,6071,5567,6051,5574,5994,5593,5917,5613,5882,5621,5863,5625,5843,5629,5824,5634,5804,5638,5785,5642,5726,5655,5667,5668,5628,5677,5609,5681,5600,5683,5592,5684,5585,5686,5576,5688,5570,5689,5513,5708,5455,5727,5397,5746,5339,5766,5281,5785,5223,5804,5165,5823,5107,5842,5049,5861,4991,5880,4934,5899,4876,5919,4818,5938,4760,5957,4702,5976,4644,5995,4586,6014,4528,6033,4470,6052,4412,6071,4404,6074,4333,6104,4277,6129,4249,6141,4221,6154,4165,6179,4110,6203,4053,6227,3997,6251,3940,6274,3883,6296,3826,6318,3818,6320,3810,6324,3754,6346,3697,6367,3641,6389,3584,6411,3528,6432,3472,6454,3415,6476,3359,6498,3302,6519,3246,6541,3239,6544,3200,6566,3181,6578,3124,6615,3068,6653,3049,6665,3030,6677,2974,6715,2917,6752,2860,6789,2842,6802,2834,6806,2827,6812,2808,6827,2789,6841,2733,6884,2677,6928,2621,6971,2602,6986,2583,7000,2527,7044,2470,7087,2448,7104,2444,7108,2401,7154,2361,7199,2334,7228,2321,7243,2267,7302,2252,7316,2251,7319,2242,7339,2233,7360,2223,7381,2214,7401,2205,7422,2177,7483,2148,7545,2120,7607,2092,7669,2064,7730,2056,7747,2053,7754,2050,7756e" filled="f" stroked="t" strokeweight=".075pt" strokecolor="#4A7DBB">
                <v:path arrowok="t"/>
              </v:shape>
            </v:group>
            <v:group style="position:absolute;left:2028;top:3424;width:9044;height:4332" coordorigin="2028,3424" coordsize="9044,4332">
              <v:shape style="position:absolute;left:2028;top:3424;width:9044;height:4332" coordorigin="2028,3424" coordsize="9044,4332" path="m8128,6314l8128,6287,8108,6289,8108,6294,8088,6302,7988,6338,7928,6359,7928,6365,7868,6383,7808,6399,7768,6407,7768,6409,7708,6421,7308,6524,7288,6529,7288,6535,7248,6545,7228,6551,7208,6561,7188,6571,7148,6581,7088,6601,7028,6621,6868,6681,6808,6701,6748,6721,6708,6731,6688,6741,6648,6751,6648,6757,6628,6762,6588,6773,6568,6784,6528,6795,6488,6805,6448,6816,6428,6826,6388,6837,6348,6847,6308,6857,6288,6867,6148,6908,6068,6928,6048,6939,5968,6959,5848,6994,5808,7007,5768,7020,5728,7033,5688,7045,5648,7058,5588,7070,5548,7083,5468,7107,5388,7131,5328,7143,5248,7167,4988,7238,4928,7255,4888,7266,4848,7278,4828,7284,4768,7297,4728,7305,4728,7308,4688,7311,4668,7314,4668,7316,4548,7333,4468,7348,4268,7377,4088,7406,3808,7450,2688,7626,2468,7660,2368,7678,2248,7694,2148,7711,2044,7727,2044,7753,2148,7739,2248,7722,2368,7704,2468,7687,2588,7669,2688,7652,4668,7343,4688,7340,4708,7337,4728,7335,4748,7332,4768,7328,4788,7324,4788,7319,4808,7314,4828,7309,4848,7304,4868,7298,4908,7287,4928,7282,5028,7256,5068,7244,5108,7232,5148,7221,5208,7209,5408,7150,5448,7138,5508,7126,5548,7114,5628,7090,5708,7065,5748,7052,5808,7039,5848,7026,5888,7013,5968,6989,6008,6978,6028,6968,6068,6958,6108,6948,6128,6938,6168,6928,6308,6888,6348,6878,6388,6868,6408,6858,6448,6847,6488,6837,6508,6826,6548,6816,6588,6805,6608,6794,6648,6782,6688,6773,6708,6762,6748,6752,6788,6732,6828,6722,6888,6701,7068,6641,7108,6621,7148,6611,7168,6601,7208,6591,7228,6580,7268,6570,7268,6565,7308,6556,7308,6552,7328,6551,7328,6548,7648,6468,7768,6433,7828,6421,7888,6405,7948,6387,7968,6380,7968,6373,7988,6366,8008,6359,8068,6337,8128,6314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9388,5822l9388,5796,9368,5801,9288,5834,9228,5856,9208,5867,9188,5877,9148,5888,9128,5899,9108,5909,9068,5920,9048,5930,9028,5940,8988,5951,8968,5961,8948,5971,8908,5981,8888,5990,8868,6000,8828,6010,8828,6014,8808,6018,8788,6025,8748,6038,8728,6050,8688,6063,8668,6076,8628,6088,8588,6102,8568,6115,8528,6128,8388,6181,8368,6194,8328,6207,8288,6220,8268,6233,8228,6246,8208,6258,8168,6271,8128,6283,8128,6312,8148,6308,8148,6306,8168,6301,8188,6294,8208,6287,8228,6279,8248,6272,8248,6265,8268,6258,8308,6243,8348,6228,8488,6176,8488,6173,8508,6169,8528,6159,8548,6152,8588,6130,8608,6122,8628,6115,8648,6108,8688,6091,8708,6084,8728,6076,8748,6073,8768,6065,8788,6059,8788,6053,8808,6048,8808,6046,8828,6038,8848,6035,8868,6025,8888,6015,8928,6005,8948,5995,8988,5985,9008,5975,9028,5965,9068,5954,9088,5944,9108,5933,9148,5923,9168,5912,9188,5901,9228,5890,9248,5879,9268,5868,9308,5857,9328,5845,9348,5834,9388,5822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9788,5638l9788,5611,9768,5614,9768,5616,9748,5624,9728,5632,9708,5640,9688,5648,9688,5653,9668,5657,9668,5664,9648,5665,9648,5673,9628,5677,9628,5682,9608,5684,9608,5690,9588,5699,9568,5708,9548,5716,9448,5759,9448,5768,9428,5776,9408,5784,9388,5792,9388,5818,9408,5809,9428,5800,9448,5790,9608,5717,9628,5708,9688,5681,9748,5654,9768,5646,9788,5638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068,5497l10068,5462,10048,5473,10028,5483,9988,5502,9968,5512,9968,5519,9948,5521,9948,5530,9928,5536,9928,5543,9908,5545,9908,5553,9888,5560,9868,5566,9848,5579,9828,5588,9808,5596,9788,5604,9788,5634,9808,5632,9808,5630,9828,5623,9828,5615,9848,5607,9868,5598,9928,5570,10008,5526,10028,5516,10068,5497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9908,3454l9908,3425,9888,3424,9888,3451,9908,3454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288,3536l10288,3508,10268,3505,10248,3501,10148,3480,10088,3467,10028,3454,10008,3446,9968,3438,9928,3430,9908,3427,9908,3456,9968,3469,10028,3481,10088,3494,10168,3511,10268,3532,10268,3534,10288,3536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448,5222l10448,5192,10428,5194,10428,5204,10368,5254,10328,5278,10288,5302,10288,5314,10268,5326,10248,5338,10228,5350,10208,5361,10208,5373,10188,5384,10168,5396,10148,5407,10128,5418,10128,5429,10108,5430,10108,5442,10088,5443,10088,5455,10068,5456,10068,5487,10088,5477,10108,5467,10128,5456,10148,5444,10148,5437,10188,5415,10228,5391,10228,5380,10268,5357,10288,5345,10308,5333,10308,5321,10328,5309,10348,5297,10368,5285,10388,5272,10388,5260,10408,5248,10428,5235,10448,5222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808,3736l10808,3710,10788,3701,10748,3692,10728,3682,10708,3672,10688,3662,10648,3652,10628,3641,10608,3631,10488,3589,10468,3578,10448,3568,10428,3558,10388,3548,10368,3538,10348,3528,10308,3518,10288,3509,10288,3538,10308,3539,10308,3546,10328,3551,10348,3559,10368,3564,10368,3568,10668,3689,10768,3730,10808,3736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548,5168l10548,5137,10528,5146,10508,5159,10488,5168,10468,5178,10448,5188,10448,5213,10468,5212,10468,5207,10488,5196,10488,5191,10508,5189,10508,5184,10528,5178,10528,5171,10548,5168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588,5141l10588,5108,10568,5117,10548,5126,10548,5164,10568,5153,10568,5148,10588,5141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768,4998l10768,4959,10648,5052,10588,5105,10588,5137,10608,5132,10608,5128,10628,5110,10668,5084,10668,5071,10688,5057,10708,5044,10708,5041,10728,5024,10768,4998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808,4958l10808,4908,10788,4910,10788,4934,10768,4946,10768,4985,10808,4958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848,3767l10848,3724,10808,3714,10808,3743,10828,3753,10848,3767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828,4932l10828,4849,10808,4856,10808,4937,10828,4932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848,4878l10848,4808,10828,4818,10828,4880,10848,4878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1048,4031l11048,3975,11008,3944,11008,3928,10988,3912,10948,3849,10908,3817,10888,3774,10888,3768,10868,3750,10848,3735,10848,3785,10868,3791,10908,3842,10908,3858,10928,3873,10928,3889,10948,3905,10988,3952,11008,3983,11028,3999,11028,4015,11048,4031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868,4834l10868,4799,10848,4804,10848,4841,10868,4834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888,4817l10888,4780,10868,4785,10868,4819,10888,4817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908,4798l10908,4754,10888,4767,10888,4804,10908,4798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928,4778l10928,4746,10908,4747,10908,4792,10928,4778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0948,4760l10948,4726,10928,4728,10928,4765,10948,4760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1028,4621l11028,4557,11008,4575,11008,4593,10988,4612,10968,4684,10948,4721,10948,4747,10968,4746,10968,4730,10988,4712,10988,4694,11008,4639,11028,4621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1048,4566l11048,4496,11028,4500,11028,4584,11048,4566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1068,4045l11068,4006,11048,3991,11048,4042,11068,4045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1068,4520l11068,4430,11048,4432,11048,4525,11068,4520e" filled="t" fillcolor="#BE4B48" stroked="f">
                <v:path arrowok="t"/>
                <v:fill/>
              </v:shape>
              <v:shape style="position:absolute;left:2028;top:3424;width:9044;height:4332" coordorigin="2028,3424" coordsize="9044,4332" path="m11088,4455l11088,4025,11068,4019,11068,4463,11088,4455e" filled="t" fillcolor="#BE4B48" stroked="f">
                <v:path arrowok="t"/>
                <v:fill/>
              </v:shape>
            </v:group>
            <v:group style="position:absolute;left:2028;top:3424;width:9061;height:4332" coordorigin="2028,3424" coordsize="9061,4332">
              <v:shape style="position:absolute;left:2028;top:3424;width:9061;height:4332" coordorigin="2028,3424" coordsize="9061,4332" path="m2044,7729l2150,7711,2260,7694,2370,7678,2479,7660,2698,7626,2791,7611,2884,7597,2977,7582,3070,7567,3163,7553,3257,7538,3350,7523,3443,7509,3536,7494,3629,7479,3723,7465,3816,7450,3909,7435,4002,7421,4095,7406,4188,7391,4282,7377,4375,7362,4468,7348,4561,7333,4670,7316,4685,7314,4748,7305,4819,7288,4899,7266,4936,7255,4998,7238,5042,7226,5085,7214,5129,7203,5173,7191,5216,7179,5303,7155,5390,7131,5477,7107,5563,7083,5650,7058,5737,7033,5823,7007,5886,6988,5947,6970,6016,6949,6085,6928,6154,6908,6224,6888,6258,6878,6328,6857,6397,6837,6466,6816,6535,6795,6603,6773,6637,6762,6653,6757,6667,6751,6696,6741,6725,6731,6783,6712,6841,6691,6899,6671,6957,6651,6986,6641,7015,6631,7073,6611,7131,6591,7189,6571,7247,6551,7262,6545,7277,6540,7292,6535,7307,6529,7366,6513,7433,6496,7500,6478,7567,6461,7590,6455,7657,6438,7724,6421,7769,6409,7781,6407,7793,6403,7813,6399,7834,6394,7892,6378,7965,6352,8039,6324,8057,6316,8076,6309,8095,6302,8115,6294,8128,6289,8135,6287,8143,6283,8176,6271,8242,6246,8308,6220,8374,6194,8439,6167,8505,6141,8538,6128,8603,6102,8669,6076,8735,6050,8801,6025,8808,6023,8815,6020,8822,6018,8830,6014,8836,6012,8898,5990,8979,5961,9059,5930,9138,5899,9217,5867,9297,5834,9377,5801,9389,5796,9395,5792,9413,5784,9431,5776,9486,5751,9522,5733,9540,5725,9558,5716,9576,5708,9594,5699,9613,5690,9619,5688,9624,5684,9630,5682,9641,5677,9652,5673,9662,5666,9666,5665,9668,5664,9677,5661,9685,5657,9692,5653,9696,5652,9700,5651,9704,5648,9722,5640,9741,5632,9760,5624,9779,5616,9782,5614,9786,5612,9790,5611,9794,5609,9798,5608,9802,5605,9805,5604,9823,5596,9842,5588,9861,5579,9887,5566,9897,5560,9908,5553,9919,5548,9925,5545,9929,5543,9937,5536,9953,5530,9962,5525,9966,5521,9972,5519,9977,5516,9980,5514,9985,5512,10003,5502,10020,5492,10038,5483,10055,5473,10075,5462,10079,5460,10085,5456,10088,5455,10093,5452,10098,5449,10099,5449,10100,5448,10104,5446,10106,5443,10110,5442,10112,5440,10120,5435,10122,5432,10126,5430,10128,5429,10135,5424,10138,5422,10141,5419,10194,5384,10258,5338,10322,5290,10385,5241,10401,5229,10417,5217,10433,5204,10441,5198,10446,5194,10448,5192,10450,5191,10451,5191,10453,5190,10457,5188,10474,5178,10492,5168,10509,5159,10532,5146,10550,5137,10568,5126,10586,5117,10603,5108,10606,5106,10607,5105,10606,5106,10652,5065,10697,5025,10712,5012,10727,4999,10787,4946,10800,4934,10796,4938,10798,4937,10796,4940,10798,4936,10799,4933,10800,4932,10800,4930,10802,4925,10802,4924,10804,4921,10805,4918,10805,4916,10807,4912,10807,4910,10808,4908,10808,4906,10810,4903,10811,4902,10811,4900,10812,4897,10813,4895,10813,4892,10814,4890,10816,4889,10816,4886,10818,4882,10818,4880,10820,4876,10820,4873,10822,4872,10824,4867,10824,4862,10825,4860,10826,4859,10826,4856,10830,4849,10830,4848,10831,4846,10831,4843,10832,4841,10834,4840,10834,4836,10835,4835,10836,4832,10837,4830,10837,4829,10840,4828,10841,4826,10842,4824,10844,4823,10847,4818,10860,4808,10865,4804,10870,4799,10875,4795,10884,4785,10891,4780,10892,4778,10896,4776,10898,4774,10901,4771,10904,4767,10917,4754,10921,4752,10926,4747,10928,4746,10940,4734,10943,4733,10945,4730,10946,4728,10950,4726,10954,4722,10957,4720,10954,4723,10955,4721,10963,4703,10971,4684,10980,4666,10988,4648,10996,4630,11004,4612,11013,4593,11021,4575,11030,4557,11032,4552,11032,4554,11032,4550,11033,4548,11033,4546,11036,4538,11039,4530,11040,4522,11041,4520,11042,4518,11042,4514,11045,4510,11045,4507,11046,4504,11047,4501,11047,4500,11048,4496,11050,4494,11050,4492,11051,4489,11052,4486,11052,4483,11055,4476,11057,4468,11059,4460,11060,4458,11060,4456,11062,4453,11063,4450,11063,4448,11064,4445,11065,4442,11065,4440,11068,4435,11068,4432,11069,4430,11069,4427,11070,4424,11070,4428,11070,4421,11071,4401,11072,4381,11073,4361,11073,4341,11074,4321,11075,4301,11076,4281,11077,4255,11077,4235,11076,4215,11075,4195,11074,4175,11072,4115,11070,4055,11070,4045,11070,4044,11070,4043,11070,4040,11071,4040,11070,4043,11070,4042,11071,4048,11071,4046,11072,4049,11070,4045,11066,4042,11063,4036,11058,4031,11046,4015,10997,3952,10972,3921,10959,3905,10947,3889,10935,3873,10922,3858,10910,3842,10871,3791,10826,3743,10817,3739,10808,3736,10787,3730,10766,3721,10746,3713,10685,3689,10624,3665,10563,3640,10502,3616,10482,3608,10421,3584,10380,3568,10370,3564,10360,3559,10338,3551,10327,3546,10318,3542,10310,3539,10303,3538,10301,3536,10297,3536,10288,3534,10279,3532,10260,3527,10240,3523,10162,3507,10103,3494,10044,3481,9986,3469,9927,3456,9916,3454,9906,3451,9899,3450,9894,3443,9896,3436,9898,3428,9905,3424,9912,3425,9920,3427,9930,3430,10008,3446,10067,3458,10126,3471,10184,3484,10243,3497,10262,3501,10284,3505,10294,3508,10302,3509,10328,3518,10405,3548,10482,3578,10559,3610,10585,3620,10662,3652,10740,3682,10817,3710,10828,3714,10838,3719,10848,3724,10865,3735,10878,3750,10888,3768,10892,3774,10926,3817,10938,3833,10951,3849,10963,3865,10975,3880,10987,3896,11000,3912,11037,3959,11074,4006,11083,4019,11088,4025,11092,4030,11094,4033,11095,4033,11095,4034,11095,4036,11096,4037,11098,4039,11098,4042,11098,4044,11098,4046,11096,4048,11096,4050,11096,4044,11098,4049,11098,4054,11098,4074,11100,4134,11102,4194,11104,4234,11105,4260,11101,4340,11098,4400,11098,4420,11096,4426,11096,4429,11096,4430,11096,4433,11095,4435,11094,4436,11094,4440,11091,4447,11090,4455,11087,4463,11086,4466,11086,4468,11084,4471,11083,4474,11083,4476,11082,4478,11081,4481,11081,4484,11080,4487,11080,4489,11078,4492,11077,4494,11076,4496,11076,4499,11075,4502,11074,4505,11074,4507,11072,4510,11072,4512,11070,4517,11070,4520,11068,4525,11068,4528,11066,4531,11066,4532,11065,4536,11063,4541,11063,4543,11060,4548,11060,4550,11059,4554,11059,4556,11057,4561,11057,4562,11054,4566,11022,4639,11005,4675,10997,4694,10989,4712,10981,4730,10978,4735,10978,4738,10976,4739,10975,4740,10973,4741,10968,4746,10966,4747,10963,4751,10961,4752,10958,4754,10956,4757,10954,4759,10951,4760,10946,4765,10945,4768,10942,4770,10939,4771,10937,4774,10936,4776,10932,4778,10931,4780,10919,4792,10916,4793,10912,4798,10905,4804,10896,4809,10891,4817,10888,4819,10885,4822,10878,4828,10872,4834,10865,4841,10862,4843,10859,4846,10858,4847,10861,4842,10860,4843,10859,4847,10859,4848,10858,4850,10858,4853,10856,4855,10855,4856,10855,4859,10853,4864,10853,4865,10850,4870,10850,4872,10849,4873,10848,4877,10848,4878,10847,4880,10847,4883,10846,4885,10844,4886,10844,4889,10843,4891,10842,4894,10842,4895,10841,4897,10840,4900,10840,4902,10837,4907,10837,4908,10835,4913,10835,4915,10834,4918,10832,4919,10832,4921,10831,4924,10831,4926,10830,4928,10829,4930,10829,4932,10826,4937,10826,4938,10824,4943,10824,4945,10823,4946,10823,4948,10823,4949,10822,4950,10822,4951,10820,4952,10819,4954,10818,4955,10817,4957,10814,4958,10769,4998,10721,5041,10716,5044,10702,5057,10687,5071,10672,5084,10656,5097,10641,5110,10622,5128,10621,5128,10620,5129,10618,5130,10616,5130,10614,5132,10605,5137,10595,5141,10586,5148,10583,5149,10579,5152,10573,5153,10556,5164,10552,5167,10548,5168,10544,5171,10542,5172,10538,5173,10532,5178,10518,5184,10511,5189,10507,5191,10505,5192,10495,5196,10481,5207,10472,5209,10470,5212,10466,5213,10464,5215,10465,5214,10464,5215,10462,5216,10458,5220,10453,5222,10437,5235,10390,5272,10327,5321,10263,5368,10198,5415,10159,5440,10156,5442,10103,5477,10051,5506,10033,5516,10016,5526,9989,5540,9971,5550,9953,5560,9883,5598,9812,5630,9809,5632,9805,5634,9802,5635,9797,5638,9777,5646,9718,5672,9660,5698,9601,5726,9542,5754,9523,5763,9464,5790,9406,5818,9400,5821,9394,5822,9367,5834,9340,5845,9259,5879,9179,5912,9098,5944,9017,5975,8935,6005,8852,6035,8845,6038,8824,6046,8818,6048,8810,6050,8803,6053,8796,6056,8789,6059,8770,6065,8751,6073,8743,6076,8740,6076,8722,6084,8703,6091,8663,6108,8588,6137,8570,6145,8551,6152,8533,6159,8508,6169,8500,6173,8490,6176,8471,6184,8453,6191,8434,6199,8416,6206,8397,6214,8323,6243,8248,6272,8173,6301,8161,6306,8153,6308,8146,6312,8137,6314,8080,6337,8043,6351,8024,6359,7951,6387,7876,6411,7816,6426,7799,6430,7787,6433,7719,6450,7651,6468,7584,6485,7516,6502,7493,6508,7471,6514,7403,6531,7336,6548,7331,6551,7324,6552,7316,6556,7301,6560,7286,6565,7271,6570,7242,6580,7184,6601,7126,6621,7068,6641,7010,6661,6981,6671,6952,6681,6894,6701,6836,6722,6778,6742,6720,6762,6691,6773,6676,6778,6661,6782,6628,6794,6594,6805,6526,6826,6458,6847,6389,6868,6320,6888,6251,6908,6216,6918,6182,6928,6113,6948,6044,6968,5976,6989,5894,7013,5809,7039,5724,7065,5638,7090,5552,7114,5466,7138,5380,7162,5294,7185,5251,7197,5208,7209,5165,7221,5122,7232,5079,7244,5036,7256,4943,7282,4923,7287,4904,7293,4885,7298,4866,7304,4788,7324,4709,7337,4690,7340,4675,7343,4577,7358,4478,7374,4379,7389,4281,7405,4182,7420,4083,7436,3985,7451,3886,7467,3787,7482,3689,7498,3590,7513,3492,7529,3393,7544,3294,7560,3196,7575,3097,7590,2998,7606,2900,7621,2801,7637,2702,7652,2593,7669,2483,7687,2374,7704,2264,7722,2154,7739,2045,7756e" filled="f" stroked="t" strokeweight=".075pt" strokecolor="#BE4B48">
                <v:path arrowok="t"/>
              </v:shape>
            </v:group>
            <v:group style="position:absolute;left:13249;top:5299;width:269;height:28" coordorigin="13249,5299" coordsize="269,28">
              <v:shape style="position:absolute;left:13249;top:5299;width:269;height:28" coordorigin="13249,5299" coordsize="269,28" path="m13518,5321l13518,5306,13512,5299,13255,5299,13249,5306,13249,5321,13255,5327,13512,5327,13518,5321e" filled="t" fillcolor="#4A7DBB" stroked="f">
                <v:path arrowok="t"/>
                <v:fill/>
              </v:shape>
            </v:group>
            <v:group style="position:absolute;left:13249;top:5299;width:269;height:28" coordorigin="13249,5299" coordsize="269,28">
              <v:shape style="position:absolute;left:13249;top:5299;width:269;height:28" coordorigin="13249,5299" coordsize="269,28" path="m13262,5299l13504,5299,13512,5299,13518,5306,13518,5314,13518,5321,13512,5327,13504,5327,13262,5327,13255,5327,13249,5321,13249,5314,13249,5306,13255,5299,13262,5299xe" filled="f" stroked="t" strokeweight=".075pt" strokecolor="#4A7DBB">
                <v:path arrowok="t"/>
              </v:shape>
            </v:group>
            <v:group style="position:absolute;left:13249;top:5617;width:269;height:28" coordorigin="13249,5617" coordsize="269,28">
              <v:shape style="position:absolute;left:13249;top:5617;width:269;height:28" coordorigin="13249,5617" coordsize="269,28" path="m13518,5639l13518,5624,13512,5617,13255,5617,13249,5624,13249,5639,13255,5645,13512,5645,13518,5639e" filled="t" fillcolor="#BE4B48" stroked="f">
                <v:path arrowok="t"/>
                <v:fill/>
              </v:shape>
            </v:group>
            <v:group style="position:absolute;left:13249;top:5617;width:269;height:28" coordorigin="13249,5617" coordsize="269,28">
              <v:shape style="position:absolute;left:13249;top:5617;width:269;height:28" coordorigin="13249,5617" coordsize="269,28" path="m13262,5617l13504,5617,13512,5617,13518,5624,13518,5630,13518,5639,13512,5645,13504,5645,13262,5645,13255,5645,13249,5639,13249,5630,13249,5624,13255,5617,13262,5617xe" filled="f" stroked="t" strokeweight=".075pt" strokecolor="#BE4B48">
                <v:path arrowok="t"/>
              </v:shape>
            </v:group>
            <v:group style="position:absolute;left:1249;top:2432;width:12901;height:6079" coordorigin="1249,2432" coordsize="12901,6079">
              <v:shape style="position:absolute;left:1249;top:2432;width:12901;height:6079" coordorigin="1249,2432" coordsize="12901,6079" path="m14150,8509l14150,2435,14149,2432,1252,2432,1249,2435,1249,8509,1252,8512,1254,8512,1254,2442,1258,2437,1258,2442,14142,2442,14142,2437,14146,2442,14146,8512,14149,8512,14150,8509e" filled="t" fillcolor="#868686" stroked="f">
                <v:path arrowok="t"/>
                <v:fill/>
              </v:shape>
            </v:group>
            <v:group style="position:absolute;left:1254;top:2437;width:4;height:5" coordorigin="1254,2437" coordsize="4,5">
              <v:shape style="position:absolute;left:1254;top:2437;width:4;height:5" coordorigin="1254,2437" coordsize="4,5" path="m1258,2442l1258,2437,1254,2442,1258,2442e" filled="t" fillcolor="#868686" stroked="f">
                <v:path arrowok="t"/>
                <v:fill/>
              </v:shape>
            </v:group>
            <v:group style="position:absolute;left:1256;top:2442;width:2;height:6060" coordorigin="1256,2442" coordsize="2,6060">
              <v:shape style="position:absolute;left:1256;top:2442;width:2;height:6060" coordorigin="1256,2442" coordsize="0,6060" path="m1256,2442l1256,8502e" filled="f" stroked="t" strokeweight=".280pt" strokecolor="#868686">
                <v:path arrowok="t"/>
              </v:shape>
            </v:group>
            <v:group style="position:absolute;left:1254;top:8502;width:12892;height:2" coordorigin="1254,8502" coordsize="12892,2">
              <v:shape style="position:absolute;left:1254;top:8502;width:12892;height:2" coordorigin="1254,8502" coordsize="12892,0" path="m14146,8502l1254,8502e" filled="f" stroked="t" strokeweight=".1pt" strokecolor="#868686">
                <v:path arrowok="t"/>
              </v:shape>
            </v:group>
            <v:group style="position:absolute;left:1254;top:8502;width:4;height:10" coordorigin="1254,8502" coordsize="4,10">
              <v:shape style="position:absolute;left:1254;top:8502;width:4;height:10" coordorigin="1254,8502" coordsize="4,10" path="m1258,8512l1258,8507,1254,8502,1254,8512,1258,8512e" filled="t" fillcolor="#868686" stroked="f">
                <v:path arrowok="t"/>
                <v:fill/>
              </v:shape>
            </v:group>
            <v:group style="position:absolute;left:14142;top:2437;width:4;height:5" coordorigin="14142,2437" coordsize="4,5">
              <v:shape style="position:absolute;left:14142;top:2437;width:4;height:5" coordorigin="14142,2437" coordsize="4,5" path="m14146,2442l14142,2437,14142,2442,14146,2442e" filled="t" fillcolor="#868686" stroked="f">
                <v:path arrowok="t"/>
                <v:fill/>
              </v:shape>
            </v:group>
            <v:group style="position:absolute;left:14144;top:2442;width:2;height:6060" coordorigin="14144,2442" coordsize="2,6060">
              <v:shape style="position:absolute;left:14144;top:2442;width:2;height:6060" coordorigin="14144,2442" coordsize="0,6060" path="m14144,2442l14144,8502e" filled="f" stroked="t" strokeweight=".280pt" strokecolor="#868686">
                <v:path arrowok="t"/>
              </v:shape>
            </v:group>
            <v:group style="position:absolute;left:14142;top:8502;width:4;height:10" coordorigin="14142,8502" coordsize="4,10">
              <v:shape style="position:absolute;left:14142;top:8502;width:4;height:10" coordorigin="14142,8502" coordsize="4,10" path="m14146,8512l14146,8502,14142,8507,14142,8512,14146,8512e" filled="t" fillcolor="#868686" stroked="f">
                <v:path arrowok="t"/>
                <v:fill/>
              </v:shape>
            </v:group>
            <v:group style="position:absolute;left:1249;top:2432;width:12901;height:6079" coordorigin="1249,2432" coordsize="12901,6079">
              <v:shape style="position:absolute;left:1249;top:2432;width:12901;height:6079" coordorigin="1249,2432" coordsize="12901,6079" path="m1249,2437l1249,2435,1252,2432,1254,2432,14146,2432,14149,2432,14150,2435,14150,2437,14150,8507,14150,8509,14149,8512,14146,8512,1254,8512,1252,8512,1249,8509,1249,8507,1249,2437xe" filled="f" stroked="t" strokeweight=".06pt" strokecolor="#868686">
                <v:path arrowok="t"/>
              </v:shape>
            </v:group>
            <v:group style="position:absolute;left:1254;top:2437;width:12892;height:6070" coordorigin="1254,2437" coordsize="12892,6070">
              <v:shape style="position:absolute;left:1254;top:2437;width:12892;height:6070" coordorigin="1254,2437" coordsize="12892,6070" path="m1258,8507l1254,8502,14146,8502,14142,8507,14142,2437,14146,2442,1254,2442,1258,2437,1258,8507xe" filled="f" stroked="t" strokeweight=".06pt" strokecolor="#868686">
                <v:path arrowok="t"/>
              </v:shape>
            </v:group>
            <v:group style="position:absolute;left:3967;top:6235;width:150;height:1530" coordorigin="3967,6235" coordsize="150,1530">
              <v:shape style="position:absolute;left:3967;top:6235;width:150;height:1530" coordorigin="3967,6235" coordsize="150,1530" path="m4117,6310l4042,6235,3967,6310,4004,6310,4004,7765,4079,7765,4079,6310,4117,6310e" filled="t" fillcolor="#F79646" stroked="f">
                <v:path arrowok="t"/>
                <v:fill/>
              </v:shape>
            </v:group>
            <v:group style="position:absolute;left:3936;top:6217;width:212;height:1561" coordorigin="3936,6217" coordsize="212,1561">
              <v:shape style="position:absolute;left:3936;top:6217;width:212;height:1561" coordorigin="3936,6217" coordsize="212,1561" path="m4148,6323l4042,6217,3936,6323,3967,6323,3967,6296,3999,6296,4033,6262,4033,6244,4051,6244,4051,6262,4085,6296,4117,6296,4117,6323,4148,6323e" filled="t" fillcolor="#B66D31" stroked="f">
                <v:path arrowok="t"/>
                <v:fill/>
              </v:shape>
              <v:shape style="position:absolute;left:3936;top:6217;width:212;height:1561" coordorigin="3936,6217" coordsize="212,1561" path="m3999,6296l3967,6296,3977,6319,3999,6296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18,7753l4018,6296,3999,6296,3977,6319,3967,6296,3967,6323,3991,6323,3991,6310,4004,6323,4004,7753,4018,7753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04,6323l3991,6310,3991,6323,4004,6323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18,7778l4018,7765,4004,7753,4004,6323,3991,6323,3991,7778,4018,7778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79,7753l4004,7753,4018,7765,4018,7778,4067,7778,4067,7765,4079,7753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51,6244l4033,6244,4042,6253,4051,6244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42,6253l4033,6244,4033,6262,4042,6253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51,6262l4051,6244,4042,6253,4051,6262e" filled="t" fillcolor="#B66D31" stroked="f">
                <v:path arrowok="t"/>
                <v:fill/>
              </v:shape>
              <v:shape style="position:absolute;left:3936;top:6217;width:212;height:1561" coordorigin="3936,6217" coordsize="212,1561" path="m4117,6323l4117,6296,4108,6319,4085,6296,4067,6296,4067,7753,4079,7753,4079,6323,4092,6310,4092,6323,4117,6323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92,7778l4092,6323,4079,6323,4079,7753,4067,7765,4067,7778,4092,7778e" filled="t" fillcolor="#B66D31" stroked="f">
                <v:path arrowok="t"/>
                <v:fill/>
              </v:shape>
              <v:shape style="position:absolute;left:3936;top:6217;width:212;height:1561" coordorigin="3936,6217" coordsize="212,1561" path="m4092,6323l4092,6310,4079,6323,4092,6323e" filled="t" fillcolor="#B66D31" stroked="f">
                <v:path arrowok="t"/>
                <v:fill/>
              </v:shape>
              <v:shape style="position:absolute;left:3936;top:6217;width:212;height:1561" coordorigin="3936,6217" coordsize="212,1561" path="m4117,6296l4085,6296,4108,6319,4117,6296e" filled="t" fillcolor="#B66D31" stroked="f">
                <v:path arrowok="t"/>
                <v:fill/>
              </v:shape>
            </v:group>
            <v:group style="position:absolute;left:3936;top:6217;width:212;height:1561" coordorigin="3936,6217" coordsize="212,1561">
              <v:shape style="position:absolute;left:3936;top:6217;width:212;height:1561" coordorigin="3936,6217" coordsize="212,1561" path="m4148,6323l4079,6323,4092,6310,4092,7778,3991,7778,3991,6310,4004,6323,3936,6323,4042,6217,4148,6323xe" filled="f" stroked="t" strokeweight=".06pt" strokecolor="#B66D31">
                <v:path arrowok="t"/>
              </v:shape>
            </v:group>
            <v:group style="position:absolute;left:3967;top:6244;width:150;height:1522" coordorigin="3967,6244" coordsize="150,1522">
              <v:shape style="position:absolute;left:3967;top:6244;width:150;height:1522" coordorigin="3967,6244" coordsize="150,1522" path="m4033,6244l4051,6244,3977,6319,3967,6296,4018,6296,4018,7765,4004,7753,4079,7753,4067,7765,4067,6296,4117,6296,4108,6319,4033,6244xe" filled="f" stroked="t" strokeweight=".06pt" strokecolor="#B66D31">
                <v:path arrowok="t"/>
              </v:shape>
            </v:group>
            <v:group style="position:absolute;left:2057;top:6161;width:2034;height:125" coordorigin="2057,6161" coordsize="2034,125">
              <v:shape style="position:absolute;left:2057;top:6161;width:2034;height:125" coordorigin="2057,6161" coordsize="2034,125" path="m2119,6286l2119,6161,2057,6223,2119,6286e" filled="t" fillcolor="#F79646" stroked="f">
                <v:path arrowok="t"/>
                <v:fill/>
              </v:shape>
              <v:shape style="position:absolute;left:2057;top:6161;width:2034;height:125" coordorigin="2057,6161" coordsize="2034,125" path="m4091,6254l4091,6192,2119,6192,2119,6254,4091,6254e" filled="t" fillcolor="#F79646" stroked="f">
                <v:path arrowok="t"/>
                <v:fill/>
              </v:shape>
            </v:group>
            <v:group style="position:absolute;left:2039;top:6131;width:2065;height:186" coordorigin="2039,6131" coordsize="2065,186">
              <v:shape style="position:absolute;left:2039;top:6131;width:2065;height:186" coordorigin="2039,6131" coordsize="2065,186" path="m2132,6180l2132,6131,2039,6223,2065,6250,2065,6215,2074,6224,2106,6193,2106,6161,2129,6170,2129,6180,2132,6180e" filled="t" fillcolor="#B66D31" stroked="f">
                <v:path arrowok="t"/>
                <v:fill/>
              </v:shape>
              <v:shape style="position:absolute;left:2039;top:6131;width:2065;height:186" coordorigin="2039,6131" coordsize="2065,186" path="m2074,6224l2065,6215,2065,6233,2074,6224e" filled="t" fillcolor="#B66D31" stroked="f">
                <v:path arrowok="t"/>
                <v:fill/>
              </v:shape>
              <v:shape style="position:absolute;left:2039;top:6131;width:2065;height:186" coordorigin="2039,6131" coordsize="2065,186" path="m2129,6277l2074,6224,2065,6233,2065,6250,2106,6290,2106,6286,2129,6277e" filled="t" fillcolor="#B66D31" stroked="f">
                <v:path arrowok="t"/>
                <v:fill/>
              </v:shape>
              <v:shape style="position:absolute;left:2039;top:6131;width:2065;height:186" coordorigin="2039,6131" coordsize="2065,186" path="m2129,6170l2106,6161,2106,6193,2129,6170e" filled="t" fillcolor="#B66D31" stroked="f">
                <v:path arrowok="t"/>
                <v:fill/>
              </v:shape>
              <v:shape style="position:absolute;left:2039;top:6131;width:2065;height:186" coordorigin="2039,6131" coordsize="2065,186" path="m2132,6205l2132,6192,2119,6180,2106,6193,2106,6205,2132,6205e" filled="t" fillcolor="#B66D31" stroked="f">
                <v:path arrowok="t"/>
                <v:fill/>
              </v:shape>
              <v:shape style="position:absolute;left:2039;top:6131;width:2065;height:186" coordorigin="2039,6131" coordsize="2065,186" path="m4091,6242l2106,6242,2106,6255,2119,6268,2132,6254,2132,6268,4079,6268,4079,6254,4091,6242e" filled="t" fillcolor="#B66D31" stroked="f">
                <v:path arrowok="t"/>
                <v:fill/>
              </v:shape>
              <v:shape style="position:absolute;left:2039;top:6131;width:2065;height:186" coordorigin="2039,6131" coordsize="2065,186" path="m2129,6313l2129,6277,2106,6286,2106,6290,2129,6313e" filled="t" fillcolor="#B66D31" stroked="f">
                <v:path arrowok="t"/>
                <v:fill/>
              </v:shape>
              <v:shape style="position:absolute;left:2039;top:6131;width:2065;height:186" coordorigin="2039,6131" coordsize="2065,186" path="m2129,6180l2129,6170,2119,6180,2129,6180e" filled="t" fillcolor="#B66D31" stroked="f">
                <v:path arrowok="t"/>
                <v:fill/>
              </v:shape>
              <v:shape style="position:absolute;left:2039;top:6131;width:2065;height:186" coordorigin="2039,6131" coordsize="2065,186" path="m4104,6268l4104,6180,2119,6180,2132,6192,2132,6205,4079,6205,4079,6192,4091,6205,4091,6268,4104,6268e" filled="t" fillcolor="#B66D31" stroked="f">
                <v:path arrowok="t"/>
                <v:fill/>
              </v:shape>
              <v:shape style="position:absolute;left:2039;top:6131;width:2065;height:186" coordorigin="2039,6131" coordsize="2065,186" path="m2132,6268l2132,6254,2119,6268,2132,6268e" filled="t" fillcolor="#B66D31" stroked="f">
                <v:path arrowok="t"/>
                <v:fill/>
              </v:shape>
              <v:shape style="position:absolute;left:2039;top:6131;width:2065;height:186" coordorigin="2039,6131" coordsize="2065,186" path="m2132,6317l2132,6268,2119,6268,2129,6277,2129,6313,2132,6317e" filled="t" fillcolor="#B66D31" stroked="f">
                <v:path arrowok="t"/>
                <v:fill/>
              </v:shape>
              <v:shape style="position:absolute;left:2039;top:6131;width:2065;height:186" coordorigin="2039,6131" coordsize="2065,186" path="m4091,6205l4079,6192,4079,6205,4091,6205e" filled="t" fillcolor="#B66D31" stroked="f">
                <v:path arrowok="t"/>
                <v:fill/>
              </v:shape>
              <v:shape style="position:absolute;left:2039;top:6131;width:2065;height:186" coordorigin="2039,6131" coordsize="2065,186" path="m4091,6242l4091,6205,4079,6205,4079,6242,4091,6242e" filled="t" fillcolor="#B66D31" stroked="f">
                <v:path arrowok="t"/>
                <v:fill/>
              </v:shape>
              <v:shape style="position:absolute;left:2039;top:6131;width:2065;height:186" coordorigin="2039,6131" coordsize="2065,186" path="m4091,6268l4091,6242,4079,6254,4079,6268,4091,6268e" filled="t" fillcolor="#B66D31" stroked="f">
                <v:path arrowok="t"/>
                <v:fill/>
              </v:shape>
            </v:group>
            <v:group style="position:absolute;left:2039;top:6131;width:2065;height:186" coordorigin="2039,6131" coordsize="2065,186">
              <v:shape style="position:absolute;left:2039;top:6131;width:2065;height:186" coordorigin="2039,6131" coordsize="2065,186" path="m2132,6131l2132,6192,2119,6180,4104,6180,4104,6268,2119,6268,2132,6254,2132,6317,2039,6223,2132,6131xe" filled="f" stroked="t" strokeweight=".06pt" strokecolor="#B66D31">
                <v:path arrowok="t"/>
              </v:shape>
            </v:group>
            <v:group style="position:absolute;left:2065;top:6161;width:2026;height:125" coordorigin="2065,6161" coordsize="2026,125">
              <v:shape style="position:absolute;left:2065;top:6161;width:2026;height:125" coordorigin="2065,6161" coordsize="2026,125" path="m2065,6233l2065,6215,2129,6277,2106,6286,2106,6242,4091,6242,4079,6254,4079,6192,4091,6205,2106,6205,2106,6161,2129,6170,2065,6233xe" filled="f" stroked="t" strokeweight=".06pt" strokecolor="#B66D31">
                <v:path arrowok="t"/>
              </v:shape>
            </v:group>
            <v:group style="position:absolute;left:4015;top:6188;width:4241;height:96" coordorigin="4015,6188" coordsize="4241,96">
              <v:shape style="position:absolute;left:4015;top:6188;width:4241;height:96" coordorigin="4015,6188" coordsize="4241,96" path="m8191,6253l8191,6188,4015,6188,4015,6253,8191,6253e" filled="t" fillcolor="#F79646" stroked="f">
                <v:path arrowok="t"/>
                <v:fill/>
              </v:shape>
              <v:shape style="position:absolute;left:4015;top:6188;width:4241;height:96" coordorigin="4015,6188" coordsize="4241,96" path="m8256,6221l8191,6157,8191,6284,8256,6221e" filled="t" fillcolor="#F79646" stroked="f">
                <v:path arrowok="t"/>
                <v:fill/>
              </v:shape>
            </v:group>
            <v:group style="position:absolute;left:4003;top:6126;width:4271;height:190" coordorigin="4003,6126" coordsize="4271,190">
              <v:shape style="position:absolute;left:4003;top:6126;width:4271;height:190" coordorigin="4003,6126" coordsize="4271,190" path="m8191,6176l4003,6176,4003,6265,4015,6265,4015,6202,4028,6188,4028,6202,8179,6202,8179,6188,8191,6176e" filled="t" fillcolor="#B66D31" stroked="f">
                <v:path arrowok="t"/>
                <v:fill/>
              </v:shape>
              <v:shape style="position:absolute;left:4003;top:6126;width:4271;height:190" coordorigin="4003,6126" coordsize="4271,190" path="m4028,6202l4028,6188,4015,6202,4028,6202e" filled="t" fillcolor="#B66D31" stroked="f">
                <v:path arrowok="t"/>
                <v:fill/>
              </v:shape>
              <v:shape style="position:absolute;left:4003;top:6126;width:4271;height:190" coordorigin="4003,6126" coordsize="4271,190" path="m4028,6240l4028,6202,4015,6202,4015,6240,4028,6240e" filled="t" fillcolor="#B66D31" stroked="f">
                <v:path arrowok="t"/>
                <v:fill/>
              </v:shape>
              <v:shape style="position:absolute;left:4003;top:6126;width:4271;height:190" coordorigin="4003,6126" coordsize="4271,190" path="m8204,6254l8204,6240,4015,6240,4028,6253,4028,6265,8179,6265,8179,6253,8191,6265,8191,6267,8204,6254e" filled="t" fillcolor="#B66D31" stroked="f">
                <v:path arrowok="t"/>
                <v:fill/>
              </v:shape>
              <v:shape style="position:absolute;left:4003;top:6126;width:4271;height:190" coordorigin="4003,6126" coordsize="4271,190" path="m4028,6265l4028,6253,4015,6240,4015,6265,4028,6265e" filled="t" fillcolor="#B66D31" stroked="f">
                <v:path arrowok="t"/>
                <v:fill/>
              </v:shape>
              <v:shape style="position:absolute;left:4003;top:6126;width:4271;height:190" coordorigin="4003,6126" coordsize="4271,190" path="m8274,6221l8179,6126,8179,6176,8183,6176,8183,6166,8204,6157,8204,6188,8237,6221,8246,6211,8246,6248,8274,6221e" filled="t" fillcolor="#B66D31" stroked="f">
                <v:path arrowok="t"/>
                <v:fill/>
              </v:shape>
              <v:shape style="position:absolute;left:4003;top:6126;width:4271;height:190" coordorigin="4003,6126" coordsize="4271,190" path="m8191,6202l8191,6176,8179,6188,8179,6202,8191,6202e" filled="t" fillcolor="#B66D31" stroked="f">
                <v:path arrowok="t"/>
                <v:fill/>
              </v:shape>
              <v:shape style="position:absolute;left:4003;top:6126;width:4271;height:190" coordorigin="4003,6126" coordsize="4271,190" path="m8191,6265l8179,6253,8179,6265,8191,6265e" filled="t" fillcolor="#B66D31" stroked="f">
                <v:path arrowok="t"/>
                <v:fill/>
              </v:shape>
              <v:shape style="position:absolute;left:4003;top:6126;width:4271;height:190" coordorigin="4003,6126" coordsize="4271,190" path="m8191,6267l8191,6265,8179,6265,8179,6316,8183,6312,8183,6276,8191,6267e" filled="t" fillcolor="#B66D31" stroked="f">
                <v:path arrowok="t"/>
                <v:fill/>
              </v:shape>
              <v:shape style="position:absolute;left:4003;top:6126;width:4271;height:190" coordorigin="4003,6126" coordsize="4271,190" path="m8204,6188l8204,6157,8183,6166,8204,6188e" filled="t" fillcolor="#B66D31" stroked="f">
                <v:path arrowok="t"/>
                <v:fill/>
              </v:shape>
              <v:shape style="position:absolute;left:4003;top:6126;width:4271;height:190" coordorigin="4003,6126" coordsize="4271,190" path="m8204,6202l8204,6188,8183,6166,8183,6176,8191,6176,8191,6202,8204,6202e" filled="t" fillcolor="#B66D31" stroked="f">
                <v:path arrowok="t"/>
                <v:fill/>
              </v:shape>
              <v:shape style="position:absolute;left:4003;top:6126;width:4271;height:190" coordorigin="4003,6126" coordsize="4271,190" path="m8246,6248l8246,6230,8237,6221,8183,6276,8204,6284,8204,6290,8246,6248e" filled="t" fillcolor="#B66D31" stroked="f">
                <v:path arrowok="t"/>
                <v:fill/>
              </v:shape>
              <v:shape style="position:absolute;left:4003;top:6126;width:4271;height:190" coordorigin="4003,6126" coordsize="4271,190" path="m8204,6290l8204,6284,8183,6276,8183,6312,8204,6290e" filled="t" fillcolor="#B66D31" stroked="f">
                <v:path arrowok="t"/>
                <v:fill/>
              </v:shape>
              <v:shape style="position:absolute;left:4003;top:6126;width:4271;height:190" coordorigin="4003,6126" coordsize="4271,190" path="m8246,6230l8246,6211,8237,6221,8246,6230e" filled="t" fillcolor="#B66D31" stroked="f">
                <v:path arrowok="t"/>
                <v:fill/>
              </v:shape>
            </v:group>
            <v:group style="position:absolute;left:4003;top:6126;width:4271;height:190" coordorigin="4003,6126" coordsize="4271,190">
              <v:shape style="position:absolute;left:4003;top:6126;width:4271;height:190" coordorigin="4003,6126" coordsize="4271,190" path="m4003,6176l8191,6176,8179,6188,8179,6126,8274,6221,8179,6316,8179,6253,8191,6265,4003,6265,4003,6176xe" filled="f" stroked="t" strokeweight=".06pt" strokecolor="#B66D31">
                <v:path arrowok="t"/>
              </v:shape>
            </v:group>
            <v:group style="position:absolute;left:4015;top:6157;width:4231;height:127" coordorigin="4015,6157" coordsize="4231,127">
              <v:shape style="position:absolute;left:4015;top:6157;width:4231;height:127" coordorigin="4015,6157" coordsize="4231,127" path="m4028,6253l4015,6240,8204,6240,8204,6284,8183,6276,8246,6211,8246,6230,8183,6166,8204,6157,8204,6202,4015,6202,4028,6188,4028,6253xe" filled="f" stroked="t" strokeweight=".06pt" strokecolor="#B66D31">
                <v:path arrowok="t"/>
              </v:shape>
            </v:group>
            <v:group style="position:absolute;left:8209;top:6188;width:112;height:1564" coordorigin="8209,6188" coordsize="112,1564">
              <v:shape style="position:absolute;left:8209;top:6188;width:112;height:1564" coordorigin="8209,6188" coordsize="112,1564" path="m8321,7697l8293,7697,8293,6188,8237,6188,8237,7697,8209,7697,8264,7752,8321,7697e" filled="t" fillcolor="#F79646" stroked="f">
                <v:path arrowok="t"/>
                <v:fill/>
              </v:shape>
            </v:group>
            <v:group style="position:absolute;left:8178;top:6175;width:174;height:1595" coordorigin="8178,6175" coordsize="174,1595">
              <v:shape style="position:absolute;left:8178;top:6175;width:174;height:1595" coordorigin="8178,6175" coordsize="174,1595" path="m8237,7684l8178,7684,8209,7715,8209,7709,8218,7687,8225,7695,8237,7684e" filled="t" fillcolor="#B66D31" stroked="f">
                <v:path arrowok="t"/>
                <v:fill/>
              </v:shape>
              <v:shape style="position:absolute;left:8178;top:6175;width:174;height:1595" coordorigin="8178,6175" coordsize="174,1595" path="m8225,7695l8218,7687,8209,7709,8224,7709,8224,7697,8225,7695e" filled="t" fillcolor="#B66D31" stroked="f">
                <v:path arrowok="t"/>
                <v:fill/>
              </v:shape>
              <v:shape style="position:absolute;left:8178;top:6175;width:174;height:1595" coordorigin="8178,6175" coordsize="174,1595" path="m8265,7733l8240,7709,8209,7709,8209,7715,8256,7762,8256,7742,8265,7733e" filled="t" fillcolor="#B66D31" stroked="f">
                <v:path arrowok="t"/>
                <v:fill/>
              </v:shape>
              <v:shape style="position:absolute;left:8178;top:6175;width:174;height:1595" coordorigin="8178,6175" coordsize="174,1595" path="m8305,7684l8305,6175,8224,6175,8224,7684,8237,7684,8237,6202,8250,6188,8250,6202,8280,6202,8280,6188,8293,6202,8293,7684,8305,7684e" filled="t" fillcolor="#B66D31" stroked="f">
                <v:path arrowok="t"/>
                <v:fill/>
              </v:shape>
              <v:shape style="position:absolute;left:8178;top:6175;width:174;height:1595" coordorigin="8178,6175" coordsize="174,1595" path="m8240,7709l8225,7695,8224,7697,8224,7709,8240,7709e" filled="t" fillcolor="#B66D31" stroked="f">
                <v:path arrowok="t"/>
                <v:fill/>
              </v:shape>
              <v:shape style="position:absolute;left:8178;top:6175;width:174;height:1595" coordorigin="8178,6175" coordsize="174,1595" path="m8250,7709l8250,6202,8237,6202,8237,7684,8225,7695,8240,7709,8250,7709e" filled="t" fillcolor="#B66D31" stroked="f">
                <v:path arrowok="t"/>
                <v:fill/>
              </v:shape>
              <v:shape style="position:absolute;left:8178;top:6175;width:174;height:1595" coordorigin="8178,6175" coordsize="174,1595" path="m8250,6202l8250,6188,8237,6202,8250,6202e" filled="t" fillcolor="#B66D31" stroked="f">
                <v:path arrowok="t"/>
                <v:fill/>
              </v:shape>
              <v:shape style="position:absolute;left:8178;top:6175;width:174;height:1595" coordorigin="8178,6175" coordsize="174,1595" path="m8274,7742l8265,7733,8256,7742,8274,7742e" filled="t" fillcolor="#B66D31" stroked="f">
                <v:path arrowok="t"/>
                <v:fill/>
              </v:shape>
              <v:shape style="position:absolute;left:8178;top:6175;width:174;height:1595" coordorigin="8178,6175" coordsize="174,1595" path="m8274,7761l8274,7742,8256,7742,8256,7762,8264,7770,8274,7761e" filled="t" fillcolor="#B66D31" stroked="f">
                <v:path arrowok="t"/>
                <v:fill/>
              </v:shape>
              <v:shape style="position:absolute;left:8178;top:6175;width:174;height:1595" coordorigin="8178,6175" coordsize="174,1595" path="m8321,7714l8321,7709,8290,7709,8265,7733,8274,7742,8274,7761,8321,7714e" filled="t" fillcolor="#B66D31" stroked="f">
                <v:path arrowok="t"/>
                <v:fill/>
              </v:shape>
              <v:shape style="position:absolute;left:8178;top:6175;width:174;height:1595" coordorigin="8178,6175" coordsize="174,1595" path="m8293,6202l8280,6188,8280,6202,8293,6202e" filled="t" fillcolor="#B66D31" stroked="f">
                <v:path arrowok="t"/>
                <v:fill/>
              </v:shape>
              <v:shape style="position:absolute;left:8178;top:6175;width:174;height:1595" coordorigin="8178,6175" coordsize="174,1595" path="m8303,7695l8293,7684,8293,6202,8280,6202,8280,7709,8290,7709,8303,7695e" filled="t" fillcolor="#B66D31" stroked="f">
                <v:path arrowok="t"/>
                <v:fill/>
              </v:shape>
              <v:shape style="position:absolute;left:8178;top:6175;width:174;height:1595" coordorigin="8178,6175" coordsize="174,1595" path="m8305,7709l8305,7697,8303,7695,8290,7709,8305,7709e" filled="t" fillcolor="#B66D31" stroked="f">
                <v:path arrowok="t"/>
                <v:fill/>
              </v:shape>
              <v:shape style="position:absolute;left:8178;top:6175;width:174;height:1595" coordorigin="8178,6175" coordsize="174,1595" path="m8352,7684l8293,7684,8303,7695,8311,7687,8321,7709,8321,7714,8352,7684e" filled="t" fillcolor="#B66D31" stroked="f">
                <v:path arrowok="t"/>
                <v:fill/>
              </v:shape>
              <v:shape style="position:absolute;left:8178;top:6175;width:174;height:1595" coordorigin="8178,6175" coordsize="174,1595" path="m8321,7709l8311,7687,8303,7695,8305,7697,8305,7709,8321,7709e" filled="t" fillcolor="#B66D31" stroked="f">
                <v:path arrowok="t"/>
                <v:fill/>
              </v:shape>
            </v:group>
            <v:group style="position:absolute;left:8178;top:6175;width:174;height:1595" coordorigin="8178,6175" coordsize="174,1595">
              <v:shape style="position:absolute;left:8178;top:6175;width:174;height:1595" coordorigin="8178,6175" coordsize="174,1595" path="m8178,7684l8237,7684,8224,7697,8224,6175,8305,6175,8305,7697,8293,7684,8352,7684,8264,7770,8178,7684xe" filled="f" stroked="t" strokeweight=".06pt" strokecolor="#B66D31">
                <v:path arrowok="t"/>
              </v:shape>
            </v:group>
            <v:group style="position:absolute;left:8209;top:6188;width:112;height:1554" coordorigin="8209,6188" coordsize="112,1554">
              <v:shape style="position:absolute;left:8209;top:6188;width:112;height:1554" coordorigin="8209,6188" coordsize="112,1554" path="m8274,7742l8256,7742,8311,7687,8321,7709,8280,7709,8280,6188,8293,6202,8237,6202,8250,6188,8250,7709,8209,7709,8218,7687,8274,7742xe" filled="f" stroked="t" strokeweight=".06pt" strokecolor="#B66D31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0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54" w:after="0" w:line="240" w:lineRule="auto"/>
        <w:ind w:left="817" w:right="-59"/>
        <w:jc w:val="left"/>
        <w:tabs>
          <w:tab w:pos="23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0"/>
        </w:rPr>
        <w:t>0</w:t>
      </w:r>
      <w:r>
        <w:rPr>
          <w:rFonts w:ascii="Calibri" w:hAnsi="Calibri" w:cs="Calibri" w:eastAsia="Calibri"/>
          <w:sz w:val="12"/>
          <w:szCs w:val="12"/>
          <w:spacing w:val="-25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0</w:t>
      </w:r>
      <w:r>
        <w:rPr>
          <w:rFonts w:ascii="Calibri" w:hAnsi="Calibri" w:cs="Calibri" w:eastAsia="Calibri"/>
          <w:sz w:val="12"/>
          <w:szCs w:val="12"/>
          <w:spacing w:val="1"/>
          <w:w w:val="104"/>
        </w:rPr>
        <w:t>.</w:t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2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-1"/>
          <w:w w:val="100"/>
        </w:rPr>
        <w:t>Q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/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Q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f</w:t>
      </w:r>
      <w:r>
        <w:rPr>
          <w:rFonts w:ascii="Calibri" w:hAnsi="Calibri" w:cs="Calibri" w:eastAsia="Calibri"/>
          <w:sz w:val="17"/>
          <w:szCs w:val="17"/>
          <w:spacing w:val="13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=</w:t>
      </w:r>
      <w:r>
        <w:rPr>
          <w:rFonts w:ascii="Calibri" w:hAnsi="Calibri" w:cs="Calibri" w:eastAsia="Calibri"/>
          <w:sz w:val="17"/>
          <w:szCs w:val="17"/>
          <w:spacing w:val="-1"/>
          <w:w w:val="103"/>
        </w:rPr>
        <w:t>0</w:t>
      </w:r>
      <w:r>
        <w:rPr>
          <w:rFonts w:ascii="Calibri" w:hAnsi="Calibri" w:cs="Calibri" w:eastAsia="Calibri"/>
          <w:sz w:val="17"/>
          <w:szCs w:val="17"/>
          <w:spacing w:val="1"/>
          <w:w w:val="103"/>
        </w:rPr>
        <w:t>.</w:t>
      </w:r>
      <w:r>
        <w:rPr>
          <w:rFonts w:ascii="Calibri" w:hAnsi="Calibri" w:cs="Calibri" w:eastAsia="Calibri"/>
          <w:sz w:val="17"/>
          <w:szCs w:val="17"/>
          <w:spacing w:val="-1"/>
          <w:w w:val="103"/>
        </w:rPr>
        <w:t>25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7" w:after="0" w:line="240" w:lineRule="auto"/>
        <w:ind w:right="-66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START</w:t>
      </w:r>
      <w:r>
        <w:rPr>
          <w:rFonts w:ascii="Calibri" w:hAnsi="Calibri" w:cs="Calibri" w:eastAsia="Calibri"/>
          <w:sz w:val="17"/>
          <w:szCs w:val="17"/>
          <w:spacing w:val="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HE</w:t>
      </w:r>
      <w:r>
        <w:rPr>
          <w:rFonts w:ascii="Calibri" w:hAnsi="Calibri" w:cs="Calibri" w:eastAsia="Calibri"/>
          <w:sz w:val="17"/>
          <w:szCs w:val="17"/>
          <w:spacing w:val="1"/>
          <w:w w:val="103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4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71"/>
        <w:jc w:val="left"/>
        <w:tabs>
          <w:tab w:pos="1560" w:val="left"/>
          <w:tab w:pos="3120" w:val="left"/>
        </w:tabs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0"/>
        </w:rPr>
        <w:t>0.4</w:t>
      </w:r>
      <w:r>
        <w:rPr>
          <w:rFonts w:ascii="Calibri" w:hAnsi="Calibri" w:cs="Calibri" w:eastAsia="Calibri"/>
          <w:sz w:val="12"/>
          <w:szCs w:val="12"/>
          <w:spacing w:val="-2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0</w:t>
      </w:r>
      <w:r>
        <w:rPr>
          <w:rFonts w:ascii="Calibri" w:hAnsi="Calibri" w:cs="Calibri" w:eastAsia="Calibri"/>
          <w:sz w:val="12"/>
          <w:szCs w:val="12"/>
          <w:spacing w:val="1"/>
          <w:w w:val="100"/>
        </w:rPr>
        <w:t>.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6</w:t>
      </w:r>
      <w:r>
        <w:rPr>
          <w:rFonts w:ascii="Calibri" w:hAnsi="Calibri" w:cs="Calibri" w:eastAsia="Calibri"/>
          <w:sz w:val="12"/>
          <w:szCs w:val="12"/>
          <w:spacing w:val="-2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0.8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  </w:t>
      </w:r>
      <w:r>
        <w:rPr>
          <w:rFonts w:ascii="Calibri" w:hAnsi="Calibri" w:cs="Calibri" w:eastAsia="Calibri"/>
          <w:sz w:val="12"/>
          <w:szCs w:val="12"/>
          <w:spacing w:val="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-7"/>
        </w:rPr>
        <w:t>V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-7"/>
        </w:rPr>
        <w:t>s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-7"/>
        </w:rPr>
        <w:t>/V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-7"/>
        </w:rPr>
        <w:t>f</w:t>
      </w:r>
      <w:r>
        <w:rPr>
          <w:rFonts w:ascii="Calibri" w:hAnsi="Calibri" w:cs="Calibri" w:eastAsia="Calibri"/>
          <w:sz w:val="17"/>
          <w:szCs w:val="17"/>
          <w:spacing w:val="15"/>
          <w:w w:val="100"/>
          <w:position w:val="-7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  <w:position w:val="-7"/>
        </w:rPr>
        <w:t>=</w:t>
      </w:r>
      <w:r>
        <w:rPr>
          <w:rFonts w:ascii="Calibri" w:hAnsi="Calibri" w:cs="Calibri" w:eastAsia="Calibri"/>
          <w:sz w:val="17"/>
          <w:szCs w:val="17"/>
          <w:spacing w:val="-1"/>
          <w:w w:val="103"/>
          <w:position w:val="-7"/>
        </w:rPr>
        <w:t>0</w:t>
      </w:r>
      <w:r>
        <w:rPr>
          <w:rFonts w:ascii="Calibri" w:hAnsi="Calibri" w:cs="Calibri" w:eastAsia="Calibri"/>
          <w:sz w:val="17"/>
          <w:szCs w:val="17"/>
          <w:spacing w:val="1"/>
          <w:w w:val="103"/>
          <w:position w:val="-7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3"/>
          <w:position w:val="-7"/>
        </w:rPr>
        <w:t>8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0"/>
        </w:rPr>
      </w:r>
    </w:p>
    <w:p>
      <w:pPr>
        <w:spacing w:before="13" w:after="0" w:line="240" w:lineRule="auto"/>
        <w:ind w:left="1727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QS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/QF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S/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tabs>
          <w:tab w:pos="1500" w:val="left"/>
          <w:tab w:pos="3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0"/>
        </w:rPr>
        <w:t>1</w:t>
      </w:r>
      <w:r>
        <w:rPr>
          <w:rFonts w:ascii="Calibri" w:hAnsi="Calibri" w:cs="Calibri" w:eastAsia="Calibri"/>
          <w:sz w:val="12"/>
          <w:szCs w:val="12"/>
          <w:spacing w:val="-25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1.2</w:t>
      </w:r>
      <w:r>
        <w:rPr>
          <w:rFonts w:ascii="Calibri" w:hAnsi="Calibri" w:cs="Calibri" w:eastAsia="Calibri"/>
          <w:sz w:val="12"/>
          <w:szCs w:val="12"/>
          <w:spacing w:val="-2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1</w:t>
      </w:r>
      <w:r>
        <w:rPr>
          <w:rFonts w:ascii="Calibri" w:hAnsi="Calibri" w:cs="Calibri" w:eastAsia="Calibri"/>
          <w:sz w:val="12"/>
          <w:szCs w:val="12"/>
          <w:spacing w:val="1"/>
          <w:w w:val="104"/>
        </w:rPr>
        <w:t>.</w:t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4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180" w:right="1720"/>
          <w:cols w:num="4" w:equalWidth="0">
            <w:col w:w="2495" w:space="256"/>
            <w:col w:w="868" w:space="282"/>
            <w:col w:w="4113" w:space="629"/>
            <w:col w:w="4297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Appendix</w:t>
      </w:r>
      <w:r>
        <w:rPr>
          <w:rFonts w:ascii="Arial" w:hAnsi="Arial" w:cs="Arial" w:eastAsia="Arial"/>
          <w:sz w:val="28"/>
          <w:szCs w:val="28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Drawing</w:t>
      </w:r>
      <w:r>
        <w:rPr>
          <w:rFonts w:ascii="Arial" w:hAnsi="Arial" w:cs="Arial" w:eastAsia="Arial"/>
          <w:sz w:val="28"/>
          <w:szCs w:val="28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Detail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Details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Trench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Details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Layout</w:t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0" w:lineRule="auto"/>
        <w:ind w:left="832" w:right="58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Leaching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(Traffic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Loadin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Leaching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</w:p>
    <w:p>
      <w:pPr>
        <w:jc w:val="left"/>
        <w:spacing w:after="0"/>
        <w:sectPr>
          <w:pgMar w:header="744" w:footer="0" w:top="1160" w:bottom="280" w:left="1340" w:right="2260"/>
          <w:headerReference w:type="default" r:id="rId54"/>
          <w:footerReference w:type="default" r:id="rId55"/>
          <w:pgSz w:w="15840" w:h="12240" w:orient="landscape"/>
        </w:sectPr>
      </w:pPr>
      <w:rPr/>
    </w:p>
    <w:p>
      <w:pPr>
        <w:spacing w:before="0" w:after="0" w:line="235" w:lineRule="exact"/>
        <w:ind w:left="4479" w:right="5032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29"/>
        </w:rPr>
        <w:t>San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9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8"/>
          <w:w w:val="12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Sewe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Septic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</w:rPr>
        <w:t>Systems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932" w:right="-20"/>
        <w:jc w:val="left"/>
        <w:tabs>
          <w:tab w:pos="1700" w:val="left"/>
          <w:tab w:pos="2440" w:val="left"/>
          <w:tab w:pos="3960" w:val="left"/>
          <w:tab w:pos="5460" w:val="left"/>
          <w:tab w:pos="6260" w:val="left"/>
          <w:tab w:pos="7000" w:val="left"/>
          <w:tab w:pos="8520" w:val="left"/>
          <w:tab w:pos="9300" w:val="left"/>
          <w:tab w:pos="10020" w:val="left"/>
          <w:tab w:pos="115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27"/>
          <w:szCs w:val="27"/>
          <w:color w:val="757575"/>
          <w:spacing w:val="0"/>
          <w:w w:val="286"/>
          <w:position w:val="-10"/>
        </w:rPr>
        <w:t>'</w:t>
      </w:r>
      <w:r>
        <w:rPr>
          <w:rFonts w:ascii="Arial" w:hAnsi="Arial" w:cs="Arial" w:eastAsia="Arial"/>
          <w:sz w:val="27"/>
          <w:szCs w:val="27"/>
          <w:color w:val="757575"/>
          <w:spacing w:val="-211"/>
          <w:w w:val="286"/>
          <w:position w:val="-10"/>
        </w:rPr>
        <w:t> </w:t>
      </w:r>
      <w:r>
        <w:rPr>
          <w:rFonts w:ascii="Arial" w:hAnsi="Arial" w:cs="Arial" w:eastAsia="Arial"/>
          <w:sz w:val="27"/>
          <w:szCs w:val="27"/>
          <w:color w:val="757575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7"/>
          <w:szCs w:val="27"/>
          <w:color w:val="757575"/>
          <w:spacing w:val="0"/>
          <w:w w:val="100"/>
          <w:position w:val="-10"/>
        </w:rPr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286"/>
          <w:position w:val="0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31"/>
          <w:szCs w:val="31"/>
          <w:color w:val="898989"/>
          <w:spacing w:val="0"/>
          <w:w w:val="100"/>
          <w:position w:val="-3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98989"/>
          <w:spacing w:val="-7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9898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898989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236"/>
          <w:position w:val="5"/>
        </w:rPr>
        <w:t>¢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100"/>
          <w:position w:val="5"/>
        </w:rPr>
      </w:r>
      <w:r>
        <w:rPr>
          <w:rFonts w:ascii="Arial" w:hAnsi="Arial" w:cs="Arial" w:eastAsia="Arial"/>
          <w:sz w:val="11"/>
          <w:szCs w:val="11"/>
          <w:color w:val="9E9E9E"/>
          <w:spacing w:val="0"/>
          <w:w w:val="156"/>
          <w:position w:val="3"/>
        </w:rPr>
        <w:t>0</w:t>
      </w:r>
      <w:r>
        <w:rPr>
          <w:rFonts w:ascii="Arial" w:hAnsi="Arial" w:cs="Arial" w:eastAsia="Arial"/>
          <w:sz w:val="11"/>
          <w:szCs w:val="11"/>
          <w:color w:val="9E9E9E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1"/>
          <w:szCs w:val="11"/>
          <w:color w:val="9E9E9E"/>
          <w:spacing w:val="0"/>
          <w:w w:val="100"/>
          <w:position w:val="3"/>
        </w:rPr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258"/>
          <w:position w:val="0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-79"/>
          <w:w w:val="258"/>
          <w:position w:val="0"/>
        </w:rPr>
        <w:t> 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7"/>
          <w:szCs w:val="27"/>
          <w:color w:val="898989"/>
          <w:spacing w:val="0"/>
          <w:w w:val="258"/>
          <w:position w:val="-8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898989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898989"/>
          <w:spacing w:val="0"/>
          <w:w w:val="100"/>
          <w:position w:val="-8"/>
        </w:rPr>
      </w:r>
      <w:r>
        <w:rPr>
          <w:rFonts w:ascii="Arial" w:hAnsi="Arial" w:cs="Arial" w:eastAsia="Arial"/>
          <w:sz w:val="27"/>
          <w:szCs w:val="27"/>
          <w:color w:val="525252"/>
          <w:spacing w:val="0"/>
          <w:w w:val="258"/>
          <w:position w:val="-10"/>
        </w:rPr>
        <w:t>'</w:t>
      </w:r>
      <w:r>
        <w:rPr>
          <w:rFonts w:ascii="Arial" w:hAnsi="Arial" w:cs="Arial" w:eastAsia="Arial"/>
          <w:sz w:val="27"/>
          <w:szCs w:val="27"/>
          <w:color w:val="525252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7"/>
          <w:szCs w:val="27"/>
          <w:color w:val="525252"/>
          <w:spacing w:val="0"/>
          <w:w w:val="100"/>
          <w:position w:val="-10"/>
        </w:rPr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258"/>
          <w:position w:val="0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-79"/>
          <w:w w:val="258"/>
          <w:position w:val="0"/>
        </w:rPr>
        <w:t> 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  <w:r>
        <w:rPr>
          <w:rFonts w:ascii="Arial" w:hAnsi="Arial" w:cs="Arial" w:eastAsia="Arial"/>
          <w:sz w:val="11"/>
          <w:szCs w:val="11"/>
          <w:color w:val="9E9E9E"/>
          <w:spacing w:val="0"/>
          <w:w w:val="136"/>
          <w:position w:val="3"/>
        </w:rPr>
        <w:t>0</w:t>
      </w:r>
      <w:r>
        <w:rPr>
          <w:rFonts w:ascii="Arial" w:hAnsi="Arial" w:cs="Arial" w:eastAsia="Arial"/>
          <w:sz w:val="11"/>
          <w:szCs w:val="11"/>
          <w:color w:val="9E9E9E"/>
          <w:spacing w:val="-29"/>
          <w:w w:val="136"/>
          <w:position w:val="3"/>
        </w:rPr>
        <w:t> </w:t>
      </w:r>
      <w:r>
        <w:rPr>
          <w:rFonts w:ascii="Arial" w:hAnsi="Arial" w:cs="Arial" w:eastAsia="Arial"/>
          <w:sz w:val="11"/>
          <w:szCs w:val="11"/>
          <w:color w:val="9E9E9E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1"/>
          <w:szCs w:val="11"/>
          <w:color w:val="9E9E9E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28"/>
          <w:szCs w:val="28"/>
          <w:color w:val="AFAFAF"/>
          <w:spacing w:val="0"/>
          <w:w w:val="136"/>
          <w:position w:val="-3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7" w:after="0" w:line="55" w:lineRule="exact"/>
        <w:ind w:left="756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898989"/>
          <w:w w:val="188"/>
          <w:position w:val="-2"/>
        </w:rPr>
        <w:t>lt</w:t>
      </w:r>
      <w:r>
        <w:rPr>
          <w:rFonts w:ascii="Arial" w:hAnsi="Arial" w:cs="Arial" w:eastAsia="Arial"/>
          <w:sz w:val="7"/>
          <w:szCs w:val="7"/>
          <w:color w:val="898989"/>
          <w:w w:val="189"/>
          <w:position w:val="-2"/>
        </w:rPr>
        <w:t>(</w:t>
      </w:r>
      <w:r>
        <w:rPr>
          <w:rFonts w:ascii="Arial" w:hAnsi="Arial" w:cs="Arial" w:eastAsia="Arial"/>
          <w:sz w:val="7"/>
          <w:szCs w:val="7"/>
          <w:color w:val="898989"/>
          <w:w w:val="188"/>
          <w:position w:val="-2"/>
        </w:rPr>
        <w:t>d;o</w:t>
      </w:r>
      <w:r>
        <w:rPr>
          <w:rFonts w:ascii="Arial" w:hAnsi="Arial" w:cs="Arial" w:eastAsia="Arial"/>
          <w:sz w:val="7"/>
          <w:szCs w:val="7"/>
          <w:color w:val="898989"/>
          <w:w w:val="189"/>
          <w:position w:val="-2"/>
        </w:rPr>
        <w:t>(</w:t>
      </w:r>
      <w:r>
        <w:rPr>
          <w:rFonts w:ascii="Arial" w:hAnsi="Arial" w:cs="Arial" w:eastAsia="Arial"/>
          <w:sz w:val="7"/>
          <w:szCs w:val="7"/>
          <w:color w:val="898989"/>
          <w:w w:val="188"/>
          <w:position w:val="-2"/>
        </w:rPr>
        <w:t>UI,II</w:t>
      </w:r>
      <w:r>
        <w:rPr>
          <w:rFonts w:ascii="Arial" w:hAnsi="Arial" w:cs="Arial" w:eastAsia="Arial"/>
          <w:sz w:val="7"/>
          <w:szCs w:val="7"/>
          <w:color w:val="000000"/>
          <w:w w:val="100"/>
          <w:position w:val="0"/>
        </w:rPr>
      </w:r>
    </w:p>
    <w:p>
      <w:pPr>
        <w:jc w:val="left"/>
        <w:spacing w:after="0"/>
        <w:sectPr>
          <w:pgMar w:header="727" w:footer="0" w:top="940" w:bottom="280" w:left="1820" w:right="1240"/>
          <w:headerReference w:type="default" r:id="rId56"/>
          <w:footerReference w:type="default" r:id="rId57"/>
          <w:pgSz w:w="15840" w:h="12240" w:orient="landscape"/>
        </w:sectPr>
      </w:pPr>
      <w:rPr/>
    </w:p>
    <w:p>
      <w:pPr>
        <w:spacing w:before="0" w:after="0" w:line="306" w:lineRule="exact"/>
        <w:ind w:left="712" w:right="-81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145.199997pt;margin-top:10.939246pt;width:68.8pt;height:58pt;mso-position-horizontal-relative:page;mso-position-vertical-relative:paragraph;z-index:-4076" coordorigin="2904,219" coordsize="1376,1160">
            <v:group style="position:absolute;left:2912;top:307;width:1360;height:2" coordorigin="2912,307" coordsize="1360,2">
              <v:shape style="position:absolute;left:2912;top:307;width:1360;height:2" coordorigin="2912,307" coordsize="1360,0" path="m2912,307l4272,307e" filled="f" stroked="t" strokeweight=".8pt" strokecolor="#000000">
                <v:path arrowok="t"/>
              </v:shape>
            </v:group>
            <v:group style="position:absolute;left:3024;top:235;width:2;height:272" coordorigin="3024,235" coordsize="2,272">
              <v:shape style="position:absolute;left:3024;top:235;width:2;height:272" coordorigin="3024,235" coordsize="0,272" path="m3024,507l3024,235e" filled="f" stroked="t" strokeweight=".8pt" strokecolor="#000000">
                <v:path arrowok="t"/>
              </v:shape>
            </v:group>
            <v:group style="position:absolute;left:3808;top:235;width:2;height:272" coordorigin="3808,235" coordsize="2,272">
              <v:shape style="position:absolute;left:3808;top:235;width:2;height:272" coordorigin="3808,235" coordsize="0,272" path="m3808,507l3808,235e" filled="f" stroked="t" strokeweight="1.6pt" strokecolor="#000000">
                <v:path arrowok="t"/>
              </v:shape>
            </v:group>
            <v:group style="position:absolute;left:4224;top:235;width:2;height:128" coordorigin="4224,235" coordsize="2,128">
              <v:shape style="position:absolute;left:4224;top:235;width:2;height:128" coordorigin="4224,235" coordsize="0,128" path="m4224,363l4224,235e" filled="f" stroked="t" strokeweight=".8pt" strokecolor="#131313">
                <v:path arrowok="t"/>
              </v:shape>
            </v:group>
            <v:group style="position:absolute;left:4248;top:299;width:2;height:1072" coordorigin="4248,299" coordsize="2,1072">
              <v:shape style="position:absolute;left:4248;top:299;width:2;height:1072" coordorigin="4248,299" coordsize="0,1072" path="m4248,1371l4248,299e" filled="f" stroked="t" strokeweight=".8pt" strokecolor="#000000">
                <v:path arrowok="t"/>
              </v:shape>
            </v:group>
            <v:group style="position:absolute;left:3808;top:491;width:2;height:832" coordorigin="3808,491" coordsize="2,832">
              <v:shape style="position:absolute;left:3808;top:491;width:2;height:832" coordorigin="3808,491" coordsize="0,832" path="m3808,1323l3808,491e" filled="f" stroked="t" strokeweight="2.4pt" strokecolor="#000000">
                <v:path arrowok="t"/>
              </v:shape>
            </v:group>
            <v:group style="position:absolute;left:3096;top:475;width:2;height:752" coordorigin="3096,475" coordsize="2,752">
              <v:shape style="position:absolute;left:3096;top:475;width:2;height:752" coordorigin="3096,475" coordsize="0,752" path="m3096,1227l3096,475e" filled="f" stroked="t" strokeweight="1.6pt" strokecolor="#000000">
                <v:path arrowok="t"/>
              </v:shape>
            </v:group>
            <v:group style="position:absolute;left:3088;top:1219;width:752;height:2" coordorigin="3088,1219" coordsize="752,2">
              <v:shape style="position:absolute;left:3088;top:1219;width:752;height:2" coordorigin="3088,1219" coordsize="752,0" path="m3088,1219l3840,1219e" filled="f" stroked="t" strokeweight=".8pt" strokecolor="#000000">
                <v:path arrowok="t"/>
              </v:shape>
            </v:group>
            <v:group style="position:absolute;left:3776;top:1291;width:464;height:2" coordorigin="3776,1291" coordsize="464,2">
              <v:shape style="position:absolute;left:3776;top:1291;width:464;height:2" coordorigin="3776,1291" coordsize="464,0" path="m3776,1291l4240,1291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7"/>
          <w:szCs w:val="27"/>
          <w:color w:val="898989"/>
          <w:spacing w:val="-37"/>
          <w:w w:val="207"/>
          <w:position w:val="-1"/>
        </w:rPr>
        <w:t>'</w:t>
      </w:r>
      <w:r>
        <w:rPr>
          <w:rFonts w:ascii="Arial" w:hAnsi="Arial" w:cs="Arial" w:eastAsia="Arial"/>
          <w:sz w:val="27"/>
          <w:szCs w:val="27"/>
          <w:color w:val="3A3A3A"/>
          <w:spacing w:val="-38"/>
          <w:w w:val="89"/>
          <w:position w:val="-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-9"/>
          <w:w w:val="102"/>
          <w:position w:val="11"/>
        </w:rPr>
        <w:t>Y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71"/>
          <w:position w:val="11"/>
        </w:rPr>
        <w:t>:t"l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left="464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27"/>
          <w:szCs w:val="27"/>
          <w:color w:val="666666"/>
          <w:spacing w:val="0"/>
          <w:w w:val="59"/>
          <w:i/>
          <w:position w:val="-2"/>
        </w:rPr>
        <w:t>J</w:t>
      </w:r>
      <w:r>
        <w:rPr>
          <w:rFonts w:ascii="Arial" w:hAnsi="Arial" w:cs="Arial" w:eastAsia="Arial"/>
          <w:sz w:val="27"/>
          <w:szCs w:val="27"/>
          <w:color w:val="666666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27"/>
          <w:szCs w:val="27"/>
          <w:color w:val="666666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342"/>
          <w:position w:val="-6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91"/>
          <w:w w:val="342"/>
          <w:position w:val="-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475"/>
          <w:position w:val="-6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right="-20"/>
        <w:jc w:val="left"/>
        <w:tabs>
          <w:tab w:pos="88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392.799988pt;margin-top:-1.281917pt;width:228.8pt;height:104pt;mso-position-horizontal-relative:page;mso-position-vertical-relative:paragraph;z-index:-4077" coordorigin="7856,-26" coordsize="4576,2080">
            <v:group style="position:absolute;left:9840;top:-2;width:2576;height:2" coordorigin="9840,-2" coordsize="2576,2">
              <v:shape style="position:absolute;left:9840;top:-2;width:2576;height:2" coordorigin="9840,-2" coordsize="2576,0" path="m9840,-2l12416,-2e" filled="f" stroked="t" strokeweight="1.6pt" strokecolor="#A8A8A8">
                <v:path arrowok="t"/>
              </v:shape>
            </v:group>
            <v:group style="position:absolute;left:11992;top:-18;width:2;height:352" coordorigin="11992,-18" coordsize="2,352">
              <v:shape style="position:absolute;left:11992;top:-18;width:2;height:352" coordorigin="11992,-18" coordsize="0,352" path="m11992,334l11992,-18e" filled="f" stroked="t" strokeweight=".8pt" strokecolor="#747474">
                <v:path arrowok="t"/>
              </v:shape>
            </v:group>
            <v:group style="position:absolute;left:12392;top:-18;width:2;height:176" coordorigin="12392,-18" coordsize="2,176">
              <v:shape style="position:absolute;left:12392;top:-18;width:2;height:176" coordorigin="12392,-18" coordsize="0,176" path="m12392,158l12392,-18e" filled="f" stroked="t" strokeweight=".8pt" strokecolor="#343434">
                <v:path arrowok="t"/>
              </v:shape>
            </v:group>
            <v:group style="position:absolute;left:10896;top:254;width:592;height:2" coordorigin="10896,254" coordsize="592,2">
              <v:shape style="position:absolute;left:10896;top:254;width:592;height:2" coordorigin="10896,254" coordsize="592,0" path="m10896,254l11488,254e" filled="f" stroked="t" strokeweight=".8pt" strokecolor="#000000">
                <v:path arrowok="t"/>
              </v:shape>
            </v:group>
            <v:group style="position:absolute;left:11488;top:254;width:560;height:2" coordorigin="11488,254" coordsize="560,2">
              <v:shape style="position:absolute;left:11488;top:254;width:560;height:2" coordorigin="11488,254" coordsize="560,0" path="m11488,254l12048,254e" filled="f" stroked="t" strokeweight=".8pt" strokecolor="#747474">
                <v:path arrowok="t"/>
              </v:shape>
            </v:group>
            <v:group style="position:absolute;left:12392;top:14;width:2;height:1328" coordorigin="12392,14" coordsize="2,1328">
              <v:shape style="position:absolute;left:12392;top:14;width:2;height:1328" coordorigin="12392,14" coordsize="0,1328" path="m12392,1342l12392,14e" filled="f" stroked="t" strokeweight=".8pt" strokecolor="#030303">
                <v:path arrowok="t"/>
              </v:shape>
            </v:group>
            <v:group style="position:absolute;left:10496;top:566;width:1536;height:2" coordorigin="10496,566" coordsize="1536,2">
              <v:shape style="position:absolute;left:10496;top:566;width:1536;height:2" coordorigin="10496,566" coordsize="1536,0" path="m10496,566l12032,566e" filled="f" stroked="t" strokeweight=".8pt" strokecolor="#000000">
                <v:path arrowok="t"/>
              </v:shape>
            </v:group>
            <v:group style="position:absolute;left:11992;top:174;width:2;height:400" coordorigin="11992,174" coordsize="2,400">
              <v:shape style="position:absolute;left:11992;top:174;width:2;height:400" coordorigin="11992,174" coordsize="0,400" path="m11992,574l11992,174e" filled="f" stroked="t" strokeweight=".8pt" strokecolor="#4F4F4F">
                <v:path arrowok="t"/>
              </v:shape>
            </v:group>
            <v:group style="position:absolute;left:12032;top:526;width:2;height:176" coordorigin="12032,526" coordsize="2,176">
              <v:shape style="position:absolute;left:12032;top:526;width:2;height:176" coordorigin="12032,526" coordsize="0,176" path="m12032,702l12032,526e" filled="f" stroked="t" strokeweight="1.6pt" strokecolor="#383838">
                <v:path arrowok="t"/>
              </v:shape>
            </v:group>
            <v:group style="position:absolute;left:9088;top:526;width:2;height:512" coordorigin="9088,526" coordsize="2,512">
              <v:shape style="position:absolute;left:9088;top:526;width:2;height:512" coordorigin="9088,526" coordsize="0,512" path="m9088,1038l9088,526e" filled="f" stroked="t" strokeweight="4.8pt" strokecolor="#545454">
                <v:path arrowok="t"/>
              </v:shape>
            </v:group>
            <v:group style="position:absolute;left:9040;top:910;width:704;height:2" coordorigin="9040,910" coordsize="704,2">
              <v:shape style="position:absolute;left:9040;top:910;width:704;height:2" coordorigin="9040,910" coordsize="704,0" path="m9040,910l9744,910e" filled="f" stroked="t" strokeweight="4pt" strokecolor="#2F2F2F">
                <v:path arrowok="t"/>
              </v:shape>
            </v:group>
            <v:group style="position:absolute;left:9680;top:478;width:2;height:992" coordorigin="9680,478" coordsize="2,992">
              <v:shape style="position:absolute;left:9680;top:478;width:2;height:992" coordorigin="9680,478" coordsize="0,992" path="m9680,1470l9680,478e" filled="f" stroked="t" strokeweight="4pt" strokecolor="#484848">
                <v:path arrowok="t"/>
              </v:shape>
            </v:group>
            <v:group style="position:absolute;left:7872;top:910;width:912;height:2" coordorigin="7872,910" coordsize="912,2">
              <v:shape style="position:absolute;left:7872;top:910;width:912;height:2" coordorigin="7872,910" coordsize="912,0" path="m7872,910l8784,910e" filled="f" stroked="t" strokeweight="1.6pt" strokecolor="#000000">
                <v:path arrowok="t"/>
              </v:shape>
            </v:group>
            <v:group style="position:absolute;left:8784;top:910;width:352;height:2" coordorigin="8784,910" coordsize="352,2">
              <v:shape style="position:absolute;left:8784;top:910;width:352;height:2" coordorigin="8784,910" coordsize="352,0" path="m8784,910l9136,910e" filled="f" stroked="t" strokeweight="3.2pt" strokecolor="#575757">
                <v:path arrowok="t"/>
              </v:shape>
            </v:group>
            <v:group style="position:absolute;left:9568;top:918;width:2480;height:2" coordorigin="9568,918" coordsize="2480,2">
              <v:shape style="position:absolute;left:9568;top:918;width:2480;height:2" coordorigin="9568,918" coordsize="2480,0" path="m9568,918l12048,918e" filled="f" stroked="t" strokeweight=".8pt" strokecolor="#030303">
                <v:path arrowok="t"/>
              </v:shape>
            </v:group>
            <v:group style="position:absolute;left:10904;top:910;width:48;height:2" coordorigin="10904,910" coordsize="48,2">
              <v:shape style="position:absolute;left:10904;top:910;width:48;height:2" coordorigin="10904,910" coordsize="48,0" path="m10904,910l10952,910e" filled="f" stroked="t" strokeweight="3.2pt" strokecolor="#000000">
                <v:path arrowok="t"/>
              </v:shape>
            </v:group>
            <v:group style="position:absolute;left:12032;top:702;width:2;height:240" coordorigin="12032,702" coordsize="2,240">
              <v:shape style="position:absolute;left:12032;top:702;width:2;height:240" coordorigin="12032,702" coordsize="0,240" path="m12032,942l12032,702e" filled="f" stroked="t" strokeweight="1.6pt" strokecolor="#000000">
                <v:path arrowok="t"/>
              </v:shape>
            </v:group>
            <v:group style="position:absolute;left:12016;top:910;width:368;height:2" coordorigin="12016,910" coordsize="368,2">
              <v:shape style="position:absolute;left:12016;top:910;width:368;height:2" coordorigin="12016,910" coordsize="368,0" path="m12016,910l12384,910e" filled="f" stroked="t" strokeweight="2.4pt" strokecolor="#000000">
                <v:path arrowok="t"/>
              </v:shape>
            </v:group>
            <v:group style="position:absolute;left:9680;top:862;width:2;height:176" coordorigin="9680,862" coordsize="2,176">
              <v:shape style="position:absolute;left:9680;top:862;width:2;height:176" coordorigin="9680,862" coordsize="0,176" path="m9680,1038l9680,862e" filled="f" stroked="t" strokeweight="4pt" strokecolor="#383838">
                <v:path arrowok="t"/>
              </v:shape>
            </v:group>
            <v:group style="position:absolute;left:12392;top:1214;width:2;height:224" coordorigin="12392,1214" coordsize="2,224">
              <v:shape style="position:absolute;left:12392;top:1214;width:2;height:224" coordorigin="12392,1214" coordsize="0,224" path="m12392,1438l12392,1214e" filled="f" stroked="t" strokeweight=".8pt" strokecolor="#2F2F2F">
                <v:path arrowok="t"/>
              </v:shape>
            </v:group>
            <v:group style="position:absolute;left:12392;top:1294;width:2;height:224" coordorigin="12392,1294" coordsize="2,224">
              <v:shape style="position:absolute;left:12392;top:1294;width:2;height:224" coordorigin="12392,1294" coordsize="0,224" path="m12392,1518l12392,1294e" filled="f" stroked="t" strokeweight=".8pt" strokecolor="#545454">
                <v:path arrowok="t"/>
              </v:shape>
            </v:group>
            <v:group style="position:absolute;left:12392;top:1374;width:2;height:672" coordorigin="12392,1374" coordsize="2,672">
              <v:shape style="position:absolute;left:12392;top:1374;width:2;height:672" coordorigin="12392,1374" coordsize="0,672" path="m12392,2046l12392,1374e" filled="f" stroked="t" strokeweight=".8pt" strokecolor="#777777">
                <v:path arrowok="t"/>
              </v:shape>
            </v:group>
            <v:group style="position:absolute;left:9088;top:1678;width:320;height:2" coordorigin="9088,1678" coordsize="320,2">
              <v:shape style="position:absolute;left:9088;top:1678;width:320;height:2" coordorigin="9088,1678" coordsize="320,0" path="m9088,1678l9408,1678e" filled="f" stroked="t" strokeweight="2.4pt" strokecolor="#4B4B4B">
                <v:path arrowok="t"/>
              </v:shape>
            </v:group>
            <v:group style="position:absolute;left:9344;top:1686;width:768;height:2" coordorigin="9344,1686" coordsize="768,2">
              <v:shape style="position:absolute;left:9344;top:1686;width:768;height:2" coordorigin="9344,1686" coordsize="768,0" path="m9344,1686l10112,1686e" filled="f" stroked="t" strokeweight=".8pt" strokecolor="#747474">
                <v:path arrowok="t"/>
              </v:shape>
            </v:group>
            <v:group style="position:absolute;left:10112;top:1678;width:1920;height:2" coordorigin="10112,1678" coordsize="1920,2">
              <v:shape style="position:absolute;left:10112;top:1678;width:1920;height:2" coordorigin="10112,1678" coordsize="1920,0" path="m10112,1678l12032,1678e" filled="f" stroked="t" strokeweight=".8pt" strokecolor="#000000">
                <v:path arrowok="t"/>
              </v:shape>
            </v:group>
            <v:group style="position:absolute;left:12032;top:1678;width:368;height:2" coordorigin="12032,1678" coordsize="368,2">
              <v:shape style="position:absolute;left:12032;top:1678;width:368;height:2" coordorigin="12032,1678" coordsize="368,0" path="m12032,1678l12400,1678e" filled="f" stroked="t" strokeweight=".8pt" strokecolor="#7C7C7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4pt;margin-top:-7.681917pt;width:112.4pt;height:93.2pt;mso-position-horizontal-relative:page;mso-position-vertical-relative:paragraph;z-index:-4075" coordorigin="4880,-154" coordsize="2248,1864">
            <v:group style="position:absolute;left:5200;top:-18;width:2;height:592" coordorigin="5200,-18" coordsize="2,592">
              <v:shape style="position:absolute;left:5200;top:-18;width:2;height:592" coordorigin="5200,-18" coordsize="0,592" path="m5200,574l5200,-18e" filled="f" stroked="t" strokeweight="1.6pt" strokecolor="#080808">
                <v:path arrowok="t"/>
              </v:shape>
            </v:group>
            <v:group style="position:absolute;left:5232;top:54;width:1216;height:2" coordorigin="5232,54" coordsize="1216,2">
              <v:shape style="position:absolute;left:5232;top:54;width:1216;height:2" coordorigin="5232,54" coordsize="1216,0" path="m5232,54l6448,54e" filled="f" stroked="t" strokeweight=".8pt" strokecolor="#000000">
                <v:path arrowok="t"/>
              </v:shape>
            </v:group>
            <v:group style="position:absolute;left:5904;top:94;width:224;height:2" coordorigin="5904,94" coordsize="224,2">
              <v:shape style="position:absolute;left:5904;top:94;width:224;height:2" coordorigin="5904,94" coordsize="224,0" path="m5904,94l6128,94e" filled="f" stroked="t" strokeweight="4pt" strokecolor="#444444">
                <v:path arrowok="t"/>
              </v:shape>
            </v:group>
            <v:group style="position:absolute;left:6088;top:-146;width:2;height:352" coordorigin="6088,-146" coordsize="2,352">
              <v:shape style="position:absolute;left:6088;top:-146;width:2;height:352" coordorigin="6088,-146" coordsize="0,352" path="m6088,206l6088,-146e" filled="f" stroked="t" strokeweight=".8pt" strokecolor="#4B4B4B">
                <v:path arrowok="t"/>
              </v:shape>
            </v:group>
            <v:group style="position:absolute;left:6336;top:-18;width:2;height:1056" coordorigin="6336,-18" coordsize="2,1056">
              <v:shape style="position:absolute;left:6336;top:-18;width:2;height:1056" coordorigin="6336,-18" coordsize="0,1056" path="m6336,1038l6336,-18e" filled="f" stroked="t" strokeweight="4pt" strokecolor="#030303">
                <v:path arrowok="t"/>
              </v:shape>
            </v:group>
            <v:group style="position:absolute;left:6304;top:94;width:176;height:2" coordorigin="6304,94" coordsize="176,2">
              <v:shape style="position:absolute;left:6304;top:94;width:176;height:2" coordorigin="6304,94" coordsize="176,0" path="m6304,94l6480,94e" filled="f" stroked="t" strokeweight="4pt" strokecolor="#000000">
                <v:path arrowok="t"/>
              </v:shape>
            </v:group>
            <v:group style="position:absolute;left:6464;top:94;width:288;height:2" coordorigin="6464,94" coordsize="288,2">
              <v:shape style="position:absolute;left:6464;top:94;width:288;height:2" coordorigin="6464,94" coordsize="288,0" path="m6464,94l6752,94e" filled="f" stroked="t" strokeweight="4pt" strokecolor="#343434">
                <v:path arrowok="t"/>
              </v:shape>
            </v:group>
            <v:group style="position:absolute;left:6736;top:-18;width:2;height:160" coordorigin="6736,-18" coordsize="2,160">
              <v:shape style="position:absolute;left:6736;top:-18;width:2;height:160" coordorigin="6736,-18" coordsize="0,160" path="m6736,142l6736,-18e" filled="f" stroked="t" strokeweight=".8pt" strokecolor="#3B3B3B">
                <v:path arrowok="t"/>
              </v:shape>
            </v:group>
            <v:group style="position:absolute;left:6720;top:94;width:112;height:2" coordorigin="6720,94" coordsize="112,2">
              <v:shape style="position:absolute;left:6720;top:94;width:112;height:2" coordorigin="6720,94" coordsize="112,0" path="m6720,94l6832,94e" filled="f" stroked="t" strokeweight="1.6pt" strokecolor="#747474">
                <v:path arrowok="t"/>
              </v:shape>
            </v:group>
            <v:group style="position:absolute;left:6816;top:-18;width:2;height:592" coordorigin="6816,-18" coordsize="2,592">
              <v:shape style="position:absolute;left:6816;top:-18;width:2;height:592" coordorigin="6816,-18" coordsize="0,592" path="m6816,574l6816,-18e" filled="f" stroked="t" strokeweight=".8pt" strokecolor="#000000">
                <v:path arrowok="t"/>
              </v:shape>
            </v:group>
            <v:group style="position:absolute;left:6800;top:94;width:320;height:2" coordorigin="6800,94" coordsize="320,2">
              <v:shape style="position:absolute;left:6800;top:94;width:320;height:2" coordorigin="6800,94" coordsize="320,0" path="m6800,94l7120,94e" filled="f" stroked="t" strokeweight=".8pt" strokecolor="#000000">
                <v:path arrowok="t"/>
              </v:shape>
            </v:group>
            <v:group style="position:absolute;left:6040;top:-18;width:2;height:320" coordorigin="6040,-18" coordsize="2,320">
              <v:shape style="position:absolute;left:6040;top:-18;width:2;height:320" coordorigin="6040,-18" coordsize="0,320" path="m6040,302l6040,-18e" filled="f" stroked="t" strokeweight="2.4pt" strokecolor="#383838">
                <v:path arrowok="t"/>
              </v:shape>
            </v:group>
            <v:group style="position:absolute;left:6736;top:46;width:2;height:208" coordorigin="6736,46" coordsize="2,208">
              <v:shape style="position:absolute;left:6736;top:46;width:2;height:208" coordorigin="6736,46" coordsize="0,208" path="m6736,254l6736,46e" filled="f" stroked="t" strokeweight="1.6pt" strokecolor="#878787">
                <v:path arrowok="t"/>
              </v:shape>
            </v:group>
            <v:group style="position:absolute;left:4896;top:558;width:320;height:2" coordorigin="4896,558" coordsize="320,2">
              <v:shape style="position:absolute;left:4896;top:558;width:320;height:2" coordorigin="4896,558" coordsize="320,0" path="m4896,558l5216,558e" filled="f" stroked="t" strokeweight="1.6pt" strokecolor="#5B5B5B">
                <v:path arrowok="t"/>
              </v:shape>
            </v:group>
            <v:group style="position:absolute;left:5432;top:174;width:2;height:1392" coordorigin="5432,174" coordsize="2,1392">
              <v:shape style="position:absolute;left:5432;top:174;width:2;height:1392" coordorigin="5432,174" coordsize="0,1392" path="m5432,1566l5432,174e" filled="f" stroked="t" strokeweight=".8pt" strokecolor="#030303">
                <v:path arrowok="t"/>
              </v:shape>
            </v:group>
            <v:group style="position:absolute;left:5168;top:558;width:256;height:2" coordorigin="5168,558" coordsize="256,2">
              <v:shape style="position:absolute;left:5168;top:558;width:256;height:2" coordorigin="5168,558" coordsize="256,0" path="m5168,558l5424,558e" filled="f" stroked="t" strokeweight="1.6pt" strokecolor="#3F3F3F">
                <v:path arrowok="t"/>
              </v:shape>
            </v:group>
            <v:group style="position:absolute;left:5840;top:534;width:336;height:2" coordorigin="5840,534" coordsize="336,2">
              <v:shape style="position:absolute;left:5840;top:534;width:336;height:2" coordorigin="5840,534" coordsize="336,0" path="m5840,534l6176,534e" filled="f" stroked="t" strokeweight=".8pt" strokecolor="#000000">
                <v:path arrowok="t"/>
              </v:shape>
            </v:group>
            <v:group style="position:absolute;left:6120;top:254;width:2;height:736" coordorigin="6120,254" coordsize="2,736">
              <v:shape style="position:absolute;left:6120;top:254;width:2;height:736" coordorigin="6120,254" coordsize="0,736" path="m6120,990l6120,254e" filled="f" stroked="t" strokeweight=".8pt" strokecolor="#030303">
                <v:path arrowok="t"/>
              </v:shape>
            </v:group>
            <v:group style="position:absolute;left:6048;top:558;width:320;height:2" coordorigin="6048,558" coordsize="320,2">
              <v:shape style="position:absolute;left:6048;top:558;width:320;height:2" coordorigin="6048,558" coordsize="320,0" path="m6048,558l6368,558e" filled="f" stroked="t" strokeweight="3.2pt" strokecolor="#232323">
                <v:path arrowok="t"/>
              </v:shape>
            </v:group>
            <v:group style="position:absolute;left:6240;top:534;width:576;height:2" coordorigin="6240,534" coordsize="576,2">
              <v:shape style="position:absolute;left:6240;top:534;width:576;height:2" coordorigin="6240,534" coordsize="576,0" path="m6240,534l6816,534e" filled="f" stroked="t" strokeweight=".8pt" strokecolor="#000000">
                <v:path arrowok="t"/>
              </v:shape>
            </v:group>
            <v:group style="position:absolute;left:5200;top:526;width:2;height:176" coordorigin="5200,526" coordsize="2,176">
              <v:shape style="position:absolute;left:5200;top:526;width:2;height:176" coordorigin="5200,526" coordsize="0,176" path="m5200,702l5200,526e" filled="f" stroked="t" strokeweight="1.6pt" strokecolor="#232323">
                <v:path arrowok="t"/>
              </v:shape>
            </v:group>
            <v:group style="position:absolute;left:6776;top:462;width:2;height:464" coordorigin="6776,462" coordsize="2,464">
              <v:shape style="position:absolute;left:6776;top:462;width:2;height:464" coordorigin="6776,462" coordsize="0,464" path="m6776,926l6776,462e" filled="f" stroked="t" strokeweight=".8pt" strokecolor="#030303">
                <v:path arrowok="t"/>
              </v:shape>
            </v:group>
            <v:group style="position:absolute;left:5200;top:702;width:2;height:816" coordorigin="5200,702" coordsize="2,816">
              <v:shape style="position:absolute;left:5200;top:702;width:2;height:816" coordorigin="5200,702" coordsize="0,816" path="m5200,1518l5200,702e" filled="f" stroked="t" strokeweight="1.6pt" strokecolor="#000000">
                <v:path arrowok="t"/>
              </v:shape>
            </v:group>
            <v:group style="position:absolute;left:5424;top:934;width:704;height:2" coordorigin="5424,934" coordsize="704,2">
              <v:shape style="position:absolute;left:5424;top:934;width:704;height:2" coordorigin="5424,934" coordsize="704,0" path="m5424,934l6128,934e" filled="f" stroked="t" strokeweight=".8pt" strokecolor="#030303">
                <v:path arrowok="t"/>
              </v:shape>
            </v:group>
            <v:group style="position:absolute;left:6080;top:894;width:2;height:480" coordorigin="6080,894" coordsize="2,480">
              <v:shape style="position:absolute;left:6080;top:894;width:2;height:480" coordorigin="6080,894" coordsize="0,480" path="m6080,1374l6080,894e" filled="f" stroked="t" strokeweight="3.2pt" strokecolor="#282828">
                <v:path arrowok="t"/>
              </v:shape>
            </v:group>
            <v:group style="position:absolute;left:4896;top:1278;width:320;height:2" coordorigin="4896,1278" coordsize="320,2">
              <v:shape style="position:absolute;left:4896;top:1278;width:320;height:2" coordorigin="4896,1278" coordsize="320,0" path="m4896,1278l5216,1278e" filled="f" stroked="t" strokeweight=".8pt" strokecolor="#000000">
                <v:path arrowok="t"/>
              </v:shape>
            </v:group>
            <v:group style="position:absolute;left:5168;top:1206;width:1856;height:2" coordorigin="5168,1206" coordsize="1856,2">
              <v:shape style="position:absolute;left:5168;top:1206;width:1856;height:2" coordorigin="5168,1206" coordsize="1856,0" path="m5168,1206l7024,1206e" filled="f" stroked="t" strokeweight=".8pt" strokecolor="#000000">
                <v:path arrowok="t"/>
              </v:shape>
            </v:group>
            <v:group style="position:absolute;left:6376;top:974;width:2;height:672" coordorigin="6376,974" coordsize="2,672">
              <v:shape style="position:absolute;left:6376;top:974;width:2;height:672" coordorigin="6376,974" coordsize="0,672" path="m6376,1646l6376,974e" filled="f" stroked="t" strokeweight=".8pt" strokecolor="#000000">
                <v:path arrowok="t"/>
              </v:shape>
            </v:group>
            <v:group style="position:absolute;left:6816;top:1038;width:2;height:256" coordorigin="6816,1038" coordsize="2,256">
              <v:shape style="position:absolute;left:6816;top:1038;width:2;height:256" coordorigin="6816,1038" coordsize="0,256" path="m6816,1294l6816,1038e" filled="f" stroked="t" strokeweight=".8pt" strokecolor="#000000">
                <v:path arrowok="t"/>
              </v:shape>
            </v:group>
            <v:group style="position:absolute;left:5232;top:1510;width:208;height:2" coordorigin="5232,1510" coordsize="208,2">
              <v:shape style="position:absolute;left:5232;top:1510;width:208;height:2" coordorigin="5232,1510" coordsize="208,0" path="m5232,1510l5440,1510e" filled="f" stroked="t" strokeweight=".8pt" strokecolor="#181818">
                <v:path arrowok="t"/>
              </v:shape>
            </v:group>
            <v:group style="position:absolute;left:5904;top:1518;width:432;height:2" coordorigin="5904,1518" coordsize="432,2">
              <v:shape style="position:absolute;left:5904;top:1518;width:432;height:2" coordorigin="5904,1518" coordsize="432,0" path="m5904,1518l6336,1518e" filled="f" stroked="t" strokeweight=".8pt" strokecolor="#484848">
                <v:path arrowok="t"/>
              </v:shape>
            </v:group>
            <v:group style="position:absolute;left:5392;top:1518;width:272;height:2" coordorigin="5392,1518" coordsize="272,2">
              <v:shape style="position:absolute;left:5392;top:1518;width:272;height:2" coordorigin="5392,1518" coordsize="272,0" path="m5392,1518l5664,1518e" filled="f" stroked="t" strokeweight=".8pt" strokecolor="#343434">
                <v:path arrowok="t"/>
              </v:shape>
            </v:group>
            <v:group style="position:absolute;left:5648;top:1518;width:256;height:2" coordorigin="5648,1518" coordsize="256,2">
              <v:shape style="position:absolute;left:5648;top:1518;width:256;height:2" coordorigin="5648,1518" coordsize="256,0" path="m5648,1518l5904,1518e" filled="f" stroked="t" strokeweight="1.6pt" strokecolor="#747474">
                <v:path arrowok="t"/>
              </v:shape>
            </v:group>
            <v:group style="position:absolute;left:5176;top:1438;width:2;height:208" coordorigin="5176,1438" coordsize="2,208">
              <v:shape style="position:absolute;left:5176;top:1438;width:2;height:208" coordorigin="5176,1438" coordsize="0,208" path="m5176,1646l5176,1438e" filled="f" stroked="t" strokeweight="1.6pt" strokecolor="#000000">
                <v:path arrowok="t"/>
              </v:shape>
            </v:group>
            <v:group style="position:absolute;left:5168;top:1606;width:1216;height:2" coordorigin="5168,1606" coordsize="1216,2">
              <v:shape style="position:absolute;left:5168;top:1606;width:1216;height:2" coordorigin="5168,1606" coordsize="1216,0" path="m5168,1606l6384,1606e" filled="f" stroked="t" strokeweight=".8pt" strokecolor="#000000">
                <v:path arrowok="t"/>
              </v:shape>
            </v:group>
            <v:group style="position:absolute;left:5408;top:1486;width:2;height:208" coordorigin="5408,1486" coordsize="2,208">
              <v:shape style="position:absolute;left:5408;top:1486;width:2;height:208" coordorigin="5408,1486" coordsize="0,208" path="m5408,1694l5408,1486e" filled="f" stroked="t" strokeweight="1.6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9.200012pt;margin-top:.718083pt;width:.1pt;height:15.2pt;mso-position-horizontal-relative:page;mso-position-vertical-relative:paragraph;z-index:-4074" coordorigin="14184,14" coordsize="2,304">
            <v:shape style="position:absolute;left:14184;top:14;width:2;height:304" coordorigin="14184,14" coordsize="0,304" path="m14184,318l14184,14e" filled="f" stroked="t" strokeweight=".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82"/>
          <w:position w:val="-4"/>
        </w:rPr>
        <w:t>G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21"/>
          <w:w w:val="182"/>
          <w:position w:val="-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32"/>
          <w:szCs w:val="32"/>
          <w:color w:val="9E9E9E"/>
          <w:spacing w:val="0"/>
          <w:w w:val="182"/>
          <w:position w:val="-7"/>
        </w:rPr>
        <w:t>'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1092" w:space="2608"/>
            <w:col w:w="9080"/>
          </w:cols>
        </w:sectPr>
      </w:pPr>
      <w:rPr/>
    </w:p>
    <w:p>
      <w:pPr>
        <w:spacing w:before="0" w:after="0" w:line="337" w:lineRule="exact"/>
        <w:ind w:left="100" w:right="-20"/>
        <w:jc w:val="left"/>
        <w:tabs>
          <w:tab w:pos="1520" w:val="left"/>
          <w:tab w:pos="47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708.799988pt;margin-top:1.67244pt;width:6.0pt;height:172pt;mso-position-horizontal-relative:page;mso-position-vertical-relative:paragraph;z-index:-4073" coordorigin="14176,33" coordsize="120,3440">
            <v:group style="position:absolute;left:14256;top:73;width:2;height:3200" coordorigin="14256,73" coordsize="2,3200">
              <v:shape style="position:absolute;left:14256;top:73;width:2;height:3200" coordorigin="14256,73" coordsize="0,3200" path="m14256,3273l14256,73e" filled="f" stroked="t" strokeweight="4pt" strokecolor="#000000">
                <v:path arrowok="t"/>
              </v:shape>
            </v:group>
            <v:group style="position:absolute;left:14184;top:3209;width:2;height:256" coordorigin="14184,3209" coordsize="2,256">
              <v:shape style="position:absolute;left:14184;top:3209;width:2;height:256" coordorigin="14184,3209" coordsize="0,256" path="m14184,3465l14184,3209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2.399994pt;margin-top:7.15326pt;width:201.503121pt;height:30.807017pt;mso-position-horizontal-relative:page;mso-position-vertical-relative:paragraph;z-index:-4052" type="#_x0000_t202" filled="f" stroked="f">
            <v:textbox inset="0,0,0,0">
              <w:txbxContent>
                <w:p>
                  <w:pPr>
                    <w:spacing w:before="0" w:after="0" w:line="616" w:lineRule="exact"/>
                    <w:ind w:right="-132"/>
                    <w:jc w:val="left"/>
                    <w:tabs>
                      <w:tab w:pos="3020" w:val="left"/>
                      <w:tab w:pos="3680" w:val="left"/>
                    </w:tabs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1"/>
                      <w:szCs w:val="51"/>
                      <w:color w:val="666666"/>
                      <w:spacing w:val="0"/>
                      <w:w w:val="100"/>
                      <w:position w:val="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1"/>
                      <w:szCs w:val="51"/>
                      <w:color w:val="666666"/>
                      <w:spacing w:val="-87"/>
                      <w:w w:val="100"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1"/>
                      <w:szCs w:val="51"/>
                      <w:color w:val="666666"/>
                      <w:spacing w:val="0"/>
                      <w:w w:val="100"/>
                      <w:position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1"/>
                      <w:szCs w:val="51"/>
                      <w:color w:val="666666"/>
                      <w:spacing w:val="0"/>
                      <w:w w:val="100"/>
                      <w:position w:val="8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32323"/>
                      <w:spacing w:val="0"/>
                      <w:w w:val="114"/>
                      <w:position w:val="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32323"/>
                      <w:spacing w:val="0"/>
                      <w:w w:val="113"/>
                      <w:position w:val="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32323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32323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232323"/>
                      <w:spacing w:val="-18"/>
                      <w:w w:val="191"/>
                      <w:position w:val="-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666666"/>
                      <w:spacing w:val="0"/>
                      <w:w w:val="40"/>
                      <w:position w:val="-3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color w:val="898989"/>
          <w:spacing w:val="0"/>
          <w:w w:val="63"/>
          <w:position w:val="2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89898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898989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59"/>
          <w:position w:val="-3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666666"/>
          <w:spacing w:val="0"/>
          <w:w w:val="192"/>
          <w:position w:val="2"/>
        </w:rPr>
        <w:t>§!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2324" w:right="-20"/>
        <w:jc w:val="left"/>
        <w:tabs>
          <w:tab w:pos="50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98989"/>
          <w:spacing w:val="0"/>
          <w:w w:val="312"/>
        </w:rPr>
        <w:t>!</w:t>
      </w:r>
      <w:r>
        <w:rPr>
          <w:rFonts w:ascii="Arial" w:hAnsi="Arial" w:cs="Arial" w:eastAsia="Arial"/>
          <w:sz w:val="21"/>
          <w:szCs w:val="21"/>
          <w:color w:val="898989"/>
          <w:spacing w:val="-162"/>
          <w:w w:val="312"/>
        </w:rPr>
        <w:t> </w:t>
      </w:r>
      <w:r>
        <w:rPr>
          <w:rFonts w:ascii="Arial" w:hAnsi="Arial" w:cs="Arial" w:eastAsia="Arial"/>
          <w:sz w:val="21"/>
          <w:szCs w:val="21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898989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757575"/>
          <w:spacing w:val="0"/>
          <w:w w:val="312"/>
        </w:rPr>
        <w:t>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3" w:lineRule="atLeast"/>
        <w:ind w:left="4736" w:right="7597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898989"/>
          <w:spacing w:val="-32"/>
          <w:w w:val="260"/>
        </w:rPr>
        <w:t>i</w:t>
      </w:r>
      <w:r>
        <w:rPr>
          <w:rFonts w:ascii="Arial" w:hAnsi="Arial" w:cs="Arial" w:eastAsia="Arial"/>
          <w:sz w:val="28"/>
          <w:szCs w:val="28"/>
          <w:color w:val="000000"/>
          <w:spacing w:val="-30"/>
          <w:w w:val="130"/>
        </w:rPr>
        <w:t>l</w:t>
      </w:r>
      <w:r>
        <w:rPr>
          <w:rFonts w:ascii="Arial" w:hAnsi="Arial" w:cs="Arial" w:eastAsia="Arial"/>
          <w:sz w:val="28"/>
          <w:szCs w:val="28"/>
          <w:color w:val="898989"/>
          <w:spacing w:val="0"/>
          <w:w w:val="284"/>
        </w:rPr>
        <w:t>'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480" w:bottom="280" w:left="1820" w:right="1240"/>
        </w:sectPr>
      </w:pPr>
      <w:rPr/>
    </w:p>
    <w:p>
      <w:pPr>
        <w:spacing w:before="0" w:after="0" w:line="264" w:lineRule="atLeast"/>
        <w:ind w:left="1076" w:right="-117"/>
        <w:jc w:val="left"/>
        <w:tabs>
          <w:tab w:pos="1540" w:val="left"/>
          <w:tab w:pos="216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142.399994pt;margin-top:11.311707pt;width:9.6pt;height:.1pt;mso-position-horizontal-relative:page;mso-position-vertical-relative:paragraph;z-index:-4072" coordorigin="2848,226" coordsize="192,2">
            <v:shape style="position:absolute;left:2848;top:226;width:192;height:2" coordorigin="2848,226" coordsize="192,0" path="m2848,226l3040,226e" filled="f" stroked="t" strokeweight="1.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0"/>
          <w:w w:val="134"/>
          <w:position w:val="-8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8"/>
        </w:rPr>
      </w:r>
      <w:r>
        <w:rPr>
          <w:rFonts w:ascii="Arial" w:hAnsi="Arial" w:cs="Arial" w:eastAsia="Arial"/>
          <w:sz w:val="48"/>
          <w:szCs w:val="48"/>
          <w:color w:val="898989"/>
          <w:spacing w:val="0"/>
          <w:w w:val="100"/>
          <w:position w:val="0"/>
        </w:rPr>
        <w:t>..</w:t>
      </w:r>
      <w:r>
        <w:rPr>
          <w:rFonts w:ascii="Arial" w:hAnsi="Arial" w:cs="Arial" w:eastAsia="Arial"/>
          <w:sz w:val="48"/>
          <w:szCs w:val="48"/>
          <w:color w:val="89898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48"/>
          <w:szCs w:val="48"/>
          <w:color w:val="898989"/>
          <w:spacing w:val="0"/>
          <w:w w:val="100"/>
          <w:position w:val="0"/>
        </w:rPr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34"/>
          <w:position w:val="-8"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64" w:lineRule="atLeast"/>
        <w:ind w:right="-149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br w:type="column"/>
      </w:r>
      <w:r>
        <w:rPr>
          <w:rFonts w:ascii="Arial" w:hAnsi="Arial" w:cs="Arial" w:eastAsia="Arial"/>
          <w:sz w:val="53"/>
          <w:szCs w:val="53"/>
          <w:color w:val="757575"/>
          <w:spacing w:val="-108"/>
          <w:w w:val="55"/>
        </w:rPr>
        <w:t>.</w:t>
      </w:r>
      <w:r>
        <w:rPr>
          <w:rFonts w:ascii="Arial" w:hAnsi="Arial" w:cs="Arial" w:eastAsia="Arial"/>
          <w:sz w:val="48"/>
          <w:szCs w:val="48"/>
          <w:color w:val="757575"/>
          <w:spacing w:val="-38"/>
          <w:w w:val="58"/>
          <w:position w:val="-21"/>
        </w:rPr>
        <w:t>·</w:t>
      </w:r>
      <w:r>
        <w:rPr>
          <w:rFonts w:ascii="Arial" w:hAnsi="Arial" w:cs="Arial" w:eastAsia="Arial"/>
          <w:sz w:val="53"/>
          <w:szCs w:val="53"/>
          <w:color w:val="757575"/>
          <w:spacing w:val="-91"/>
          <w:w w:val="55"/>
          <w:position w:val="0"/>
        </w:rPr>
        <w:t>.</w:t>
      </w:r>
      <w:r>
        <w:rPr>
          <w:rFonts w:ascii="Arial" w:hAnsi="Arial" w:cs="Arial" w:eastAsia="Arial"/>
          <w:sz w:val="48"/>
          <w:szCs w:val="48"/>
          <w:color w:val="757575"/>
          <w:spacing w:val="0"/>
          <w:w w:val="58"/>
          <w:position w:val="-21"/>
        </w:rPr>
        <w:t>-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64" w:lineRule="atLeast"/>
        <w:ind w:right="-165"/>
        <w:jc w:val="left"/>
        <w:tabs>
          <w:tab w:pos="440" w:val="left"/>
          <w:tab w:pos="1120" w:val="left"/>
        </w:tabs>
        <w:rPr>
          <w:rFonts w:ascii="Arial" w:hAnsi="Arial" w:cs="Arial" w:eastAsia="Arial"/>
          <w:sz w:val="48"/>
          <w:szCs w:val="4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525252"/>
          <w:spacing w:val="0"/>
          <w:w w:val="100"/>
        </w:rPr>
        <w:t>1;.</w:t>
      </w:r>
      <w:r>
        <w:rPr>
          <w:rFonts w:ascii="Times New Roman" w:hAnsi="Times New Roman" w:cs="Times New Roman" w:eastAsia="Times New Roman"/>
          <w:sz w:val="21"/>
          <w:szCs w:val="21"/>
          <w:color w:val="5252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525252"/>
          <w:spacing w:val="0"/>
          <w:w w:val="100"/>
        </w:rPr>
      </w:r>
      <w:r>
        <w:rPr>
          <w:rFonts w:ascii="Times New Roman" w:hAnsi="Times New Roman" w:cs="Times New Roman" w:eastAsia="Times New Roman"/>
          <w:sz w:val="72"/>
          <w:szCs w:val="72"/>
          <w:color w:val="898989"/>
          <w:spacing w:val="-223"/>
          <w:w w:val="97"/>
          <w:position w:val="-5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666666"/>
          <w:spacing w:val="0"/>
          <w:w w:val="63"/>
          <w:position w:val="-13"/>
        </w:rPr>
        <w:t>...</w:t>
      </w:r>
      <w:r>
        <w:rPr>
          <w:rFonts w:ascii="Times New Roman" w:hAnsi="Times New Roman" w:cs="Times New Roman" w:eastAsia="Times New Roman"/>
          <w:sz w:val="42"/>
          <w:szCs w:val="42"/>
          <w:color w:val="666666"/>
          <w:spacing w:val="0"/>
          <w:w w:val="100"/>
          <w:position w:val="-13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666666"/>
          <w:spacing w:val="0"/>
          <w:w w:val="100"/>
          <w:position w:val="-13"/>
        </w:rPr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69"/>
          <w:position w:val="-21"/>
        </w:rPr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69"/>
          <w:u w:val="single" w:color="000000"/>
          <w:position w:val="-21"/>
        </w:rPr>
        <w:t>I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69"/>
          <w:position w:val="-21"/>
        </w:rPr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64" w:lineRule="atLeast"/>
        <w:ind w:right="-20"/>
        <w:jc w:val="left"/>
        <w:tabs>
          <w:tab w:pos="1140" w:val="left"/>
          <w:tab w:pos="296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br w:type="column"/>
      </w:r>
      <w:r>
        <w:rPr>
          <w:rFonts w:ascii="Arial" w:hAnsi="Arial" w:cs="Arial" w:eastAsia="Arial"/>
          <w:sz w:val="142"/>
          <w:szCs w:val="142"/>
          <w:color w:val="3A3A3A"/>
          <w:spacing w:val="0"/>
          <w:w w:val="100"/>
          <w:position w:val="-62"/>
        </w:rPr>
        <w:t>•</w:t>
      </w:r>
      <w:r>
        <w:rPr>
          <w:rFonts w:ascii="Arial" w:hAnsi="Arial" w:cs="Arial" w:eastAsia="Arial"/>
          <w:sz w:val="142"/>
          <w:szCs w:val="142"/>
          <w:color w:val="3A3A3A"/>
          <w:spacing w:val="-350"/>
          <w:w w:val="100"/>
          <w:position w:val="-62"/>
        </w:rPr>
        <w:t> </w:t>
      </w:r>
      <w:r>
        <w:rPr>
          <w:rFonts w:ascii="Arial" w:hAnsi="Arial" w:cs="Arial" w:eastAsia="Arial"/>
          <w:sz w:val="142"/>
          <w:szCs w:val="142"/>
          <w:color w:val="3A3A3A"/>
          <w:spacing w:val="0"/>
          <w:w w:val="100"/>
          <w:position w:val="-62"/>
        </w:rPr>
        <w:tab/>
      </w:r>
      <w:r>
        <w:rPr>
          <w:rFonts w:ascii="Arial" w:hAnsi="Arial" w:cs="Arial" w:eastAsia="Arial"/>
          <w:sz w:val="142"/>
          <w:szCs w:val="142"/>
          <w:color w:val="3A3A3A"/>
          <w:spacing w:val="0"/>
          <w:w w:val="100"/>
          <w:position w:val="-62"/>
        </w:rPr>
      </w:r>
      <w:r>
        <w:rPr>
          <w:rFonts w:ascii="Courier New" w:hAnsi="Courier New" w:cs="Courier New" w:eastAsia="Courier New"/>
          <w:sz w:val="15"/>
          <w:szCs w:val="15"/>
          <w:color w:val="898989"/>
          <w:spacing w:val="0"/>
          <w:w w:val="212"/>
          <w:position w:val="-3"/>
        </w:rPr>
        <w:t>c</w:t>
      </w:r>
      <w:r>
        <w:rPr>
          <w:rFonts w:ascii="Courier New" w:hAnsi="Courier New" w:cs="Courier New" w:eastAsia="Courier New"/>
          <w:sz w:val="15"/>
          <w:szCs w:val="15"/>
          <w:color w:val="898989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5"/>
          <w:szCs w:val="15"/>
          <w:color w:val="898989"/>
          <w:spacing w:val="0"/>
          <w:w w:val="100"/>
          <w:position w:val="-3"/>
        </w:rPr>
      </w:r>
      <w:r>
        <w:rPr>
          <w:rFonts w:ascii="Arial" w:hAnsi="Arial" w:cs="Arial" w:eastAsia="Arial"/>
          <w:sz w:val="46"/>
          <w:szCs w:val="46"/>
          <w:color w:val="898989"/>
          <w:spacing w:val="-84"/>
          <w:w w:val="139"/>
          <w:position w:val="0"/>
        </w:rPr>
        <w:t>·</w:t>
      </w:r>
      <w:r>
        <w:rPr>
          <w:rFonts w:ascii="Arial" w:hAnsi="Arial" w:cs="Arial" w:eastAsia="Arial"/>
          <w:sz w:val="46"/>
          <w:szCs w:val="46"/>
          <w:color w:val="666666"/>
          <w:spacing w:val="0"/>
          <w:w w:val="91"/>
          <w:position w:val="0"/>
        </w:rPr>
        <w:t>I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4" w:equalWidth="0">
            <w:col w:w="2258" w:space="850"/>
            <w:col w:w="202" w:space="102"/>
            <w:col w:w="1214" w:space="2498"/>
            <w:col w:w="5656"/>
          </w:cols>
        </w:sectPr>
      </w:pPr>
      <w:rPr/>
    </w:p>
    <w:p>
      <w:pPr>
        <w:spacing w:before="0" w:after="0" w:line="613" w:lineRule="atLeast"/>
        <w:ind w:left="3892" w:right="-77"/>
        <w:jc w:val="left"/>
        <w:tabs>
          <w:tab w:pos="76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position w:val="11"/>
        </w:rPr>
        <w:t>;;;;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position w:val="11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19"/>
          <w:w w:val="100"/>
          <w:position w:val="11"/>
        </w:rPr>
        <w:t> </w:t>
      </w:r>
      <w:r>
        <w:rPr>
          <w:rFonts w:ascii="Arial" w:hAnsi="Arial" w:cs="Arial" w:eastAsia="Arial"/>
          <w:sz w:val="19"/>
          <w:szCs w:val="19"/>
          <w:color w:val="3A3A3A"/>
          <w:spacing w:val="0"/>
          <w:w w:val="353"/>
          <w:position w:val="3"/>
        </w:rPr>
        <w:t>I</w:t>
      </w:r>
      <w:r>
        <w:rPr>
          <w:rFonts w:ascii="Arial" w:hAnsi="Arial" w:cs="Arial" w:eastAsia="Arial"/>
          <w:sz w:val="19"/>
          <w:szCs w:val="19"/>
          <w:color w:val="3A3A3A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9"/>
          <w:szCs w:val="19"/>
          <w:color w:val="3A3A3A"/>
          <w:spacing w:val="0"/>
          <w:w w:val="100"/>
          <w:position w:val="3"/>
        </w:rPr>
      </w:r>
      <w:r>
        <w:rPr>
          <w:rFonts w:ascii="Arial" w:hAnsi="Arial" w:cs="Arial" w:eastAsia="Arial"/>
          <w:sz w:val="19"/>
          <w:szCs w:val="19"/>
          <w:color w:val="666666"/>
          <w:spacing w:val="0"/>
          <w:w w:val="157"/>
          <w:position w:val="0"/>
        </w:rPr>
        <w:t>l'</w:t>
      </w:r>
      <w:r>
        <w:rPr>
          <w:rFonts w:ascii="Arial" w:hAnsi="Arial" w:cs="Arial" w:eastAsia="Arial"/>
          <w:sz w:val="19"/>
          <w:szCs w:val="19"/>
          <w:color w:val="666666"/>
          <w:spacing w:val="-16"/>
          <w:w w:val="158"/>
          <w:position w:val="0"/>
        </w:rPr>
        <w:t>l</w:t>
      </w:r>
      <w:r>
        <w:rPr>
          <w:rFonts w:ascii="Arial" w:hAnsi="Arial" w:cs="Arial" w:eastAsia="Arial"/>
          <w:sz w:val="19"/>
          <w:szCs w:val="19"/>
          <w:color w:val="666666"/>
          <w:spacing w:val="-77"/>
          <w:w w:val="157"/>
          <w:position w:val="0"/>
        </w:rPr>
        <w:t>"</w:t>
      </w:r>
      <w:r>
        <w:rPr>
          <w:rFonts w:ascii="Arial" w:hAnsi="Arial" w:cs="Arial" w:eastAsia="Arial"/>
          <w:sz w:val="19"/>
          <w:szCs w:val="19"/>
          <w:color w:val="3A3A3A"/>
          <w:spacing w:val="10"/>
          <w:w w:val="225"/>
          <w:position w:val="0"/>
        </w:rPr>
        <w:t>'</w:t>
      </w:r>
      <w:r>
        <w:rPr>
          <w:rFonts w:ascii="Arial" w:hAnsi="Arial" w:cs="Arial" w:eastAsia="Arial"/>
          <w:sz w:val="19"/>
          <w:szCs w:val="19"/>
          <w:color w:val="666666"/>
          <w:spacing w:val="0"/>
          <w:w w:val="157"/>
          <w:position w:val="0"/>
        </w:rPr>
        <w:t>'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90" w:lineRule="exact"/>
        <w:ind w:left="3428" w:right="438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50.399994pt;margin-top:5.186829pt;width:40pt;height:.1pt;mso-position-horizontal-relative:page;mso-position-vertical-relative:paragraph;z-index:-4071" coordorigin="3008,104" coordsize="800,2">
            <v:shape style="position:absolute;left:3008;top:104;width:800;height:2" coordorigin="3008,104" coordsize="800,0" path="m3008,104l3808,104e" filled="f" stroked="t" strokeweight=".8pt" strokecolor="#000000">
              <v:path arrowok="t"/>
            </v:shape>
          </v:group>
          <w10:wrap type="none"/>
        </w:pict>
      </w:r>
      <w:r>
        <w:rPr/>
        <w:pict>
          <v:group style="position:absolute;margin-left:411.200012pt;margin-top:3.986829pt;width:37.6pt;height:.1pt;mso-position-horizontal-relative:page;mso-position-vertical-relative:paragraph;z-index:-4070" coordorigin="8224,80" coordsize="752,2">
            <v:shape style="position:absolute;left:8224;top:80;width:752;height:2" coordorigin="8224,80" coordsize="752,0" path="m8224,80l8976,80e" filled="f" stroked="t" strokeweight="3.2pt" strokecolor="#8C8C8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757575"/>
          <w:spacing w:val="0"/>
          <w:w w:val="202"/>
          <w:position w:val="2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482" w:lineRule="atLeast"/>
        <w:ind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93"/>
          <w:szCs w:val="93"/>
          <w:color w:val="898989"/>
          <w:spacing w:val="-291"/>
          <w:w w:val="88"/>
          <w:position w:val="5"/>
        </w:rPr>
        <w:t>-</w:t>
      </w:r>
      <w:r>
        <w:rPr>
          <w:rFonts w:ascii="Arial" w:hAnsi="Arial" w:cs="Arial" w:eastAsia="Arial"/>
          <w:sz w:val="34"/>
          <w:szCs w:val="34"/>
          <w:color w:val="9E9E9E"/>
          <w:spacing w:val="0"/>
          <w:w w:val="61"/>
          <w:position w:val="0"/>
        </w:rPr>
        <w:t>.</w:t>
      </w:r>
      <w:r>
        <w:rPr>
          <w:rFonts w:ascii="Arial" w:hAnsi="Arial" w:cs="Arial" w:eastAsia="Arial"/>
          <w:sz w:val="34"/>
          <w:szCs w:val="34"/>
          <w:color w:val="9E9E9E"/>
          <w:spacing w:val="-51"/>
          <w:w w:val="61"/>
          <w:position w:val="0"/>
        </w:rPr>
        <w:t>.</w:t>
      </w:r>
      <w:r>
        <w:rPr>
          <w:rFonts w:ascii="Arial" w:hAnsi="Arial" w:cs="Arial" w:eastAsia="Arial"/>
          <w:sz w:val="34"/>
          <w:szCs w:val="34"/>
          <w:color w:val="000000"/>
          <w:spacing w:val="-26"/>
          <w:w w:val="93"/>
          <w:position w:val="0"/>
        </w:rPr>
        <w:t>.</w:t>
      </w:r>
      <w:r>
        <w:rPr>
          <w:rFonts w:ascii="Arial" w:hAnsi="Arial" w:cs="Arial" w:eastAsia="Arial"/>
          <w:sz w:val="34"/>
          <w:szCs w:val="34"/>
          <w:color w:val="757575"/>
          <w:spacing w:val="-29"/>
          <w:w w:val="54"/>
          <w:position w:val="0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757575"/>
          <w:spacing w:val="-28"/>
          <w:w w:val="54"/>
          <w:position w:val="5"/>
        </w:rPr>
        <w:t>.</w:t>
      </w:r>
      <w:r>
        <w:rPr>
          <w:rFonts w:ascii="Arial" w:hAnsi="Arial" w:cs="Arial" w:eastAsia="Arial"/>
          <w:sz w:val="34"/>
          <w:szCs w:val="34"/>
          <w:color w:val="757575"/>
          <w:spacing w:val="-47"/>
          <w:w w:val="54"/>
          <w:position w:val="0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757575"/>
          <w:spacing w:val="-10"/>
          <w:w w:val="54"/>
          <w:position w:val="5"/>
        </w:rPr>
        <w:t>.</w:t>
      </w:r>
      <w:r>
        <w:rPr>
          <w:rFonts w:ascii="Arial" w:hAnsi="Arial" w:cs="Arial" w:eastAsia="Arial"/>
          <w:sz w:val="34"/>
          <w:szCs w:val="34"/>
          <w:color w:val="757575"/>
          <w:spacing w:val="-16"/>
          <w:w w:val="54"/>
          <w:position w:val="0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40"/>
          <w:w w:val="62"/>
          <w:position w:val="5"/>
        </w:rPr>
        <w:t>.</w:t>
      </w:r>
      <w:r>
        <w:rPr>
          <w:rFonts w:ascii="Arial" w:hAnsi="Arial" w:cs="Arial" w:eastAsia="Arial"/>
          <w:sz w:val="34"/>
          <w:szCs w:val="34"/>
          <w:color w:val="757575"/>
          <w:spacing w:val="-33"/>
          <w:w w:val="54"/>
          <w:position w:val="0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31"/>
          <w:w w:val="62"/>
          <w:position w:val="5"/>
        </w:rPr>
        <w:t>.</w:t>
      </w:r>
      <w:r>
        <w:rPr>
          <w:rFonts w:ascii="Arial" w:hAnsi="Arial" w:cs="Arial" w:eastAsia="Arial"/>
          <w:sz w:val="34"/>
          <w:szCs w:val="34"/>
          <w:color w:val="757575"/>
          <w:spacing w:val="-31"/>
          <w:w w:val="54"/>
          <w:position w:val="0"/>
        </w:rPr>
      </w:r>
      <w:r>
        <w:rPr>
          <w:rFonts w:ascii="Arial" w:hAnsi="Arial" w:cs="Arial" w:eastAsia="Arial"/>
          <w:sz w:val="34"/>
          <w:szCs w:val="34"/>
          <w:color w:val="757575"/>
          <w:spacing w:val="-34"/>
          <w:w w:val="54"/>
          <w:emboss/>
          <w:position w:val="0"/>
        </w:rPr>
        <w:t>.</w:t>
      </w:r>
      <w:r>
        <w:rPr>
          <w:rFonts w:ascii="Arial" w:hAnsi="Arial" w:cs="Arial" w:eastAsia="Arial"/>
          <w:sz w:val="34"/>
          <w:szCs w:val="34"/>
          <w:color w:val="757575"/>
          <w:spacing w:val="-34"/>
          <w:w w:val="54"/>
          <w:emboss/>
          <w:position w:val="0"/>
        </w:rPr>
      </w:r>
      <w:r>
        <w:rPr>
          <w:rFonts w:ascii="Arial" w:hAnsi="Arial" w:cs="Arial" w:eastAsia="Arial"/>
          <w:sz w:val="34"/>
          <w:szCs w:val="34"/>
          <w:color w:val="757575"/>
          <w:spacing w:val="-34"/>
          <w:w w:val="54"/>
          <w:position w:val="0"/>
        </w:rPr>
      </w:r>
      <w:r>
        <w:rPr>
          <w:rFonts w:ascii="Arial" w:hAnsi="Arial" w:cs="Arial" w:eastAsia="Arial"/>
          <w:sz w:val="34"/>
          <w:szCs w:val="34"/>
          <w:color w:val="757575"/>
          <w:spacing w:val="-34"/>
          <w:w w:val="54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2"/>
          <w:position w:val="5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7958" w:space="334"/>
            <w:col w:w="4488"/>
          </w:cols>
        </w:sectPr>
      </w:pPr>
      <w:rPr/>
    </w:p>
    <w:p>
      <w:pPr>
        <w:spacing w:before="0" w:after="0" w:line="160" w:lineRule="atLeast"/>
        <w:ind w:left="100" w:right="-83"/>
        <w:jc w:val="left"/>
        <w:tabs>
          <w:tab w:pos="1240" w:val="left"/>
          <w:tab w:pos="3300" w:val="left"/>
          <w:tab w:pos="71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256.799988pt;margin-top:10.070307pt;width:66.4pt;height:.1pt;mso-position-horizontal-relative:page;mso-position-vertical-relative:paragraph;z-index:-4053" coordorigin="5136,201" coordsize="1328,2">
            <v:shape style="position:absolute;left:5136;top:201;width:1328;height:2" coordorigin="5136,201" coordsize="1328,0" path="m5136,201l6464,201e" filled="f" stroked="t" strokeweight="1.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100"/>
          <w:position w:val="-6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100"/>
          <w:position w:val="-6"/>
        </w:rPr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56"/>
          <w:position w:val="0"/>
        </w:rPr>
        <w:t>It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56"/>
          <w:position w:val="0"/>
        </w:rPr>
        <w:t>)2</w:t>
      </w:r>
      <w:r>
        <w:rPr>
          <w:rFonts w:ascii="Arial" w:hAnsi="Arial" w:cs="Arial" w:eastAsia="Arial"/>
          <w:sz w:val="11"/>
          <w:szCs w:val="11"/>
          <w:color w:val="757575"/>
          <w:spacing w:val="-24"/>
          <w:w w:val="156"/>
          <w:position w:val="0"/>
        </w:rPr>
        <w:t> 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118"/>
          <w:position w:val="0"/>
        </w:rPr>
        <w:t>f'd&amp;</w:t>
      </w:r>
      <w:r>
        <w:rPr>
          <w:rFonts w:ascii="Arial" w:hAnsi="Arial" w:cs="Arial" w:eastAsia="Arial"/>
          <w:sz w:val="11"/>
          <w:szCs w:val="11"/>
          <w:color w:val="525252"/>
          <w:spacing w:val="2"/>
          <w:w w:val="119"/>
          <w:position w:val="0"/>
        </w:rPr>
        <w:t>3</w:t>
      </w:r>
      <w:r>
        <w:rPr>
          <w:rFonts w:ascii="Arial" w:hAnsi="Arial" w:cs="Arial" w:eastAsia="Arial"/>
          <w:sz w:val="11"/>
          <w:szCs w:val="11"/>
          <w:color w:val="898989"/>
          <w:spacing w:val="0"/>
          <w:w w:val="130"/>
          <w:position w:val="0"/>
        </w:rPr>
        <w:t>e!</w:t>
      </w:r>
      <w:r>
        <w:rPr>
          <w:rFonts w:ascii="Arial" w:hAnsi="Arial" w:cs="Arial" w:eastAsia="Arial"/>
          <w:sz w:val="11"/>
          <w:szCs w:val="11"/>
          <w:color w:val="898989"/>
          <w:spacing w:val="-12"/>
          <w:w w:val="130"/>
          <w:position w:val="0"/>
        </w:rPr>
        <w:t>&amp;</w:t>
      </w:r>
      <w:r>
        <w:rPr>
          <w:rFonts w:ascii="Arial" w:hAnsi="Arial" w:cs="Arial" w:eastAsia="Arial"/>
          <w:sz w:val="11"/>
          <w:szCs w:val="11"/>
          <w:color w:val="3A3A3A"/>
          <w:spacing w:val="0"/>
          <w:w w:val="92"/>
          <w:position w:val="0"/>
        </w:rPr>
        <w:t>!.f</w:t>
      </w:r>
      <w:r>
        <w:rPr>
          <w:rFonts w:ascii="Arial" w:hAnsi="Arial" w:cs="Arial" w:eastAsia="Arial"/>
          <w:sz w:val="11"/>
          <w:szCs w:val="11"/>
          <w:color w:val="3A3A3A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1"/>
          <w:szCs w:val="11"/>
          <w:color w:val="3A3A3A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18"/>
          <w:w w:val="150"/>
          <w:position w:val="2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80"/>
          <w:w w:val="151"/>
          <w:position w:val="2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-20"/>
          <w:w w:val="323"/>
          <w:position w:val="2"/>
        </w:rPr>
        <w:t>!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0"/>
          <w:w w:val="141"/>
          <w:position w:val="2"/>
        </w:rPr>
        <w:t>'SO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19"/>
          <w:w w:val="141"/>
          <w:position w:val="2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-33"/>
          <w:w w:val="153"/>
          <w:position w:val="2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0"/>
          <w:w w:val="141"/>
          <w:position w:val="2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666666"/>
          <w:spacing w:val="-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-21"/>
          <w:w w:val="158"/>
          <w:position w:val="2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0"/>
          <w:w w:val="158"/>
          <w:position w:val="2"/>
        </w:rPr>
        <w:t>Q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-5"/>
          <w:w w:val="158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0"/>
          <w:w w:val="158"/>
          <w:position w:val="2"/>
        </w:rPr>
        <w:t>!J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-15"/>
          <w:w w:val="158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-15"/>
          <w:w w:val="119"/>
          <w:position w:val="2"/>
        </w:rPr>
        <w:t>C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323"/>
          <w:position w:val="2"/>
        </w:rPr>
        <w:t>!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0"/>
          <w:w w:val="79"/>
          <w:position w:val="2"/>
        </w:rPr>
        <w:t>AS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-5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100"/>
          <w:position w:val="2"/>
        </w:rPr>
        <w:t>f&gt;l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171"/>
          <w:position w:val="2"/>
        </w:rPr>
        <w:t>\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171"/>
          <w:position w:val="2"/>
        </w:rPr>
        <w:t>')'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-38"/>
          <w:w w:val="171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100"/>
          <w:position w:val="2"/>
        </w:rPr>
      </w:r>
      <w:r>
        <w:rPr>
          <w:rFonts w:ascii="Arial" w:hAnsi="Arial" w:cs="Arial" w:eastAsia="Arial"/>
          <w:sz w:val="19"/>
          <w:szCs w:val="19"/>
          <w:color w:val="757575"/>
          <w:spacing w:val="0"/>
          <w:w w:val="113"/>
          <w:position w:val="2"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9" w:after="0" w:line="304" w:lineRule="exact"/>
        <w:ind w:left="1044" w:right="-20"/>
        <w:jc w:val="left"/>
        <w:rPr>
          <w:rFonts w:ascii="Times New Roman" w:hAnsi="Times New Roman" w:cs="Times New Roman" w:eastAsia="Times New Roman"/>
          <w:sz w:val="89"/>
          <w:szCs w:val="89"/>
        </w:rPr>
      </w:pPr>
      <w:rPr/>
      <w:r>
        <w:rPr>
          <w:rFonts w:ascii="Arial" w:hAnsi="Arial" w:cs="Arial" w:eastAsia="Arial"/>
          <w:sz w:val="70"/>
          <w:szCs w:val="70"/>
          <w:color w:val="3A3A3A"/>
          <w:spacing w:val="-10"/>
          <w:w w:val="52"/>
          <w:position w:val="-42"/>
        </w:rPr>
        <w:t>1</w:t>
      </w:r>
      <w:r>
        <w:rPr>
          <w:rFonts w:ascii="Times New Roman" w:hAnsi="Times New Roman" w:cs="Times New Roman" w:eastAsia="Times New Roman"/>
          <w:sz w:val="89"/>
          <w:szCs w:val="89"/>
          <w:color w:val="666666"/>
          <w:spacing w:val="0"/>
          <w:w w:val="14"/>
          <w:position w:val="-83"/>
        </w:rPr>
        <w:t>1</w:t>
      </w:r>
      <w:r>
        <w:rPr>
          <w:rFonts w:ascii="Times New Roman" w:hAnsi="Times New Roman" w:cs="Times New Roman" w:eastAsia="Times New Roman"/>
          <w:sz w:val="89"/>
          <w:szCs w:val="89"/>
          <w:color w:val="666666"/>
          <w:spacing w:val="-29"/>
          <w:w w:val="100"/>
          <w:position w:val="-83"/>
        </w:rPr>
        <w:t> </w:t>
      </w:r>
      <w:r>
        <w:rPr>
          <w:rFonts w:ascii="Times New Roman" w:hAnsi="Times New Roman" w:cs="Times New Roman" w:eastAsia="Times New Roman"/>
          <w:sz w:val="89"/>
          <w:szCs w:val="89"/>
          <w:color w:val="AFAFAF"/>
          <w:spacing w:val="0"/>
          <w:w w:val="21"/>
          <w:position w:val="-83"/>
        </w:rPr>
        <w:t>1</w:t>
      </w:r>
      <w:r>
        <w:rPr>
          <w:rFonts w:ascii="Times New Roman" w:hAnsi="Times New Roman" w:cs="Times New Roman" w:eastAsia="Times New Roman"/>
          <w:sz w:val="89"/>
          <w:szCs w:val="89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71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</w:rPr>
        <w:t>!</w:t>
      </w:r>
      <w:r>
        <w:rPr>
          <w:rFonts w:ascii="Arial" w:hAnsi="Arial" w:cs="Arial" w:eastAsia="Arial"/>
          <w:sz w:val="18"/>
          <w:szCs w:val="18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10"/>
        </w:rPr>
        <w:t>QB</w:t>
      </w:r>
      <w:r>
        <w:rPr>
          <w:rFonts w:ascii="Arial" w:hAnsi="Arial" w:cs="Arial" w:eastAsia="Arial"/>
          <w:sz w:val="18"/>
          <w:szCs w:val="18"/>
          <w:color w:val="3A3A3A"/>
          <w:spacing w:val="-40"/>
          <w:w w:val="111"/>
        </w:rPr>
        <w:t>?</w:t>
      </w:r>
      <w:r>
        <w:rPr>
          <w:rFonts w:ascii="Arial" w:hAnsi="Arial" w:cs="Arial" w:eastAsia="Arial"/>
          <w:sz w:val="18"/>
          <w:szCs w:val="18"/>
          <w:color w:val="000000"/>
          <w:spacing w:val="-42"/>
          <w:w w:val="190"/>
        </w:rPr>
        <w:t>I</w:t>
      </w:r>
      <w:r>
        <w:rPr>
          <w:rFonts w:ascii="Arial" w:hAnsi="Arial" w:cs="Arial" w:eastAsia="Arial"/>
          <w:sz w:val="18"/>
          <w:szCs w:val="18"/>
          <w:color w:val="3A3A3A"/>
          <w:spacing w:val="-136"/>
          <w:w w:val="141"/>
        </w:rPr>
        <w:t>Q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9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A3A3A"/>
          <w:spacing w:val="-19"/>
          <w:w w:val="66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5"/>
          <w:w w:val="186"/>
        </w:rPr>
        <w:t>I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30"/>
        </w:rPr>
        <w:t>B</w:t>
      </w:r>
      <w:r>
        <w:rPr>
          <w:rFonts w:ascii="Arial" w:hAnsi="Arial" w:cs="Arial" w:eastAsia="Arial"/>
          <w:sz w:val="18"/>
          <w:szCs w:val="18"/>
          <w:color w:val="666666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172"/>
        </w:rPr>
        <w:t>l</w:t>
      </w:r>
      <w:r>
        <w:rPr>
          <w:rFonts w:ascii="Arial" w:hAnsi="Arial" w:cs="Arial" w:eastAsia="Arial"/>
          <w:sz w:val="18"/>
          <w:szCs w:val="18"/>
          <w:color w:val="525252"/>
          <w:spacing w:val="3"/>
          <w:w w:val="172"/>
        </w:rPr>
        <w:t>l</w:t>
      </w:r>
      <w:r>
        <w:rPr>
          <w:rFonts w:ascii="Arial" w:hAnsi="Arial" w:cs="Arial" w:eastAsia="Arial"/>
          <w:sz w:val="18"/>
          <w:szCs w:val="18"/>
          <w:color w:val="3A3A3A"/>
          <w:spacing w:val="-2"/>
          <w:w w:val="188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</w:rPr>
        <w:t>II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0" w:lineRule="atLeast"/>
        <w:ind w:right="-20"/>
        <w:jc w:val="left"/>
        <w:rPr>
          <w:rFonts w:ascii="Arial" w:hAnsi="Arial" w:cs="Arial" w:eastAsia="Arial"/>
          <w:sz w:val="7"/>
          <w:szCs w:val="7"/>
        </w:rPr>
      </w:pPr>
      <w:rPr/>
      <w:r>
        <w:rPr/>
        <w:pict>
          <v:group style="position:absolute;margin-left:495.200012pt;margin-top:-1.117053pt;width:96.8pt;height:.1pt;mso-position-horizontal-relative:page;mso-position-vertical-relative:paragraph;z-index:-4069" coordorigin="9904,-22" coordsize="1936,2">
            <v:shape style="position:absolute;left:9904;top:-22;width:1936;height:2" coordorigin="9904,-22" coordsize="1936,0" path="m9904,-22l11840,-22e" filled="f" stroked="t" strokeweight=".8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"/>
          <w:szCs w:val="7"/>
          <w:color w:val="9E9E9E"/>
          <w:spacing w:val="-210"/>
          <w:w w:val="600"/>
        </w:rPr>
        <w:t>·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600"/>
        </w:rPr>
        <w:t>i)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7244" w:space="177"/>
            <w:col w:w="5359"/>
          </w:cols>
        </w:sectPr>
      </w:pPr>
      <w:rPr/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98989"/>
          <w:w w:val="143"/>
        </w:rPr>
        <w:t>"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E9E9E"/>
          <w:spacing w:val="-16"/>
          <w:w w:val="137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757575"/>
          <w:spacing w:val="0"/>
          <w:w w:val="95"/>
        </w:rPr>
        <w:t>..,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491" w:lineRule="exact"/>
        <w:ind w:left="100" w:right="-20"/>
        <w:jc w:val="left"/>
        <w:tabs>
          <w:tab w:pos="9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25"/>
          <w:szCs w:val="25"/>
          <w:color w:val="666666"/>
          <w:spacing w:val="0"/>
          <w:w w:val="77"/>
          <w:position w:val="-12"/>
        </w:rPr>
        <w:t>•</w:t>
      </w:r>
      <w:r>
        <w:rPr>
          <w:rFonts w:ascii="Arial" w:hAnsi="Arial" w:cs="Arial" w:eastAsia="Arial"/>
          <w:sz w:val="25"/>
          <w:szCs w:val="25"/>
          <w:color w:val="666666"/>
          <w:spacing w:val="0"/>
          <w:w w:val="100"/>
          <w:position w:val="-12"/>
        </w:rPr>
        <w:tab/>
      </w:r>
      <w:r>
        <w:rPr>
          <w:rFonts w:ascii="Arial" w:hAnsi="Arial" w:cs="Arial" w:eastAsia="Arial"/>
          <w:sz w:val="25"/>
          <w:szCs w:val="25"/>
          <w:color w:val="666666"/>
          <w:spacing w:val="0"/>
          <w:w w:val="100"/>
          <w:position w:val="-12"/>
        </w:rPr>
      </w:r>
      <w:r>
        <w:rPr>
          <w:rFonts w:ascii="Arial" w:hAnsi="Arial" w:cs="Arial" w:eastAsia="Arial"/>
          <w:sz w:val="53"/>
          <w:szCs w:val="53"/>
          <w:color w:val="232323"/>
          <w:spacing w:val="-24"/>
          <w:w w:val="90"/>
          <w:position w:val="-11"/>
        </w:rPr>
        <w:t>.</w:t>
      </w:r>
      <w:r>
        <w:rPr>
          <w:rFonts w:ascii="Arial" w:hAnsi="Arial" w:cs="Arial" w:eastAsia="Arial"/>
          <w:sz w:val="53"/>
          <w:szCs w:val="53"/>
          <w:color w:val="232323"/>
          <w:spacing w:val="-24"/>
          <w:w w:val="99"/>
          <w:position w:val="-11"/>
        </w:rPr>
      </w:r>
      <w:r>
        <w:rPr>
          <w:rFonts w:ascii="Arial" w:hAnsi="Arial" w:cs="Arial" w:eastAsia="Arial"/>
          <w:sz w:val="53"/>
          <w:szCs w:val="53"/>
          <w:color w:val="232323"/>
          <w:spacing w:val="-131"/>
          <w:w w:val="99"/>
          <w:u w:val="single" w:color="000000"/>
          <w:position w:val="-11"/>
        </w:rPr>
        <w:t> </w:t>
      </w:r>
      <w:r>
        <w:rPr>
          <w:rFonts w:ascii="Arial" w:hAnsi="Arial" w:cs="Arial" w:eastAsia="Arial"/>
          <w:sz w:val="53"/>
          <w:szCs w:val="53"/>
          <w:color w:val="232323"/>
          <w:spacing w:val="-131"/>
          <w:w w:val="99"/>
          <w:u w:val="single" w:color="000000"/>
          <w:position w:val="-11"/>
        </w:rPr>
      </w:r>
      <w:r>
        <w:rPr>
          <w:rFonts w:ascii="Arial" w:hAnsi="Arial" w:cs="Arial" w:eastAsia="Arial"/>
          <w:sz w:val="53"/>
          <w:szCs w:val="53"/>
          <w:color w:val="232323"/>
          <w:spacing w:val="-131"/>
          <w:w w:val="99"/>
          <w:position w:val="-11"/>
        </w:rPr>
      </w:r>
      <w:r>
        <w:rPr>
          <w:rFonts w:ascii="Arial" w:hAnsi="Arial" w:cs="Arial" w:eastAsia="Arial"/>
          <w:sz w:val="53"/>
          <w:szCs w:val="53"/>
          <w:color w:val="232323"/>
          <w:spacing w:val="-131"/>
          <w:w w:val="99"/>
          <w:position w:val="-11"/>
        </w:rPr>
      </w:r>
      <w:r>
        <w:rPr>
          <w:rFonts w:ascii="Times New Roman" w:hAnsi="Times New Roman" w:cs="Times New Roman" w:eastAsia="Times New Roman"/>
          <w:sz w:val="10"/>
          <w:szCs w:val="10"/>
          <w:color w:val="AFAFAF"/>
          <w:spacing w:val="9"/>
          <w:w w:val="234"/>
          <w:position w:val="-12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0"/>
          <w:w w:val="234"/>
          <w:position w:val="-12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-41"/>
          <w:w w:val="234"/>
          <w:position w:val="-1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17"/>
          <w:w w:val="327"/>
          <w:position w:val="-12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23"/>
          <w:position w:val="-12"/>
        </w:rPr>
        <w:t>fOi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4"/>
          <w:w w:val="123"/>
          <w:position w:val="-12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49"/>
          <w:position w:val="-12"/>
        </w:rPr>
        <w:t>...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-18"/>
          <w:w w:val="149"/>
          <w:position w:val="-1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600"/>
          <w:position w:val="-12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834" w:lineRule="exact"/>
        <w:ind w:right="-17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90"/>
          <w:szCs w:val="90"/>
          <w:color w:val="898989"/>
          <w:spacing w:val="-254"/>
          <w:w w:val="90"/>
          <w:position w:val="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E9E9E"/>
          <w:spacing w:val="0"/>
          <w:w w:val="90"/>
          <w:position w:val="30"/>
        </w:rPr>
        <w:t>uw:</w:t>
      </w:r>
      <w:r>
        <w:rPr>
          <w:rFonts w:ascii="Times New Roman" w:hAnsi="Times New Roman" w:cs="Times New Roman" w:eastAsia="Times New Roman"/>
          <w:sz w:val="16"/>
          <w:szCs w:val="16"/>
          <w:color w:val="9E9E9E"/>
          <w:spacing w:val="-52"/>
          <w:w w:val="90"/>
          <w:position w:val="30"/>
        </w:rPr>
        <w:t>o</w:t>
      </w:r>
      <w:r>
        <w:rPr>
          <w:rFonts w:ascii="Times New Roman" w:hAnsi="Times New Roman" w:cs="Times New Roman" w:eastAsia="Times New Roman"/>
          <w:sz w:val="90"/>
          <w:szCs w:val="90"/>
          <w:color w:val="898989"/>
          <w:spacing w:val="-211"/>
          <w:w w:val="90"/>
          <w:position w:val="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E9E9E"/>
          <w:spacing w:val="0"/>
          <w:w w:val="90"/>
          <w:position w:val="30"/>
        </w:rPr>
        <w:t>on.-•</w:t>
      </w:r>
      <w:r>
        <w:rPr>
          <w:rFonts w:ascii="Times New Roman" w:hAnsi="Times New Roman" w:cs="Times New Roman" w:eastAsia="Times New Roman"/>
          <w:sz w:val="16"/>
          <w:szCs w:val="16"/>
          <w:color w:val="9E9E9E"/>
          <w:spacing w:val="9"/>
          <w:w w:val="90"/>
          <w:position w:val="3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E9E9E"/>
          <w:spacing w:val="0"/>
          <w:w w:val="100"/>
          <w:position w:val="3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967" w:lineRule="exact"/>
        <w:ind w:right="-20"/>
        <w:jc w:val="left"/>
        <w:rPr>
          <w:rFonts w:ascii="Arial" w:hAnsi="Arial" w:cs="Arial" w:eastAsia="Arial"/>
          <w:sz w:val="91"/>
          <w:szCs w:val="91"/>
        </w:rPr>
      </w:pPr>
      <w:rPr/>
      <w:r>
        <w:rPr/>
        <w:br w:type="column"/>
      </w:r>
      <w:r>
        <w:rPr>
          <w:rFonts w:ascii="Arial" w:hAnsi="Arial" w:cs="Arial" w:eastAsia="Arial"/>
          <w:sz w:val="91"/>
          <w:szCs w:val="91"/>
          <w:color w:val="525252"/>
          <w:w w:val="76"/>
          <w:position w:val="-3"/>
        </w:rPr>
        <w:t>.</w:t>
      </w:r>
      <w:r>
        <w:rPr>
          <w:rFonts w:ascii="Arial" w:hAnsi="Arial" w:cs="Arial" w:eastAsia="Arial"/>
          <w:sz w:val="91"/>
          <w:szCs w:val="91"/>
          <w:color w:val="525252"/>
          <w:spacing w:val="-118"/>
          <w:w w:val="77"/>
          <w:position w:val="-3"/>
        </w:rPr>
        <w:t>@</w:t>
      </w:r>
      <w:r>
        <w:rPr>
          <w:rFonts w:ascii="Arial" w:hAnsi="Arial" w:cs="Arial" w:eastAsia="Arial"/>
          <w:sz w:val="91"/>
          <w:szCs w:val="91"/>
          <w:color w:val="757575"/>
          <w:spacing w:val="0"/>
          <w:w w:val="52"/>
          <w:position w:val="-3"/>
        </w:rPr>
        <w:t>.</w:t>
      </w:r>
      <w:r>
        <w:rPr>
          <w:rFonts w:ascii="Arial" w:hAnsi="Arial" w:cs="Arial" w:eastAsia="Arial"/>
          <w:sz w:val="91"/>
          <w:szCs w:val="9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3" w:equalWidth="0">
            <w:col w:w="1989" w:space="351"/>
            <w:col w:w="724" w:space="5356"/>
            <w:col w:w="4360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470.399994pt;margin-top:.80155pt;width:13.6pt;height:.1pt;mso-position-horizontal-relative:page;mso-position-vertical-relative:paragraph;z-index:-4068" coordorigin="9408,16" coordsize="272,2">
            <v:shape style="position:absolute;left:9408;top:16;width:272;height:2" coordorigin="9408,16" coordsize="272,0" path="m9408,16l9680,16e" filled="f" stroked="t" strokeweight=".8pt" strokecolor="#000000">
              <v:path arrowok="t"/>
            </v:shape>
          </v:group>
          <w10:wrap type="none"/>
        </w:pict>
      </w:r>
      <w:r>
        <w:rPr/>
        <w:pict>
          <v:group style="position:absolute;margin-left:543.200012pt;margin-top:4.401550pt;width:3.2pt;height:.1pt;mso-position-horizontal-relative:page;mso-position-vertical-relative:paragraph;z-index:-4067" coordorigin="10864,88" coordsize="64,2">
            <v:shape style="position:absolute;left:10864;top:88;width:64;height:2" coordorigin="10864,88" coordsize="64,0" path="m10864,88l10928,88e" filled="f" stroked="t" strokeweight=".8pt" strokecolor="#676767">
              <v:path arrowok="t"/>
            </v:shape>
          </v:group>
          <w10:wrap type="none"/>
        </w:pict>
      </w:r>
      <w:r>
        <w:rPr/>
        <w:pict>
          <v:group style="position:absolute;margin-left:574.400024pt;margin-top:.80155pt;width:27.2pt;height:.1pt;mso-position-horizontal-relative:page;mso-position-vertical-relative:paragraph;z-index:-4066" coordorigin="11488,16" coordsize="544,2">
            <v:shape style="position:absolute;left:11488;top:16;width:544;height:2" coordorigin="11488,16" coordsize="544,0" path="m11488,16l12032,16e" filled="f" stroked="t" strokeweight=".8pt" strokecolor="#000000">
              <v:path arrowok="t"/>
            </v:shape>
          </v:group>
          <w10:wrap type="none"/>
        </w:pict>
      </w:r>
      <w:r>
        <w:rPr/>
        <w:pict>
          <v:group style="position:absolute;margin-left:190.800003pt;margin-top:8.680045pt;width:96.8pt;height:16.512638pt;mso-position-horizontal-relative:page;mso-position-vertical-relative:paragraph;z-index:-4064" coordorigin="3816,174" coordsize="1936,330">
            <v:group style="position:absolute;left:3824;top:408;width:1920;height:2" coordorigin="3824,408" coordsize="1920,2">
              <v:shape style="position:absolute;left:3824;top:408;width:1920;height:2" coordorigin="3824,408" coordsize="1920,0" path="m3824,408l5744,408e" filled="f" stroked="t" strokeweight=".8pt" strokecolor="#131313">
                <v:path arrowok="t"/>
              </v:shape>
            </v:group>
            <v:group style="position:absolute;left:4764;top:219;width:2;height:240" coordorigin="4764,219" coordsize="2,240">
              <v:shape style="position:absolute;left:4764;top:219;width:2;height:240" coordorigin="4764,219" coordsize="0,240" path="m4764,458l4764,219e" filled="f" stroked="t" strokeweight="4.53754pt" strokecolor="#D3D3D3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1.199997pt;margin-top:-3.39006pt;width:19.886021pt;height:41pt;mso-position-horizontal-relative:page;mso-position-vertical-relative:paragraph;z-index:-4051" type="#_x0000_t202" filled="f" stroked="f">
            <v:textbox inset="0,0,0,0">
              <w:txbxContent>
                <w:p>
                  <w:pPr>
                    <w:spacing w:before="0" w:after="0" w:line="820" w:lineRule="exact"/>
                    <w:ind w:right="-163"/>
                    <w:jc w:val="left"/>
                    <w:rPr>
                      <w:rFonts w:ascii="Times New Roman" w:hAnsi="Times New Roman" w:cs="Times New Roman" w:eastAsia="Times New Roman"/>
                      <w:sz w:val="82"/>
                      <w:szCs w:val="82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525252"/>
                      <w:spacing w:val="-86"/>
                      <w:w w:val="72"/>
                      <w:position w:val="19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898989"/>
                      <w:spacing w:val="0"/>
                      <w:w w:val="72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898989"/>
                      <w:spacing w:val="-22"/>
                      <w:w w:val="72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898989"/>
                      <w:spacing w:val="-255"/>
                      <w:w w:val="77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666666"/>
          <w:w w:val="110"/>
        </w:rPr>
      </w:r>
      <w:r>
        <w:rPr>
          <w:rFonts w:ascii="Times New Roman" w:hAnsi="Times New Roman" w:cs="Times New Roman" w:eastAsia="Times New Roman"/>
          <w:sz w:val="12"/>
          <w:szCs w:val="12"/>
          <w:color w:val="666666"/>
          <w:w w:val="110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w w:val="11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-7"/>
          <w:w w:val="110"/>
          <w:u w:val="single" w:color="000000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-7"/>
          <w:w w:val="11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-7"/>
          <w:w w:val="11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106"/>
          <w:u w:val="single" w:color="000000"/>
        </w:rPr>
        <w:t>£WA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5"/>
          <w:w w:val="106"/>
          <w:u w:val="single" w:color="000000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5"/>
          <w:w w:val="106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5"/>
          <w:w w:val="106"/>
        </w:rPr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5"/>
          <w:w w:val="106"/>
        </w:rPr>
      </w:r>
      <w:r>
        <w:rPr>
          <w:rFonts w:ascii="Arial" w:hAnsi="Arial" w:cs="Arial" w:eastAsia="Arial"/>
          <w:sz w:val="7"/>
          <w:szCs w:val="7"/>
          <w:color w:val="757575"/>
          <w:spacing w:val="0"/>
          <w:w w:val="162"/>
        </w:rPr>
        <w:t>r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49"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49"/>
          <w:strike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49"/>
          <w:u w:val="single" w:color="000000"/>
          <w:strike/>
        </w:rPr>
        <w:t>Sff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49"/>
          <w:u w:val="single" w:color="000000"/>
          <w:strike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26"/>
          <w:w w:val="149"/>
          <w:u w:val="single" w:color="000000"/>
          <w:strike/>
        </w:rPr>
        <w:t>7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26"/>
          <w:w w:val="149"/>
          <w:u w:val="single" w:color="000000"/>
          <w:strike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26"/>
          <w:w w:val="149"/>
          <w:strike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30"/>
          <w:w w:val="100"/>
          <w:strike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30"/>
          <w:w w:val="100"/>
          <w:strike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3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3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1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17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17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7"/>
          <w:w w:val="153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2"/>
          <w:w w:val="153"/>
          <w:u w:val="single" w:color="000000"/>
          <w:strike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2"/>
          <w:w w:val="153"/>
          <w:u w:val="single" w:color="000000"/>
          <w:strike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2"/>
          <w:w w:val="153"/>
          <w:strike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0"/>
          <w:w w:val="100"/>
          <w:strike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0"/>
          <w:w w:val="100"/>
          <w:strike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3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1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13"/>
          <w:w w:val="98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0"/>
          <w:u w:val="single" w:color="000000"/>
          <w:strike/>
        </w:rPr>
        <w:t>D'r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93" w:after="0" w:line="247" w:lineRule="atLeast"/>
        <w:ind w:left="2107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5"/>
          <w:w w:val="186"/>
        </w:rPr>
        <w:t>I</w:t>
      </w:r>
      <w:r>
        <w:rPr>
          <w:rFonts w:ascii="Arial" w:hAnsi="Arial" w:cs="Arial" w:eastAsia="Arial"/>
          <w:sz w:val="18"/>
          <w:szCs w:val="18"/>
          <w:color w:val="525252"/>
          <w:spacing w:val="-27"/>
          <w:w w:val="77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33"/>
        </w:rPr>
        <w:t>I</w:t>
      </w:r>
      <w:r>
        <w:rPr>
          <w:rFonts w:ascii="Arial" w:hAnsi="Arial" w:cs="Arial" w:eastAsia="Arial"/>
          <w:sz w:val="18"/>
          <w:szCs w:val="18"/>
          <w:color w:val="232323"/>
          <w:spacing w:val="-46"/>
          <w:w w:val="133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8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3A3A3A"/>
          <w:spacing w:val="-39"/>
          <w:w w:val="154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202"/>
        </w:rPr>
        <w:t>i</w:t>
      </w:r>
      <w:r>
        <w:rPr>
          <w:rFonts w:ascii="Arial" w:hAnsi="Arial" w:cs="Arial" w:eastAsia="Arial"/>
          <w:sz w:val="18"/>
          <w:szCs w:val="18"/>
          <w:color w:val="525252"/>
          <w:spacing w:val="-92"/>
          <w:w w:val="75"/>
        </w:rPr>
        <w:t>Q</w:t>
      </w:r>
      <w:r>
        <w:rPr>
          <w:rFonts w:ascii="Arial" w:hAnsi="Arial" w:cs="Arial" w:eastAsia="Arial"/>
          <w:sz w:val="18"/>
          <w:szCs w:val="18"/>
          <w:color w:val="3A3A3A"/>
          <w:spacing w:val="-11"/>
          <w:w w:val="154"/>
        </w:rPr>
        <w:t>i</w:t>
      </w:r>
      <w:r>
        <w:rPr>
          <w:rFonts w:ascii="Arial" w:hAnsi="Arial" w:cs="Arial" w:eastAsia="Arial"/>
          <w:sz w:val="18"/>
          <w:szCs w:val="18"/>
          <w:color w:val="AFAFAF"/>
          <w:spacing w:val="-30"/>
          <w:w w:val="177"/>
        </w:rPr>
        <w:t>.</w:t>
      </w:r>
      <w:r>
        <w:rPr>
          <w:rFonts w:ascii="Arial" w:hAnsi="Arial" w:cs="Arial" w:eastAsia="Arial"/>
          <w:sz w:val="18"/>
          <w:szCs w:val="18"/>
          <w:color w:val="525252"/>
          <w:spacing w:val="0"/>
          <w:w w:val="94"/>
        </w:rPr>
        <w:t>t:AI!Q</w:t>
      </w:r>
      <w:r>
        <w:rPr>
          <w:rFonts w:ascii="Arial" w:hAnsi="Arial" w:cs="Arial" w:eastAsia="Arial"/>
          <w:sz w:val="18"/>
          <w:szCs w:val="18"/>
          <w:color w:val="3A3A3A"/>
          <w:spacing w:val="-16"/>
          <w:w w:val="88"/>
        </w:rPr>
        <w:t>Q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23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69"/>
          <w:w w:val="186"/>
        </w:rPr>
        <w:t>I</w:t>
      </w:r>
      <w:r>
        <w:rPr>
          <w:rFonts w:ascii="Arial" w:hAnsi="Arial" w:cs="Arial" w:eastAsia="Arial"/>
          <w:sz w:val="18"/>
          <w:szCs w:val="18"/>
          <w:color w:val="666666"/>
          <w:spacing w:val="8"/>
          <w:w w:val="123"/>
        </w:rPr>
        <w:t>i</w:t>
      </w:r>
      <w:r>
        <w:rPr>
          <w:rFonts w:ascii="Arial" w:hAnsi="Arial" w:cs="Arial" w:eastAsia="Arial"/>
          <w:sz w:val="18"/>
          <w:szCs w:val="18"/>
          <w:color w:val="666666"/>
          <w:spacing w:val="-26"/>
          <w:w w:val="123"/>
        </w:rPr>
        <w:t>i</w:t>
      </w:r>
      <w:r>
        <w:rPr>
          <w:rFonts w:ascii="Arial" w:hAnsi="Arial" w:cs="Arial" w:eastAsia="Arial"/>
          <w:sz w:val="18"/>
          <w:szCs w:val="18"/>
          <w:color w:val="666666"/>
          <w:spacing w:val="-66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666666"/>
          <w:spacing w:val="0"/>
          <w:w w:val="122"/>
        </w:rPr>
        <w:t>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90" w:lineRule="exact"/>
        <w:ind w:right="-20"/>
        <w:jc w:val="left"/>
        <w:tabs>
          <w:tab w:pos="540" w:val="left"/>
          <w:tab w:pos="880" w:val="left"/>
          <w:tab w:pos="192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w w:val="99"/>
          <w:position w:val="-10"/>
        </w:rPr>
      </w:r>
      <w:r>
        <w:rPr>
          <w:rFonts w:ascii="Arial" w:hAnsi="Arial" w:cs="Arial" w:eastAsia="Arial"/>
          <w:sz w:val="21"/>
          <w:szCs w:val="21"/>
          <w:w w:val="99"/>
          <w:u w:val="single" w:color="777777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11"/>
          <w:w w:val="100"/>
          <w:u w:val="single" w:color="777777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11"/>
          <w:w w:val="100"/>
          <w:u w:val="single" w:color="777777"/>
          <w:position w:val="-10"/>
        </w:rPr>
      </w:r>
      <w:r>
        <w:rPr>
          <w:rFonts w:ascii="Arial" w:hAnsi="Arial" w:cs="Arial" w:eastAsia="Arial"/>
          <w:sz w:val="21"/>
          <w:szCs w:val="21"/>
          <w:spacing w:val="11"/>
          <w:w w:val="100"/>
          <w:position w:val="-10"/>
        </w:rPr>
      </w:r>
      <w:r>
        <w:rPr>
          <w:rFonts w:ascii="Arial" w:hAnsi="Arial" w:cs="Arial" w:eastAsia="Arial"/>
          <w:sz w:val="21"/>
          <w:szCs w:val="21"/>
          <w:spacing w:val="22"/>
          <w:w w:val="100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22"/>
          <w:w w:val="99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u w:val="single" w:color="777777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777777"/>
          <w:position w:val="-1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777777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99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u w:val="single" w:color="646464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-5"/>
          <w:w w:val="100"/>
          <w:u w:val="single" w:color="646464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-5"/>
          <w:w w:val="100"/>
          <w:u w:val="single" w:color="646464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151"/>
          <w:u w:val="single" w:color="646464"/>
          <w:position w:val="-10"/>
        </w:rPr>
        <w:t>'</w:t>
      </w:r>
      <w:r>
        <w:rPr>
          <w:rFonts w:ascii="Arial" w:hAnsi="Arial" w:cs="Arial" w:eastAsia="Arial"/>
          <w:sz w:val="21"/>
          <w:szCs w:val="21"/>
          <w:spacing w:val="0"/>
          <w:w w:val="151"/>
          <w:u w:val="single" w:color="646464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u w:val="single" w:color="646464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-33"/>
          <w:w w:val="100"/>
          <w:u w:val="single" w:color="646464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-33"/>
          <w:w w:val="100"/>
          <w:u w:val="single" w:color="646464"/>
          <w:position w:val="-10"/>
        </w:rPr>
      </w:r>
      <w:r>
        <w:rPr>
          <w:rFonts w:ascii="Arial" w:hAnsi="Arial" w:cs="Arial" w:eastAsia="Arial"/>
          <w:sz w:val="21"/>
          <w:szCs w:val="21"/>
          <w:spacing w:val="-33"/>
          <w:w w:val="100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0"/>
        </w:rPr>
        <w:t>  </w:t>
      </w:r>
      <w:r>
        <w:rPr>
          <w:rFonts w:ascii="Arial" w:hAnsi="Arial" w:cs="Arial" w:eastAsia="Arial"/>
          <w:sz w:val="21"/>
          <w:szCs w:val="21"/>
          <w:spacing w:val="17"/>
          <w:w w:val="100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17"/>
          <w:w w:val="99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u w:val="single" w:color="7C7C7C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7C7C7C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1"/>
          <w:w w:val="100"/>
          <w:u w:val="single" w:color="7C7C7C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1"/>
          <w:w w:val="100"/>
          <w:u w:val="single" w:color="7C7C7C"/>
          <w:position w:val="-10"/>
        </w:rPr>
      </w:r>
      <w:r>
        <w:rPr>
          <w:rFonts w:ascii="Arial" w:hAnsi="Arial" w:cs="Arial" w:eastAsia="Arial"/>
          <w:sz w:val="21"/>
          <w:szCs w:val="21"/>
          <w:spacing w:val="1"/>
          <w:w w:val="100"/>
          <w:position w:val="-10"/>
        </w:rPr>
      </w:r>
      <w:r>
        <w:rPr>
          <w:rFonts w:ascii="Arial" w:hAnsi="Arial" w:cs="Arial" w:eastAsia="Arial"/>
          <w:sz w:val="21"/>
          <w:szCs w:val="21"/>
          <w:spacing w:val="22"/>
          <w:w w:val="100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22"/>
          <w:w w:val="99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u w:val="single" w:color="5B5B5B"/>
          <w:position w:val="-1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5B5B5B"/>
          <w:position w:val="-1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5B5B5B"/>
          <w:position w:val="-10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3529" w:space="4283"/>
            <w:col w:w="4968"/>
          </w:cols>
        </w:sectPr>
      </w:pPr>
      <w:rPr/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" w:lineRule="exac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66666"/>
          <w:spacing w:val="0"/>
          <w:w w:val="139"/>
          <w:position w:val="-14"/>
        </w:rPr>
        <w:t>.tilliE: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5" w:lineRule="atLeast"/>
        <w:ind w:right="-20"/>
        <w:jc w:val="left"/>
        <w:tabs>
          <w:tab w:pos="41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525252"/>
          <w:spacing w:val="0"/>
          <w:w w:val="60"/>
          <w:position w:val="-14"/>
        </w:rPr>
        <w:t>""""""</w:t>
      </w:r>
      <w:r>
        <w:rPr>
          <w:rFonts w:ascii="Arial" w:hAnsi="Arial" w:cs="Arial" w:eastAsia="Arial"/>
          <w:sz w:val="40"/>
          <w:szCs w:val="40"/>
          <w:color w:val="525252"/>
          <w:spacing w:val="0"/>
          <w:w w:val="100"/>
          <w:position w:val="-14"/>
        </w:rPr>
        <w:tab/>
      </w:r>
      <w:r>
        <w:rPr>
          <w:rFonts w:ascii="Arial" w:hAnsi="Arial" w:cs="Arial" w:eastAsia="Arial"/>
          <w:sz w:val="40"/>
          <w:szCs w:val="40"/>
          <w:color w:val="525252"/>
          <w:spacing w:val="0"/>
          <w:w w:val="100"/>
          <w:position w:val="-14"/>
        </w:rPr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0"/>
          <w:w w:val="284"/>
          <w:position w:val="0"/>
        </w:rPr>
        <w:t>Sf</w:t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-6"/>
          <w:w w:val="284"/>
          <w:position w:val="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0"/>
          <w:w w:val="284"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-78"/>
          <w:w w:val="284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A3A3A"/>
          <w:spacing w:val="0"/>
          <w:w w:val="95"/>
          <w:position w:val="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666666"/>
          <w:spacing w:val="-22"/>
          <w:w w:val="95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A3A3A"/>
          <w:spacing w:val="0"/>
          <w:w w:val="95"/>
          <w:position w:val="0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3A3A3A"/>
          <w:spacing w:val="0"/>
          <w:w w:val="95"/>
          <w:position w:val="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3A3A3A"/>
          <w:spacing w:val="2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6"/>
          <w:w w:val="119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757575"/>
          <w:spacing w:val="0"/>
          <w:w w:val="84"/>
          <w:position w:val="0"/>
        </w:rPr>
        <w:t>P;E</w:t>
      </w:r>
      <w:r>
        <w:rPr>
          <w:rFonts w:ascii="Times New Roman" w:hAnsi="Times New Roman" w:cs="Times New Roman" w:eastAsia="Times New Roman"/>
          <w:sz w:val="16"/>
          <w:szCs w:val="16"/>
          <w:color w:val="757575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A3A3A"/>
          <w:spacing w:val="0"/>
          <w:w w:val="104"/>
          <w:position w:val="0"/>
        </w:rPr>
        <w:t>SE</w:t>
      </w:r>
      <w:r>
        <w:rPr>
          <w:rFonts w:ascii="Arial" w:hAnsi="Arial" w:cs="Arial" w:eastAsia="Arial"/>
          <w:sz w:val="14"/>
          <w:szCs w:val="14"/>
          <w:color w:val="3A3A3A"/>
          <w:spacing w:val="7"/>
          <w:w w:val="105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757575"/>
          <w:spacing w:val="-17"/>
          <w:w w:val="100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40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66666"/>
          <w:spacing w:val="0"/>
          <w:w w:val="108"/>
          <w:position w:val="0"/>
        </w:rPr>
        <w:t>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0" w:after="0" w:line="133" w:lineRule="exact"/>
        <w:ind w:left="4067" w:right="3041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2.799988pt;margin-top:5.404153pt;width:4.560pt;height:12pt;mso-position-horizontal-relative:page;mso-position-vertical-relative:paragraph;z-index:-4044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757575"/>
                      <w:spacing w:val="0"/>
                      <w:w w:val="198"/>
                    </w:rPr>
                    <w:t>'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20"/>
          <w:w w:val="131"/>
          <w:position w:val="-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311"/>
          <w:position w:val="-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0"/>
          <w:w w:val="145"/>
          <w:position w:val="-1"/>
        </w:rPr>
        <w:t>ll"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0"/>
          <w:w w:val="146"/>
          <w:position w:val="-1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8"/>
          <w:w w:val="142"/>
          <w:position w:val="-1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0"/>
          <w:w w:val="85"/>
          <w:position w:val="-1"/>
        </w:rPr>
        <w:t>lt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0"/>
          <w:w w:val="85"/>
          <w:position w:val="-1"/>
        </w:rPr>
        <w:t>&lt;'</w:t>
      </w:r>
      <w:r>
        <w:rPr>
          <w:rFonts w:ascii="Times New Roman" w:hAnsi="Times New Roman" w:cs="Times New Roman" w:eastAsia="Times New Roman"/>
          <w:sz w:val="10"/>
          <w:szCs w:val="10"/>
          <w:color w:val="232323"/>
          <w:spacing w:val="-2"/>
          <w:w w:val="190"/>
          <w:position w:val="-1"/>
        </w:rPr>
        <w:t>&gt;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279"/>
          <w:position w:val="-1"/>
        </w:rPr>
        <w:t>or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61"/>
          <w:position w:val="-1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49"/>
          <w:position w:val="-1"/>
        </w:rPr>
        <w:t>...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-13"/>
          <w:w w:val="149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67"/>
          <w:position w:val="-1"/>
        </w:rPr>
        <w:t>:.</w:t>
      </w:r>
      <w:r>
        <w:rPr>
          <w:rFonts w:ascii="Arial" w:hAnsi="Arial" w:cs="Arial" w:eastAsia="Arial"/>
          <w:sz w:val="12"/>
          <w:szCs w:val="12"/>
          <w:color w:val="3A3A3A"/>
          <w:spacing w:val="-35"/>
          <w:w w:val="68"/>
          <w:position w:val="-1"/>
        </w:rPr>
        <w:t>a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40"/>
          <w:position w:val="-1"/>
        </w:rPr>
        <w:t>..</w:t>
      </w:r>
      <w:r>
        <w:rPr>
          <w:rFonts w:ascii="Arial" w:hAnsi="Arial" w:cs="Arial" w:eastAsia="Arial"/>
          <w:sz w:val="12"/>
          <w:szCs w:val="12"/>
          <w:color w:val="3A3A3A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301"/>
          <w:position w:val="-1"/>
        </w:rPr>
        <w:t>lo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300"/>
          <w:position w:val="-1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296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06" w:lineRule="exact"/>
        <w:ind w:left="4050" w:right="464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96"/>
          <w:i/>
          <w:position w:val="-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4" w:lineRule="atLeast"/>
        <w:ind w:left="4128" w:right="-20"/>
        <w:jc w:val="left"/>
        <w:tabs>
          <w:tab w:pos="46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75"/>
          <w:i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spacing w:val="-37"/>
          <w:w w:val="175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0"/>
          <w:w w:val="100"/>
          <w:i/>
        </w:rPr>
        <w:t>t:f"t</w:t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4"/>
          <w:szCs w:val="14"/>
          <w:color w:val="757575"/>
          <w:spacing w:val="0"/>
          <w:w w:val="286"/>
          <w:i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757575"/>
          <w:spacing w:val="0"/>
          <w:w w:val="286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57575"/>
          <w:spacing w:val="0"/>
          <w:w w:val="286"/>
          <w:i/>
        </w:rPr>
        <w:t>ilfVIvo.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1993" w:space="1947"/>
            <w:col w:w="8840"/>
          </w:cols>
        </w:sectPr>
      </w:pPr>
      <w:rPr/>
    </w:p>
    <w:p>
      <w:pPr>
        <w:spacing w:before="0" w:after="0" w:line="55" w:lineRule="atLeast"/>
        <w:ind w:right="3436"/>
        <w:jc w:val="right"/>
        <w:rPr>
          <w:rFonts w:ascii="Arial" w:hAnsi="Arial" w:cs="Arial" w:eastAsia="Arial"/>
          <w:sz w:val="63"/>
          <w:szCs w:val="63"/>
        </w:rPr>
      </w:pPr>
      <w:rPr/>
      <w:r>
        <w:rPr/>
        <w:pict>
          <v:group style="position:absolute;margin-left:460pt;margin-top:39.133503pt;width:42.4pt;height:.1pt;mso-position-horizontal-relative:page;mso-position-vertical-relative:paragraph;z-index:-4062" coordorigin="9200,783" coordsize="848,2">
            <v:shape style="position:absolute;left:9200;top:783;width:848;height:2" coordorigin="9200,783" coordsize="848,0" path="m9200,783l10048,783e" filled="f" stroked="t" strokeweight=".8pt" strokecolor="#030303">
              <v:path arrowok="t"/>
            </v:shape>
          </v:group>
          <w10:wrap type="none"/>
        </w:pict>
      </w:r>
      <w:r>
        <w:rPr/>
        <w:pict>
          <v:group style="position:absolute;margin-left:562.400024pt;margin-top:37.933502pt;width:39.2pt;height:.1pt;mso-position-horizontal-relative:page;mso-position-vertical-relative:paragraph;z-index:-4061" coordorigin="11248,759" coordsize="784,2">
            <v:shape style="position:absolute;left:11248;top:759;width:784;height:2" coordorigin="11248,759" coordsize="784,0" path="m11248,759l12032,759e" filled="f" stroked="t" strokeweight=".8pt" strokecolor="#000000">
              <v:path arrowok="t"/>
            </v:shape>
          </v:group>
          <w10:wrap type="none"/>
        </w:pict>
      </w:r>
      <w:r>
        <w:rPr/>
        <w:pict>
          <v:group style="position:absolute;margin-left:454.399994pt;margin-top:44.333504pt;width:.1pt;height:14.4pt;mso-position-horizontal-relative:page;mso-position-vertical-relative:paragraph;z-index:-4060" coordorigin="9088,887" coordsize="2,288">
            <v:shape style="position:absolute;left:9088;top:887;width:2;height:288" coordorigin="9088,887" coordsize="0,288" path="m9088,1175l9088,887e" filled="f" stroked="t" strokeweight=".8pt" strokecolor="#000000">
              <v:path arrowok="t"/>
            </v:shape>
          </v:group>
          <w10:wrap type="none"/>
        </w:pict>
      </w:r>
      <w:r>
        <w:rPr/>
        <w:pict>
          <v:group style="position:absolute;margin-left:434pt;margin-top:56.733501pt;width:205.6pt;height:131.6pt;mso-position-horizontal-relative:page;mso-position-vertical-relative:paragraph;z-index:-4057" coordorigin="8680,1135" coordsize="4112,2632">
            <v:group style="position:absolute;left:9264;top:1439;width:1216;height:2" coordorigin="9264,1439" coordsize="1216,2">
              <v:shape style="position:absolute;left:9264;top:1439;width:1216;height:2" coordorigin="9264,1439" coordsize="1216,0" path="m9264,1439l10480,1439e" filled="f" stroked="t" strokeweight=".8pt" strokecolor="#080808">
                <v:path arrowok="t"/>
              </v:shape>
            </v:group>
            <v:group style="position:absolute;left:9848;top:1495;width:2;height:1376" coordorigin="9848,1495" coordsize="2,1376">
              <v:shape style="position:absolute;left:9848;top:1495;width:2;height:1376" coordorigin="9848,1495" coordsize="0,1376" path="m9848,2871l9848,1495e" filled="f" stroked="t" strokeweight=".8pt" strokecolor="#080808">
                <v:path arrowok="t"/>
              </v:shape>
            </v:group>
            <v:group style="position:absolute;left:9616;top:1903;width:1488;height:2" coordorigin="9616,1903" coordsize="1488,2">
              <v:shape style="position:absolute;left:9616;top:1903;width:1488;height:2" coordorigin="9616,1903" coordsize="1488,0" path="m9616,1903l11104,1903e" filled="f" stroked="t" strokeweight=".8pt" strokecolor="#000000">
                <v:path arrowok="t"/>
              </v:shape>
            </v:group>
            <v:group style="position:absolute;left:10984;top:1959;width:2;height:912" coordorigin="10984,1959" coordsize="2,912">
              <v:shape style="position:absolute;left:10984;top:1959;width:2;height:912" coordorigin="10984,1959" coordsize="0,912" path="m10984,2871l10984,1959e" filled="f" stroked="t" strokeweight=".8pt" strokecolor="#1F1F1F">
                <v:path arrowok="t"/>
              </v:shape>
            </v:group>
            <v:group style="position:absolute;left:10984;top:2167;width:2;height:688" coordorigin="10984,2167" coordsize="2,688">
              <v:shape style="position:absolute;left:10984;top:2167;width:2;height:688" coordorigin="10984,2167" coordsize="0,688" path="m10984,2855l10984,2167e" filled="f" stroked="t" strokeweight=".8pt" strokecolor="#0C0C0C">
                <v:path arrowok="t"/>
              </v:shape>
            </v:group>
            <v:group style="position:absolute;left:8784;top:2407;width:2;height:96" coordorigin="8784,2407" coordsize="2,96">
              <v:shape style="position:absolute;left:8784;top:2407;width:2;height:96" coordorigin="8784,2407" coordsize="0,96" path="m8784,2503l8784,2407e" filled="f" stroked="t" strokeweight="3.2pt" strokecolor="#808080">
                <v:path arrowok="t"/>
              </v:shape>
            </v:group>
            <v:group style="position:absolute;left:8784;top:2503;width:2;height:368" coordorigin="8784,2503" coordsize="2,368">
              <v:shape style="position:absolute;left:8784;top:2503;width:2;height:368" coordorigin="8784,2503" coordsize="0,368" path="m8784,2871l8784,2503e" filled="f" stroked="t" strokeweight="4.8pt" strokecolor="#777777">
                <v:path arrowok="t"/>
              </v:shape>
            </v:group>
            <v:group style="position:absolute;left:8736;top:2903;width:2160;height:2" coordorigin="8736,2903" coordsize="2160,2">
              <v:shape style="position:absolute;left:8736;top:2903;width:2160;height:2" coordorigin="8736,2903" coordsize="2160,0" path="m8736,2903l10896,2903e" filled="f" stroked="t" strokeweight="4pt" strokecolor="#343434">
                <v:path arrowok="t"/>
              </v:shape>
            </v:group>
            <v:group style="position:absolute;left:8688;top:2895;width:224;height:2" coordorigin="8688,2895" coordsize="224,2">
              <v:shape style="position:absolute;left:8688;top:2895;width:224;height:2" coordorigin="8688,2895" coordsize="224,0" path="m8688,2895l8912,2895e" filled="f" stroked="t" strokeweight=".8pt" strokecolor="#2B2B2B">
                <v:path arrowok="t"/>
              </v:shape>
            </v:group>
            <v:group style="position:absolute;left:9848;top:2727;width:2;height:224" coordorigin="9848,2727" coordsize="2,224">
              <v:shape style="position:absolute;left:9848;top:2727;width:2;height:224" coordorigin="9848,2727" coordsize="0,224" path="m9848,2951l9848,2727e" filled="f" stroked="t" strokeweight=".8pt" strokecolor="#1F1F1F">
                <v:path arrowok="t"/>
              </v:shape>
            </v:group>
            <v:group style="position:absolute;left:10896;top:2903;width:48;height:2" coordorigin="10896,2903" coordsize="48,2">
              <v:shape style="position:absolute;left:10896;top:2903;width:48;height:2" coordorigin="10896,2903" coordsize="48,0" path="m10896,2903l10944,2903e" filled="f" stroked="t" strokeweight="2.4pt" strokecolor="#080808">
                <v:path arrowok="t"/>
              </v:shape>
            </v:group>
            <v:group style="position:absolute;left:10944;top:2903;width:256;height:2" coordorigin="10944,2903" coordsize="256,2">
              <v:shape style="position:absolute;left:10944;top:2903;width:256;height:2" coordorigin="10944,2903" coordsize="256,0" path="m10944,2903l11200,2903e" filled="f" stroked="t" strokeweight="4.8pt" strokecolor="#343434">
                <v:path arrowok="t"/>
              </v:shape>
            </v:group>
            <v:group style="position:absolute;left:12032;top:1175;width:2;height:992" coordorigin="12032,1175" coordsize="2,992">
              <v:shape style="position:absolute;left:12032;top:1175;width:2;height:992" coordorigin="12032,1175" coordsize="0,992" path="m12032,2167l12032,1175e" filled="f" stroked="t" strokeweight="4pt" strokecolor="#3F3F3F">
                <v:path arrowok="t"/>
              </v:shape>
            </v:group>
            <v:group style="position:absolute;left:12064;top:1439;width:368;height:2" coordorigin="12064,1439" coordsize="368,2">
              <v:shape style="position:absolute;left:12064;top:1439;width:368;height:2" coordorigin="12064,1439" coordsize="368,0" path="m12064,1439l12432,1439e" filled="f" stroked="t" strokeweight=".8pt" strokecolor="#1C1C1C">
                <v:path arrowok="t"/>
              </v:shape>
            </v:group>
            <v:group style="position:absolute;left:12304;top:1439;width:432;height:2" coordorigin="12304,1439" coordsize="432,2">
              <v:shape style="position:absolute;left:12304;top:1439;width:432;height:2" coordorigin="12304,1439" coordsize="432,0" path="m12304,1439l12736,1439e" filled="f" stroked="t" strokeweight=".8pt" strokecolor="#030303">
                <v:path arrowok="t"/>
              </v:shape>
            </v:group>
            <v:group style="position:absolute;left:12712;top:1223;width:2;height:368" coordorigin="12712,1223" coordsize="2,368">
              <v:shape style="position:absolute;left:12712;top:1223;width:2;height:368" coordorigin="12712,1223" coordsize="0,368" path="m12712,1591l12712,1223e" filled="f" stroked="t" strokeweight=".8pt" strokecolor="#646464">
                <v:path arrowok="t"/>
              </v:shape>
            </v:group>
            <v:group style="position:absolute;left:12712;top:1463;width:2;height:1440" coordorigin="12712,1463" coordsize="2,1440">
              <v:shape style="position:absolute;left:12712;top:1463;width:2;height:1440" coordorigin="12712,1463" coordsize="0,1440" path="m12712,2903l12712,1463e" filled="f" stroked="t" strokeweight=".8pt" strokecolor="#0C0C0C">
                <v:path arrowok="t"/>
              </v:shape>
            </v:group>
            <v:group style="position:absolute;left:12000;top:1895;width:368;height:2" coordorigin="12000,1895" coordsize="368,2">
              <v:shape style="position:absolute;left:12000;top:1895;width:368;height:2" coordorigin="12000,1895" coordsize="368,0" path="m12000,1895l12368,1895e" filled="f" stroked="t" strokeweight="1.6pt" strokecolor="#181818">
                <v:path arrowok="t"/>
              </v:shape>
            </v:group>
            <v:group style="position:absolute;left:12368;top:1871;width:352;height:2" coordorigin="12368,1871" coordsize="352,2">
              <v:shape style="position:absolute;left:12368;top:1871;width:352;height:2" coordorigin="12368,1871" coordsize="352,0" path="m12368,1871l12720,1871e" filled="f" stroked="t" strokeweight="1.6pt" strokecolor="#6B6B6B">
                <v:path arrowok="t"/>
              </v:shape>
            </v:group>
            <v:group style="position:absolute;left:12032;top:2167;width:2;height:416" coordorigin="12032,2167" coordsize="2,416">
              <v:shape style="position:absolute;left:12032;top:2167;width:2;height:416" coordorigin="12032,2167" coordsize="0,416" path="m12032,2583l12032,2167e" filled="f" stroked="t" strokeweight="3.2pt" strokecolor="#747474">
                <v:path arrowok="t"/>
              </v:shape>
            </v:group>
            <v:group style="position:absolute;left:11984;top:2607;width:96;height:2" coordorigin="11984,2607" coordsize="96,2">
              <v:shape style="position:absolute;left:11984;top:2607;width:96;height:2" coordorigin="11984,2607" coordsize="96,0" path="m11984,2607l12080,2607e" filled="f" stroked="t" strokeweight="4pt" strokecolor="#747474">
                <v:path arrowok="t"/>
              </v:shape>
            </v:group>
            <v:group style="position:absolute;left:12032;top:2647;width:2;height:208" coordorigin="12032,2647" coordsize="2,208">
              <v:shape style="position:absolute;left:12032;top:2647;width:2;height:208" coordorigin="12032,2647" coordsize="0,208" path="m12032,2855l12032,2647e" filled="f" stroked="t" strokeweight="4pt" strokecolor="#484848">
                <v:path arrowok="t"/>
              </v:shape>
            </v:group>
            <v:group style="position:absolute;left:11296;top:2903;width:784;height:2" coordorigin="11296,2903" coordsize="784,2">
              <v:shape style="position:absolute;left:11296;top:2903;width:784;height:2" coordorigin="11296,2903" coordsize="784,0" path="m11296,2903l12080,2903e" filled="f" stroked="t" strokeweight="4.8pt" strokecolor="#343434">
                <v:path arrowok="t"/>
              </v:shape>
            </v:group>
            <v:group style="position:absolute;left:11200;top:1855;width:96;height:2" coordorigin="11200,1855" coordsize="96,2">
              <v:shape style="position:absolute;left:11200;top:1855;width:96;height:2" coordorigin="11200,1855" coordsize="96,0" path="m11200,1855l11296,1855e" filled="f" stroked="t" strokeweight="4pt" strokecolor="#7C7C7C">
                <v:path arrowok="t"/>
              </v:shape>
            </v:group>
            <v:group style="position:absolute;left:11248;top:1879;width:2;height:208" coordorigin="11248,1879" coordsize="2,208">
              <v:shape style="position:absolute;left:11248;top:1879;width:2;height:208" coordorigin="11248,1879" coordsize="0,208" path="m11248,2087l11248,1879e" filled="f" stroked="t" strokeweight="4pt" strokecolor="#808080">
                <v:path arrowok="t"/>
              </v:shape>
            </v:group>
            <v:group style="position:absolute;left:11200;top:2087;width:96;height:80" coordorigin="11200,2087" coordsize="96,80">
              <v:shape style="position:absolute;left:11200;top:2087;width:96;height:80" coordorigin="11200,2087" coordsize="96,80" path="m11200,2087l11296,2087,11296,2167,11200,2167,11200,2087xe" filled="t" fillcolor="#3F3F3F" stroked="f">
                <v:path arrowok="t"/>
                <v:fill/>
              </v:shape>
            </v:group>
            <v:group style="position:absolute;left:11200;top:2167;width:96;height:80" coordorigin="11200,2167" coordsize="96,80">
              <v:shape style="position:absolute;left:11200;top:2167;width:96;height:80" coordorigin="11200,2167" coordsize="96,80" path="m11200,2167l11296,2167,11296,2247,11200,2247,11200,2167xe" filled="t" fillcolor="#6B6B6B" stroked="f">
                <v:path arrowok="t"/>
                <v:fill/>
              </v:shape>
            </v:group>
            <v:group style="position:absolute;left:11248;top:2231;width:2;height:176" coordorigin="11248,2231" coordsize="2,176">
              <v:shape style="position:absolute;left:11248;top:2231;width:2;height:176" coordorigin="11248,2231" coordsize="0,176" path="m11248,2407l11248,2231e" filled="f" stroked="t" strokeweight="4pt" strokecolor="#646464">
                <v:path arrowok="t"/>
              </v:shape>
            </v:group>
            <v:group style="position:absolute;left:11248;top:2407;width:2;height:176" coordorigin="11248,2407" coordsize="2,176">
              <v:shape style="position:absolute;left:11248;top:2407;width:2;height:176" coordorigin="11248,2407" coordsize="0,176" path="m11248,2583l11248,2407e" filled="f" stroked="t" strokeweight="4pt" strokecolor="#7C7C7C">
                <v:path arrowok="t"/>
              </v:shape>
            </v:group>
            <v:group style="position:absolute;left:11224;top:2607;width:48;height:2" coordorigin="11224,2607" coordsize="48,2">
              <v:shape style="position:absolute;left:11224;top:2607;width:48;height:2" coordorigin="11224,2607" coordsize="48,0" path="m11224,2607l11272,2607e" filled="f" stroked="t" strokeweight="4pt" strokecolor="#545454">
                <v:path arrowok="t"/>
              </v:shape>
            </v:group>
            <v:group style="position:absolute;left:11264;top:2583;width:2;height:288" coordorigin="11264,2583" coordsize="2,288">
              <v:shape style="position:absolute;left:11264;top:2583;width:2;height:288" coordorigin="11264,2583" coordsize="0,288" path="m11264,2871l11264,2583e" filled="f" stroked="t" strokeweight="4.8pt" strokecolor="#575757">
                <v:path arrowok="t"/>
              </v:shape>
            </v:group>
            <v:group style="position:absolute;left:11200;top:2791;width:96;height:160" coordorigin="11200,2791" coordsize="96,160">
              <v:shape style="position:absolute;left:11200;top:2791;width:96;height:160" coordorigin="11200,2791" coordsize="96,160" path="m11200,2791l11296,2791,11296,2951,11200,2951,11200,2791xe" filled="t" fillcolor="#444444" stroked="f">
                <v:path arrowok="t"/>
                <v:fill/>
              </v:shape>
            </v:group>
            <v:group style="position:absolute;left:11936;top:2895;width:496;height:2" coordorigin="11936,2895" coordsize="496,2">
              <v:shape style="position:absolute;left:11936;top:2895;width:496;height:2" coordorigin="11936,2895" coordsize="496,0" path="m11936,2895l12432,2895e" filled="f" stroked="t" strokeweight=".8pt" strokecolor="#1C1C1C">
                <v:path arrowok="t"/>
              </v:shape>
            </v:group>
            <v:group style="position:absolute;left:12304;top:2895;width:480;height:2" coordorigin="12304,2895" coordsize="480,2">
              <v:shape style="position:absolute;left:12304;top:2895;width:480;height:2" coordorigin="12304,2895" coordsize="480,0" path="m12304,2895l12784,2895e" filled="f" stroked="t" strokeweight=".8pt" strokecolor="#000000">
                <v:path arrowok="t"/>
              </v:shape>
            </v:group>
            <v:group style="position:absolute;left:8784;top:2903;width:2;height:256" coordorigin="8784,2903" coordsize="2,256">
              <v:shape style="position:absolute;left:8784;top:2903;width:2;height:256" coordorigin="8784,2903" coordsize="0,256" path="m8784,3159l8784,2903e" filled="f" stroked="t" strokeweight="4.8pt" strokecolor="#343434">
                <v:path arrowok="t"/>
              </v:shape>
            </v:group>
            <v:group style="position:absolute;left:11248;top:2855;width:2;height:304" coordorigin="11248,2855" coordsize="2,304">
              <v:shape style="position:absolute;left:11248;top:2855;width:2;height:304" coordorigin="11248,2855" coordsize="0,304" path="m11248,3159l11248,2855e" filled="f" stroked="t" strokeweight="4.8pt" strokecolor="#2F2F2F">
                <v:path arrowok="t"/>
              </v:shape>
            </v:group>
            <v:group style="position:absolute;left:12072;top:1175;width:2;height:2352" coordorigin="12072,1175" coordsize="2,2352">
              <v:shape style="position:absolute;left:12072;top:1175;width:2;height:2352" coordorigin="12072,1175" coordsize="0,2352" path="m12072,3527l12072,1175e" filled="f" stroked="t" strokeweight="2.4pt" strokecolor="#2F2F2F">
                <v:path arrowok="t"/>
              </v:shape>
            </v:group>
            <v:group style="position:absolute;left:8784;top:3159;width:2;height:592" coordorigin="8784,3159" coordsize="2,592">
              <v:shape style="position:absolute;left:8784;top:3159;width:2;height:592" coordorigin="8784,3159" coordsize="0,592" path="m8784,3751l8784,3159e" filled="f" stroked="t" strokeweight="1.6pt" strokecolor="#000000">
                <v:path arrowok="t"/>
              </v:shape>
            </v:group>
            <v:group style="position:absolute;left:8720;top:3503;width:2480;height:2" coordorigin="8720,3503" coordsize="2480,2">
              <v:shape style="position:absolute;left:8720;top:3503;width:2480;height:2" coordorigin="8720,3503" coordsize="2480,0" path="m8720,3503l11200,3503e" filled="f" stroked="t" strokeweight=".8pt" strokecolor="#000000">
                <v:path arrowok="t"/>
              </v:shape>
            </v:group>
            <v:group style="position:absolute;left:11192;top:3095;width:2;height:544" coordorigin="11192,3095" coordsize="2,544">
              <v:shape style="position:absolute;left:11192;top:3095;width:2;height:544" coordorigin="11192,3095" coordsize="0,544" path="m11192,3639l11192,3095e" filled="f" stroked="t" strokeweight=".8pt" strokecolor="#0C0C0C">
                <v:path arrowok="t"/>
              </v:shape>
            </v:group>
            <v:group style="position:absolute;left:11328;top:3503;width:752;height:2" coordorigin="11328,3503" coordsize="752,2">
              <v:shape style="position:absolute;left:11328;top:3503;width:752;height:2" coordorigin="11328,3503" coordsize="752,0" path="m11328,3503l12080,3503e" filled="f" stroked="t" strokeweight=".8pt" strokecolor="#030303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2pt;margin-top:-29.263613pt;width:.918911pt;height:38.5pt;mso-position-horizontal-relative:page;mso-position-vertical-relative:paragraph;z-index:-4050" type="#_x0000_t202" filled="f" stroked="f">
            <v:textbox inset="0,0,0,0">
              <w:txbxContent>
                <w:p>
                  <w:pPr>
                    <w:spacing w:before="0" w:after="0" w:line="770" w:lineRule="exact"/>
                    <w:ind w:right="-155"/>
                    <w:jc w:val="left"/>
                    <w:rPr>
                      <w:rFonts w:ascii="Arial" w:hAnsi="Arial" w:cs="Arial" w:eastAsia="Arial"/>
                      <w:sz w:val="77"/>
                      <w:szCs w:val="77"/>
                    </w:rPr>
                  </w:pPr>
                  <w:rPr/>
                  <w:r>
                    <w:rPr>
                      <w:rFonts w:ascii="Arial" w:hAnsi="Arial" w:cs="Arial" w:eastAsia="Arial"/>
                      <w:sz w:val="77"/>
                      <w:szCs w:val="77"/>
                      <w:color w:val="9E9E9E"/>
                      <w:spacing w:val="-238"/>
                      <w:w w:val="100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77"/>
                      <w:szCs w:val="7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pt;margin-top:38.194267pt;width:6.07905pt;height:13.5pt;mso-position-horizontal-relative:page;mso-position-vertical-relative:paragraph;z-index:-4049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1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898989"/>
                      <w:spacing w:val="0"/>
                      <w:w w:val="235"/>
                    </w:rPr>
                    <w:t>'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6"/>
          <w:szCs w:val="86"/>
          <w:color w:val="898989"/>
          <w:spacing w:val="0"/>
          <w:w w:val="57"/>
        </w:rPr>
        <w:t>_</w:t>
      </w:r>
      <w:r>
        <w:rPr>
          <w:rFonts w:ascii="Arial" w:hAnsi="Arial" w:cs="Arial" w:eastAsia="Arial"/>
          <w:sz w:val="86"/>
          <w:szCs w:val="86"/>
          <w:color w:val="898989"/>
          <w:spacing w:val="119"/>
          <w:w w:val="57"/>
        </w:rPr>
        <w:t> </w:t>
      </w:r>
      <w:r>
        <w:rPr>
          <w:rFonts w:ascii="Arial" w:hAnsi="Arial" w:cs="Arial" w:eastAsia="Arial"/>
          <w:sz w:val="63"/>
          <w:szCs w:val="63"/>
          <w:color w:val="757575"/>
          <w:spacing w:val="0"/>
          <w:w w:val="57"/>
        </w:rPr>
        <w:t>_</w:t>
      </w:r>
      <w:r>
        <w:rPr>
          <w:rFonts w:ascii="Arial" w:hAnsi="Arial" w:cs="Arial" w:eastAsia="Arial"/>
          <w:sz w:val="63"/>
          <w:szCs w:val="63"/>
          <w:color w:val="000000"/>
          <w:spacing w:val="0"/>
          <w:w w:val="100"/>
        </w:rPr>
      </w:r>
    </w:p>
    <w:p>
      <w:pPr>
        <w:spacing w:before="0" w:after="0" w:line="544" w:lineRule="atLeast"/>
        <w:ind w:left="1508" w:right="-20"/>
        <w:jc w:val="left"/>
        <w:tabs>
          <w:tab w:pos="802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162pt;margin-top:-3.030078pt;width:175.2pt;height:44.8pt;mso-position-horizontal-relative:page;mso-position-vertical-relative:paragraph;z-index:-4063" coordorigin="3240,-61" coordsize="3504,896">
            <v:group style="position:absolute;left:3248;top:-45;width:3168;height:2" coordorigin="3248,-45" coordsize="3168,2">
              <v:shape style="position:absolute;left:3248;top:-45;width:3168;height:2" coordorigin="3248,-45" coordsize="3168,0" path="m3248,-45l6416,-45e" filled="f" stroked="t" strokeweight=".8pt" strokecolor="#000000">
                <v:path arrowok="t"/>
              </v:shape>
            </v:group>
            <v:group style="position:absolute;left:3256;top:-53;width:2;height:880" coordorigin="3256,-53" coordsize="2,880">
              <v:shape style="position:absolute;left:3256;top:-53;width:2;height:880" coordorigin="3256,-53" coordsize="0,880" path="m3256,827l3256,-53e" filled="f" stroked="t" strokeweight=".8pt" strokecolor="#000000">
                <v:path arrowok="t"/>
              </v:shape>
            </v:group>
            <v:group style="position:absolute;left:6408;top:-53;width:2;height:864" coordorigin="6408,-53" coordsize="2,864">
              <v:shape style="position:absolute;left:6408;top:-53;width:2;height:864" coordorigin="6408,-53" coordsize="0,864" path="m6408,811l6408,-53e" filled="f" stroked="t" strokeweight=".8pt" strokecolor="#000000">
                <v:path arrowok="t"/>
              </v:shape>
            </v:group>
            <v:group style="position:absolute;left:3248;top:819;width:2480;height:2" coordorigin="3248,819" coordsize="2480,2">
              <v:shape style="position:absolute;left:3248;top:819;width:2480;height:2" coordorigin="3248,819" coordsize="2480,0" path="m3248,819l5728,819e" filled="f" stroked="t" strokeweight=".8pt" strokecolor="#000000">
                <v:path arrowok="t"/>
              </v:shape>
            </v:group>
            <v:group style="position:absolute;left:5648;top:731;width:1088;height:2" coordorigin="5648,731" coordsize="1088,2">
              <v:shape style="position:absolute;left:5648;top:731;width:1088;height:2" coordorigin="5648,731" coordsize="1088,0" path="m5648,731l6736,731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2"/>
          <w:szCs w:val="12"/>
          <w:color w:val="9E9E9E"/>
          <w:spacing w:val="-9"/>
          <w:w w:val="14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20"/>
          <w:w w:val="24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9"/>
          <w:w w:val="134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31"/>
          <w:w w:val="79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13"/>
          <w:w w:val="94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24"/>
          <w:w w:val="79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94"/>
        </w:rPr>
        <w:t>!)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</w:rPr>
        <w:t>PROPE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14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0"/>
          <w:w w:val="90"/>
        </w:rPr>
        <w:t>iTATIO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12"/>
          <w:w w:val="12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0"/>
          <w:w w:val="120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7"/>
          <w:w w:val="12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11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5"/>
          <w:w w:val="81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81"/>
        </w:rPr>
        <w:t>.f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8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64"/>
        </w:rPr>
        <w:t>A..&lt;ro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898989"/>
          <w:spacing w:val="-40"/>
          <w:w w:val="100"/>
          <w:i/>
          <w:position w:val="5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666666"/>
          <w:spacing w:val="-157"/>
          <w:w w:val="100"/>
          <w:i/>
          <w:position w:val="5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i/>
          <w:position w:val="5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-24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898989"/>
          <w:spacing w:val="0"/>
          <w:w w:val="70"/>
          <w:i/>
          <w:position w:val="5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898989"/>
          <w:spacing w:val="-3"/>
          <w:w w:val="71"/>
          <w:i/>
          <w:position w:val="5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898989"/>
          <w:spacing w:val="0"/>
          <w:w w:val="70"/>
          <w:i/>
          <w:position w:val="5"/>
        </w:rPr>
        <w:t>::t.&lt;</w:t>
      </w:r>
      <w:r>
        <w:rPr>
          <w:rFonts w:ascii="Times New Roman" w:hAnsi="Times New Roman" w:cs="Times New Roman" w:eastAsia="Times New Roman"/>
          <w:sz w:val="25"/>
          <w:szCs w:val="25"/>
          <w:color w:val="898989"/>
          <w:spacing w:val="-40"/>
          <w:w w:val="71"/>
          <w:i/>
          <w:position w:val="5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666666"/>
          <w:spacing w:val="0"/>
          <w:w w:val="50"/>
          <w:i/>
          <w:position w:val="5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666666"/>
          <w:spacing w:val="-12"/>
          <w:w w:val="50"/>
          <w:i/>
          <w:position w:val="5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666666"/>
          <w:spacing w:val="0"/>
          <w:w w:val="50"/>
          <w:i/>
          <w:position w:val="5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666666"/>
          <w:spacing w:val="0"/>
          <w:w w:val="100"/>
          <w:i/>
          <w:position w:val="5"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color w:val="666666"/>
          <w:spacing w:val="3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898989"/>
          <w:spacing w:val="0"/>
          <w:w w:val="57"/>
          <w:i/>
          <w:position w:val="5"/>
        </w:rPr>
        <w:t>.....</w:t>
      </w:r>
      <w:r>
        <w:rPr>
          <w:rFonts w:ascii="Times New Roman" w:hAnsi="Times New Roman" w:cs="Times New Roman" w:eastAsia="Times New Roman"/>
          <w:sz w:val="25"/>
          <w:szCs w:val="25"/>
          <w:color w:val="898989"/>
          <w:spacing w:val="5"/>
          <w:w w:val="57"/>
          <w:i/>
          <w:position w:val="5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898989"/>
          <w:spacing w:val="0"/>
          <w:w w:val="269"/>
          <w:i/>
          <w:position w:val="5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5" w:lineRule="exact"/>
        <w:ind w:left="1492" w:right="-20"/>
        <w:jc w:val="left"/>
        <w:tabs>
          <w:tab w:pos="80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2"/>
          <w:position w:val="-6"/>
        </w:rPr>
        <w:t>OIJTL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23"/>
          <w:w w:val="102"/>
          <w:position w:val="-6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9E9E9E"/>
          <w:spacing w:val="7"/>
          <w:w w:val="102"/>
          <w:position w:val="-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2"/>
          <w:position w:val="-6"/>
        </w:rPr>
        <w:t>COONfC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10"/>
          <w:w w:val="102"/>
          <w:position w:val="-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102"/>
          <w:position w:val="-6"/>
        </w:rPr>
        <w:t>f.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5"/>
          <w:w w:val="102"/>
          <w:position w:val="-6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2"/>
          <w:position w:val="-6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2"/>
          <w:w w:val="102"/>
          <w:position w:val="-6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2"/>
          <w:position w:val="-6"/>
        </w:rPr>
        <w:t>OH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10"/>
          <w:w w:val="102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12"/>
          <w:position w:val="-6"/>
        </w:rPr>
        <w:t>MO!ECT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21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10"/>
          <w:w w:val="133"/>
          <w:position w:val="-6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6"/>
          <w:w w:val="175"/>
          <w:position w:val="-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66"/>
          <w:position w:val="-6"/>
        </w:rPr>
        <w:t>&gt;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5"/>
          <w:w w:val="66"/>
          <w:position w:val="-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4"/>
          <w:w w:val="116"/>
          <w:position w:val="-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197"/>
          <w:position w:val="-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12"/>
          <w:w w:val="121"/>
          <w:position w:val="-6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6"/>
          <w:w w:val="94"/>
          <w:position w:val="-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5"/>
          <w:w w:val="95"/>
          <w:position w:val="-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7"/>
          <w:w w:val="134"/>
          <w:position w:val="-6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95"/>
          <w:position w:val="-6"/>
        </w:rPr>
        <w:t>PI.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5"/>
          <w:w w:val="95"/>
          <w:position w:val="-6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114"/>
          <w:position w:val="-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8"/>
          <w:w w:val="113"/>
          <w:position w:val="-6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-20"/>
          <w:w w:val="151"/>
          <w:position w:val="-6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83"/>
          <w:position w:val="-6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666666"/>
          <w:spacing w:val="-10"/>
          <w:w w:val="79"/>
          <w:position w:val="-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4"/>
          <w:w w:val="157"/>
          <w:position w:val="-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77"/>
          <w:position w:val="-5"/>
        </w:rPr>
        <w:t>o;.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7"/>
          <w:w w:val="78"/>
          <w:position w:val="-5"/>
        </w:rPr>
        <w:t>«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00"/>
          <w:position w:val="-5"/>
        </w:rPr>
        <w:t>,.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-8"/>
          <w:w w:val="100"/>
          <w:position w:val="-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757575"/>
          <w:spacing w:val="0"/>
          <w:w w:val="86"/>
          <w:position w:val="-5"/>
        </w:rPr>
        <w:t>'"</w:t>
      </w:r>
      <w:r>
        <w:rPr>
          <w:rFonts w:ascii="Times New Roman" w:hAnsi="Times New Roman" w:cs="Times New Roman" w:eastAsia="Times New Roman"/>
          <w:sz w:val="14"/>
          <w:szCs w:val="14"/>
          <w:color w:val="757575"/>
          <w:spacing w:val="-9"/>
          <w:w w:val="86"/>
          <w:position w:val="-5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-9"/>
          <w:w w:val="164"/>
          <w:position w:val="-5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0"/>
          <w:w w:val="67"/>
          <w:position w:val="-5"/>
        </w:rPr>
        <w:t>T,</w:t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8"/>
          <w:w w:val="68"/>
          <w:position w:val="-5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757575"/>
          <w:spacing w:val="0"/>
          <w:w w:val="132"/>
          <w:position w:val="-5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757575"/>
          <w:spacing w:val="-11"/>
          <w:w w:val="132"/>
          <w:position w:val="-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60"/>
          <w:position w:val="-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-12"/>
          <w:w w:val="160"/>
          <w:position w:val="-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235"/>
          <w:position w:val="-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2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13"/>
          <w:w w:val="157"/>
          <w:position w:val="-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43"/>
          <w:position w:val="-5"/>
        </w:rPr>
        <w:t>to.U_,,.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57"/>
          <w:position w:val="-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</w:sectPr>
      </w:pPr>
      <w:rPr/>
    </w:p>
    <w:p>
      <w:pPr>
        <w:spacing w:before="0" w:after="0" w:line="234" w:lineRule="atLeast"/>
        <w:ind w:left="1492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66666"/>
          <w:spacing w:val="-17"/>
          <w:w w:val="112"/>
        </w:rPr>
        <w:t>2</w:t>
      </w:r>
      <w:r>
        <w:rPr>
          <w:rFonts w:ascii="Arial" w:hAnsi="Arial" w:cs="Arial" w:eastAsia="Arial"/>
          <w:sz w:val="12"/>
          <w:szCs w:val="12"/>
          <w:color w:val="000000"/>
          <w:spacing w:val="-17"/>
          <w:w w:val="251"/>
        </w:rPr>
        <w:t>,</w:t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147"/>
        </w:rPr>
        <w:t>lM</w:t>
      </w:r>
      <w:r>
        <w:rPr>
          <w:rFonts w:ascii="Arial" w:hAnsi="Arial" w:cs="Arial" w:eastAsia="Arial"/>
          <w:sz w:val="12"/>
          <w:szCs w:val="12"/>
          <w:color w:val="898989"/>
          <w:spacing w:val="-14"/>
          <w:w w:val="146"/>
        </w:rPr>
        <w:t>:</w:t>
      </w:r>
      <w:r>
        <w:rPr>
          <w:rFonts w:ascii="Arial" w:hAnsi="Arial" w:cs="Arial" w:eastAsia="Arial"/>
          <w:sz w:val="12"/>
          <w:szCs w:val="12"/>
          <w:color w:val="666666"/>
          <w:spacing w:val="0"/>
          <w:w w:val="138"/>
        </w:rPr>
        <w:t>I</w:t>
      </w:r>
      <w:r>
        <w:rPr>
          <w:rFonts w:ascii="Arial" w:hAnsi="Arial" w:cs="Arial" w:eastAsia="Arial"/>
          <w:sz w:val="12"/>
          <w:szCs w:val="12"/>
          <w:color w:val="666666"/>
          <w:spacing w:val="0"/>
          <w:w w:val="139"/>
        </w:rPr>
        <w:t>(</w:t>
      </w:r>
      <w:r>
        <w:rPr>
          <w:rFonts w:ascii="Arial" w:hAnsi="Arial" w:cs="Arial" w:eastAsia="Arial"/>
          <w:sz w:val="12"/>
          <w:szCs w:val="12"/>
          <w:color w:val="898989"/>
          <w:spacing w:val="-18"/>
          <w:w w:val="116"/>
        </w:rPr>
        <w:t>O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09"/>
        </w:rPr>
        <w:t>I</w:t>
      </w:r>
      <w:r>
        <w:rPr>
          <w:rFonts w:ascii="Arial" w:hAnsi="Arial" w:cs="Arial" w:eastAsia="Arial"/>
          <w:sz w:val="12"/>
          <w:szCs w:val="12"/>
          <w:color w:val="3A3A3A"/>
          <w:spacing w:val="2"/>
          <w:w w:val="109"/>
        </w:rPr>
        <w:t>'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09"/>
        </w:rPr>
        <w:t>.!</w:t>
      </w:r>
      <w:r>
        <w:rPr>
          <w:rFonts w:ascii="Arial" w:hAnsi="Arial" w:cs="Arial" w:eastAsia="Arial"/>
          <w:sz w:val="12"/>
          <w:szCs w:val="12"/>
          <w:color w:val="3A3A3A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00"/>
        </w:rPr>
        <w:t>ON$</w:t>
      </w:r>
      <w:r>
        <w:rPr>
          <w:rFonts w:ascii="Arial" w:hAnsi="Arial" w:cs="Arial" w:eastAsia="Arial"/>
          <w:sz w:val="12"/>
          <w:szCs w:val="12"/>
          <w:color w:val="757575"/>
          <w:spacing w:val="-19"/>
          <w:w w:val="100"/>
        </w:rPr>
        <w:t>$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UAI</w:t>
      </w:r>
      <w:r>
        <w:rPr>
          <w:rFonts w:ascii="Arial" w:hAnsi="Arial" w:cs="Arial" w:eastAsia="Arial"/>
          <w:sz w:val="12"/>
          <w:szCs w:val="12"/>
          <w:color w:val="525252"/>
          <w:spacing w:val="-19"/>
          <w:w w:val="100"/>
        </w:rPr>
        <w:t>.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color w:val="757575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93"/>
        </w:rPr>
        <w:t>K'I.</w:t>
      </w:r>
      <w:r>
        <w:rPr>
          <w:rFonts w:ascii="Arial" w:hAnsi="Arial" w:cs="Arial" w:eastAsia="Arial"/>
          <w:sz w:val="12"/>
          <w:szCs w:val="12"/>
          <w:color w:val="757575"/>
          <w:spacing w:val="-11"/>
          <w:w w:val="93"/>
        </w:rPr>
        <w:t>V</w:t>
      </w:r>
      <w:r>
        <w:rPr>
          <w:rFonts w:ascii="Arial" w:hAnsi="Arial" w:cs="Arial" w:eastAsia="Arial"/>
          <w:sz w:val="12"/>
          <w:szCs w:val="12"/>
          <w:color w:val="9E9E9E"/>
          <w:spacing w:val="0"/>
          <w:w w:val="174"/>
        </w:rPr>
        <w:t>!</w:t>
      </w:r>
      <w:r>
        <w:rPr>
          <w:rFonts w:ascii="Arial" w:hAnsi="Arial" w:cs="Arial" w:eastAsia="Arial"/>
          <w:sz w:val="12"/>
          <w:szCs w:val="12"/>
          <w:color w:val="9E9E9E"/>
          <w:spacing w:val="-10"/>
          <w:w w:val="174"/>
        </w:rPr>
        <w:t>.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98"/>
        </w:rPr>
        <w:t>A</w:t>
      </w:r>
      <w:r>
        <w:rPr>
          <w:rFonts w:ascii="Arial" w:hAnsi="Arial" w:cs="Arial" w:eastAsia="Arial"/>
          <w:sz w:val="12"/>
          <w:szCs w:val="12"/>
          <w:color w:val="757575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E9E9E"/>
          <w:spacing w:val="0"/>
          <w:w w:val="264"/>
        </w:rPr>
        <w:t>l(</w:t>
      </w:r>
      <w:r>
        <w:rPr>
          <w:rFonts w:ascii="Arial" w:hAnsi="Arial" w:cs="Arial" w:eastAsia="Arial"/>
          <w:sz w:val="12"/>
          <w:szCs w:val="12"/>
          <w:color w:val="9E9E9E"/>
          <w:spacing w:val="-67"/>
          <w:w w:val="264"/>
        </w:rPr>
        <w:t> 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50"/>
        </w:rPr>
        <w:t>lH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97" w:lineRule="exact"/>
        <w:ind w:left="1492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66666"/>
          <w:w w:val="118"/>
          <w:position w:val="1"/>
        </w:rPr>
        <w:t>TO</w:t>
      </w:r>
      <w:r>
        <w:rPr>
          <w:rFonts w:ascii="Arial" w:hAnsi="Arial" w:cs="Arial" w:eastAsia="Arial"/>
          <w:sz w:val="12"/>
          <w:szCs w:val="12"/>
          <w:color w:val="666666"/>
          <w:spacing w:val="3"/>
          <w:w w:val="118"/>
          <w:position w:val="1"/>
        </w:rPr>
        <w:t>'</w:t>
      </w:r>
      <w:r>
        <w:rPr>
          <w:rFonts w:ascii="Arial" w:hAnsi="Arial" w:cs="Arial" w:eastAsia="Arial"/>
          <w:sz w:val="12"/>
          <w:szCs w:val="12"/>
          <w:color w:val="666666"/>
          <w:spacing w:val="0"/>
          <w:w w:val="118"/>
          <w:position w:val="1"/>
        </w:rPr>
        <w:t>II</w:t>
      </w:r>
      <w:r>
        <w:rPr>
          <w:rFonts w:ascii="Arial" w:hAnsi="Arial" w:cs="Arial" w:eastAsia="Arial"/>
          <w:sz w:val="12"/>
          <w:szCs w:val="12"/>
          <w:color w:val="666666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666666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2"/>
          <w:szCs w:val="12"/>
          <w:color w:val="666666"/>
          <w:spacing w:val="-12"/>
          <w:w w:val="100"/>
          <w:position w:val="1"/>
        </w:rPr>
        <w:t>T</w:t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100"/>
          <w:position w:val="1"/>
        </w:rPr>
        <w:t>HRA</w:t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898989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-2"/>
          <w:w w:val="172"/>
          <w:position w:val="1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21"/>
          <w:position w:val="1"/>
        </w:rPr>
        <w:t>04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4"/>
          <w:w w:val="121"/>
          <w:position w:val="1"/>
        </w:rPr>
        <w:t>'</w:t>
      </w:r>
      <w:r>
        <w:rPr>
          <w:rFonts w:ascii="Arial" w:hAnsi="Arial" w:cs="Arial" w:eastAsia="Arial"/>
          <w:sz w:val="12"/>
          <w:szCs w:val="12"/>
          <w:color w:val="666666"/>
          <w:spacing w:val="-19"/>
          <w:w w:val="142"/>
          <w:position w:val="1"/>
        </w:rPr>
        <w:t>8</w:t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93"/>
          <w:position w:val="1"/>
        </w:rPr>
        <w:t>ET</w:t>
      </w:r>
      <w:r>
        <w:rPr>
          <w:rFonts w:ascii="Arial" w:hAnsi="Arial" w:cs="Arial" w:eastAsia="Arial"/>
          <w:sz w:val="12"/>
          <w:szCs w:val="12"/>
          <w:color w:val="898989"/>
          <w:spacing w:val="-10"/>
          <w:w w:val="93"/>
          <w:position w:val="1"/>
        </w:rPr>
        <w:t>W</w:t>
      </w:r>
      <w:r>
        <w:rPr>
          <w:rFonts w:ascii="Arial" w:hAnsi="Arial" w:cs="Arial" w:eastAsia="Arial"/>
          <w:sz w:val="12"/>
          <w:szCs w:val="12"/>
          <w:color w:val="666666"/>
          <w:spacing w:val="0"/>
          <w:w w:val="99"/>
          <w:position w:val="1"/>
        </w:rPr>
        <w:t>E</w:t>
      </w:r>
      <w:r>
        <w:rPr>
          <w:rFonts w:ascii="Arial" w:hAnsi="Arial" w:cs="Arial" w:eastAsia="Arial"/>
          <w:sz w:val="12"/>
          <w:szCs w:val="12"/>
          <w:color w:val="666666"/>
          <w:spacing w:val="-15"/>
          <w:w w:val="99"/>
          <w:position w:val="1"/>
        </w:rPr>
        <w:t>E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18"/>
          <w:position w:val="1"/>
        </w:rPr>
        <w:t>N</w:t>
      </w:r>
      <w:r>
        <w:rPr>
          <w:rFonts w:ascii="Arial" w:hAnsi="Arial" w:cs="Arial" w:eastAsia="Arial"/>
          <w:sz w:val="12"/>
          <w:szCs w:val="12"/>
          <w:color w:val="3A3A3A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100"/>
          <w:position w:val="1"/>
        </w:rPr>
        <w:t>2: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666666"/>
          <w:spacing w:val="0"/>
          <w:w w:val="94"/>
          <w:position w:val="1"/>
        </w:rPr>
        <w:t>o</w:t>
      </w:r>
      <w:r>
        <w:rPr>
          <w:rFonts w:ascii="Arial" w:hAnsi="Arial" w:cs="Arial" w:eastAsia="Arial"/>
          <w:sz w:val="12"/>
          <w:szCs w:val="12"/>
          <w:color w:val="666666"/>
          <w:spacing w:val="-15"/>
          <w:w w:val="93"/>
          <w:position w:val="1"/>
        </w:rPr>
        <w:t>\</w:t>
      </w:r>
      <w:r>
        <w:rPr>
          <w:rFonts w:ascii="Arial" w:hAnsi="Arial" w:cs="Arial" w:eastAsia="Arial"/>
          <w:sz w:val="12"/>
          <w:szCs w:val="12"/>
          <w:color w:val="898989"/>
          <w:spacing w:val="-9"/>
          <w:w w:val="110"/>
          <w:position w:val="1"/>
        </w:rPr>
        <w:t>'</w:t>
      </w:r>
      <w:r>
        <w:rPr>
          <w:rFonts w:ascii="Arial" w:hAnsi="Arial" w:cs="Arial" w:eastAsia="Arial"/>
          <w:sz w:val="12"/>
          <w:szCs w:val="12"/>
          <w:color w:val="666666"/>
          <w:spacing w:val="-23"/>
          <w:w w:val="93"/>
          <w:position w:val="1"/>
        </w:rPr>
        <w:t>.</w:t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110"/>
          <w:position w:val="1"/>
        </w:rPr>
        <w:t>1&gt;</w:t>
      </w:r>
      <w:r>
        <w:rPr>
          <w:rFonts w:ascii="Arial" w:hAnsi="Arial" w:cs="Arial" w:eastAsia="Arial"/>
          <w:sz w:val="12"/>
          <w:szCs w:val="12"/>
          <w:color w:val="898989"/>
          <w:spacing w:val="-18"/>
          <w:w w:val="111"/>
          <w:position w:val="1"/>
        </w:rPr>
        <w:t>3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13"/>
          <w:position w:val="1"/>
        </w:rPr>
        <w:t>:1.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79" w:lineRule="exact"/>
        <w:ind w:right="568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898989"/>
          <w:w w:val="57"/>
          <w:position w:val="-13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1"/>
          <w:w w:val="57"/>
          <w:position w:val="-1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98989"/>
          <w:spacing w:val="0"/>
          <w:w w:val="98"/>
          <w:position w:val="-13"/>
        </w:rPr>
        <w:t>..,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13" w:lineRule="atLeast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color w:val="898989"/>
          <w:spacing w:val="0"/>
          <w:w w:val="276"/>
        </w:rPr>
        <w:t>MXO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276"/>
        </w:rPr>
        <w:t>U</w:t>
      </w:r>
      <w:r>
        <w:rPr>
          <w:rFonts w:ascii="Arial" w:hAnsi="Arial" w:cs="Arial" w:eastAsia="Arial"/>
          <w:sz w:val="8"/>
          <w:szCs w:val="8"/>
          <w:color w:val="898989"/>
          <w:spacing w:val="-30"/>
          <w:w w:val="276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757575"/>
          <w:spacing w:val="-5"/>
          <w:w w:val="68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757575"/>
          <w:spacing w:val="-43"/>
          <w:w w:val="68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-48"/>
          <w:w w:val="107"/>
        </w:rPr>
        <w:t>,</w:t>
      </w:r>
      <w:r>
        <w:rPr>
          <w:rFonts w:ascii="Times New Roman" w:hAnsi="Times New Roman" w:cs="Times New Roman" w:eastAsia="Times New Roman"/>
          <w:sz w:val="39"/>
          <w:szCs w:val="39"/>
          <w:color w:val="9E9E9E"/>
          <w:spacing w:val="-22"/>
          <w:w w:val="61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9E9E9E"/>
          <w:spacing w:val="0"/>
          <w:w w:val="61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9E9E9E"/>
          <w:spacing w:val="-82"/>
          <w:w w:val="61"/>
        </w:rPr>
        <w:t>.</w:t>
      </w:r>
      <w:r>
        <w:rPr>
          <w:rFonts w:ascii="Arial" w:hAnsi="Arial" w:cs="Arial" w:eastAsia="Arial"/>
          <w:sz w:val="8"/>
          <w:szCs w:val="8"/>
          <w:color w:val="AFAFAF"/>
          <w:spacing w:val="0"/>
          <w:w w:val="227"/>
        </w:rPr>
        <w:t>1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53" w:lineRule="exact"/>
        <w:ind w:left="1712" w:right="2628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757575"/>
          <w:spacing w:val="0"/>
          <w:w w:val="77"/>
          <w:position w:val="-23"/>
        </w:rPr>
        <w:t>\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3813" w:space="4431"/>
            <w:col w:w="4536"/>
          </w:cols>
        </w:sectPr>
      </w:pPr>
      <w:rPr/>
    </w:p>
    <w:p>
      <w:pPr>
        <w:spacing w:before="39" w:after="0" w:line="312" w:lineRule="exact"/>
        <w:ind w:left="1364" w:right="-112"/>
        <w:jc w:val="left"/>
        <w:tabs>
          <w:tab w:pos="1900" w:val="left"/>
          <w:tab w:pos="3140" w:val="left"/>
          <w:tab w:pos="4760" w:val="left"/>
        </w:tabs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128.399994pt;margin-top:2.861719pt;width:209.6pt;height:126.8pt;mso-position-horizontal-relative:page;mso-position-vertical-relative:paragraph;z-index:-4059" coordorigin="2568,57" coordsize="4192,2536">
            <v:group style="position:absolute;left:2576;top:393;width:608;height:2" coordorigin="2576,393" coordsize="608,2">
              <v:shape style="position:absolute;left:2576;top:393;width:608;height:2" coordorigin="2576,393" coordsize="608,0" path="m2576,393l3184,393e" filled="f" stroked="t" strokeweight=".8pt" strokecolor="#000000">
                <v:path arrowok="t"/>
              </v:shape>
            </v:group>
            <v:group style="position:absolute;left:3200;top:73;width:2;height:752" coordorigin="3200,73" coordsize="2,752">
              <v:shape style="position:absolute;left:3200;top:73;width:2;height:752" coordorigin="3200,73" coordsize="0,752" path="m3200,825l3200,73e" filled="f" stroked="t" strokeweight="1.6pt" strokecolor="#606060">
                <v:path arrowok="t"/>
              </v:shape>
            </v:group>
            <v:group style="position:absolute;left:3200;top:553;width:2;height:1696" coordorigin="3200,553" coordsize="2,1696">
              <v:shape style="position:absolute;left:3200;top:553;width:2;height:1696" coordorigin="3200,553" coordsize="0,1696" path="m3200,2249l3200,553e" filled="f" stroked="t" strokeweight="1.6pt" strokecolor="#939393">
                <v:path arrowok="t"/>
              </v:shape>
            </v:group>
            <v:group style="position:absolute;left:2616;top:505;width:2;height:1680" coordorigin="2616,505" coordsize="2,1680">
              <v:shape style="position:absolute;left:2616;top:505;width:2;height:1680" coordorigin="2616,505" coordsize="0,1680" path="m2616,2185l2616,505e" filled="f" stroked="t" strokeweight=".8pt" strokecolor="#000000">
                <v:path arrowok="t"/>
              </v:shape>
            </v:group>
            <v:group style="position:absolute;left:6744;top:73;width:2;height:752" coordorigin="6744,73" coordsize="2,752">
              <v:shape style="position:absolute;left:6744;top:73;width:2;height:752" coordorigin="6744,73" coordsize="0,752" path="m6744,825l6744,73e" filled="f" stroked="t" strokeweight=".8pt" strokecolor="#2F2F2F">
                <v:path arrowok="t"/>
              </v:shape>
            </v:group>
            <v:group style="position:absolute;left:6744;top:505;width:2;height:1680" coordorigin="6744,505" coordsize="2,1680">
              <v:shape style="position:absolute;left:6744;top:505;width:2;height:1680" coordorigin="6744,505" coordsize="0,1680" path="m6744,2185l6744,505e" filled="f" stroked="t" strokeweight=".8pt" strokecolor="#676767">
                <v:path arrowok="t"/>
              </v:shape>
            </v:group>
            <v:group style="position:absolute;left:2592;top:2177;width:4160;height:2" coordorigin="2592,2177" coordsize="4160,2">
              <v:shape style="position:absolute;left:2592;top:2177;width:4160;height:2" coordorigin="2592,2177" coordsize="4160,0" path="m2592,2177l6752,2177e" filled="f" stroked="t" strokeweight=".8pt" strokecolor="#000000">
                <v:path arrowok="t"/>
              </v:shape>
            </v:group>
            <v:group style="position:absolute;left:3408;top:2481;width:2304;height:2" coordorigin="3408,2481" coordsize="2304,2">
              <v:shape style="position:absolute;left:3408;top:2481;width:2304;height:2" coordorigin="3408,2481" coordsize="2304,0" path="m3408,2481l5712,2481e" filled="f" stroked="t" strokeweight=".8pt" strokecolor="#000000">
                <v:path arrowok="t"/>
              </v:shape>
            </v:group>
            <v:group style="position:absolute;left:5704;top:2025;width:2;height:560" coordorigin="5704,2025" coordsize="2,560">
              <v:shape style="position:absolute;left:5704;top:2025;width:2;height:560" coordorigin="5704,2025" coordsize="0,560" path="m5704,2585l5704,2025e" filled="f" stroked="t" strokeweight=".8pt" strokecolor="#000000">
                <v:path arrowok="t"/>
              </v:shape>
            </v:group>
            <v:group style="position:absolute;left:5840;top:2481;width:704;height:2" coordorigin="5840,2481" coordsize="704,2">
              <v:shape style="position:absolute;left:5840;top:2481;width:704;height:2" coordorigin="5840,2481" coordsize="704,0" path="m5840,2481l6544,2481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spacing w:val="0"/>
          <w:w w:val="69"/>
          <w:position w:val="-20"/>
        </w:rPr>
        <w:t>I</w:t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-20"/>
        </w:rPr>
        <w:tab/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-20"/>
        </w:rPr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99"/>
          <w:position w:val="-12"/>
        </w:rPr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99"/>
          <w:strike/>
          <w:position w:val="-12"/>
        </w:rPr>
        <w:t> </w:t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100"/>
          <w:strike/>
          <w:position w:val="-12"/>
        </w:rPr>
        <w:tab/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100"/>
          <w:strike/>
          <w:position w:val="-12"/>
        </w:rPr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303"/>
          <w:strike/>
          <w:position w:val="-12"/>
        </w:rPr>
        <w:t>'</w:t>
      </w:r>
      <w:r>
        <w:rPr>
          <w:rFonts w:ascii="Arial" w:hAnsi="Arial" w:cs="Arial" w:eastAsia="Arial"/>
          <w:sz w:val="21"/>
          <w:szCs w:val="21"/>
          <w:color w:val="AFAFAF"/>
          <w:spacing w:val="-119"/>
          <w:w w:val="303"/>
          <w:strike/>
          <w:position w:val="-12"/>
        </w:rPr>
        <w:t> </w:t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100"/>
          <w:strike/>
          <w:position w:val="-12"/>
        </w:rPr>
        <w:tab/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100"/>
          <w:strike/>
          <w:position w:val="-12"/>
        </w:rPr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100"/>
          <w:position w:val="-12"/>
        </w:rPr>
      </w:r>
      <w:r>
        <w:rPr>
          <w:rFonts w:ascii="Arial" w:hAnsi="Arial" w:cs="Arial" w:eastAsia="Arial"/>
          <w:sz w:val="21"/>
          <w:szCs w:val="21"/>
          <w:color w:val="AFAFAF"/>
          <w:spacing w:val="0"/>
          <w:w w:val="100"/>
          <w:position w:val="-12"/>
        </w:rPr>
        <w:t> 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69"/>
          <w:position w:val="-20"/>
        </w:rPr>
        <w:t>I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31" w:lineRule="exact"/>
        <w:ind w:right="-94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392.799988pt;margin-top:1.283795pt;width:51.6pt;height:56.4pt;mso-position-horizontal-relative:page;mso-position-vertical-relative:paragraph;z-index:-4058" coordorigin="7856,26" coordsize="1032,1128">
            <v:group style="position:absolute;left:7872;top:274;width:864;height:2" coordorigin="7872,274" coordsize="864,2">
              <v:shape style="position:absolute;left:7872;top:274;width:864;height:2" coordorigin="7872,274" coordsize="864,0" path="m7872,274l8736,274e" filled="f" stroked="t" strokeweight="1.6pt" strokecolor="#747474">
                <v:path arrowok="t"/>
              </v:shape>
            </v:group>
            <v:group style="position:absolute;left:8784;top:66;width:2;height:192" coordorigin="8784,66" coordsize="2,192">
              <v:shape style="position:absolute;left:8784;top:66;width:2;height:192" coordorigin="8784,66" coordsize="0,192" path="m8784,258l8784,66e" filled="f" stroked="t" strokeweight="4pt" strokecolor="#444444">
                <v:path arrowok="t"/>
              </v:shape>
            </v:group>
            <v:group style="position:absolute;left:8688;top:330;width:48;height:2" coordorigin="8688,330" coordsize="48,2">
              <v:shape style="position:absolute;left:8688;top:330;width:48;height:2" coordorigin="8688,330" coordsize="48,0" path="m8688,330l8736,330e" filled="f" stroked="t" strokeweight=".8pt" strokecolor="#646464">
                <v:path arrowok="t"/>
              </v:shape>
            </v:group>
            <v:group style="position:absolute;left:8832;top:330;width:48;height:2" coordorigin="8832,330" coordsize="48,2">
              <v:shape style="position:absolute;left:8832;top:330;width:48;height:2" coordorigin="8832,330" coordsize="48,0" path="m8832,330l8880,330e" filled="f" stroked="t" strokeweight=".8pt" strokecolor="#646464">
                <v:path arrowok="t"/>
              </v:shape>
            </v:group>
            <v:group style="position:absolute;left:8784;top:258;width:2;height:720" coordorigin="8784,258" coordsize="2,720">
              <v:shape style="position:absolute;left:8784;top:258;width:2;height:720" coordorigin="8784,258" coordsize="0,720" path="m8784,978l8784,258e" filled="f" stroked="t" strokeweight="4.8pt" strokecolor="#747474">
                <v:path arrowok="t"/>
              </v:shape>
            </v:group>
            <v:group style="position:absolute;left:8784;top:914;width:2;height:208" coordorigin="8784,914" coordsize="2,208">
              <v:shape style="position:absolute;left:8784;top:914;width:2;height:208" coordorigin="8784,914" coordsize="0,208" path="m8784,1122l8784,914e" filled="f" stroked="t" strokeweight="3.2pt" strokecolor="#676767">
                <v:path arrowok="t"/>
              </v:shape>
            </v:group>
            <v:group style="position:absolute;left:8760;top:1098;width:48;height:2" coordorigin="8760,1098" coordsize="48,2">
              <v:shape style="position:absolute;left:8760;top:1098;width:48;height:2" coordorigin="8760,1098" coordsize="48,0" path="m8760,1098l8808,1098e" filled="f" stroked="t" strokeweight="4pt" strokecolor="#64646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6"/>
          <w:szCs w:val="36"/>
          <w:color w:val="525252"/>
          <w:spacing w:val="0"/>
          <w:w w:val="60"/>
          <w:position w:val="-15"/>
        </w:rPr>
        <w:t>''"'"'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51" w:lineRule="exact"/>
        <w:ind w:right="-20"/>
        <w:jc w:val="left"/>
        <w:tabs>
          <w:tab w:pos="500" w:val="left"/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2"/>
          <w:szCs w:val="72"/>
          <w:color w:val="898989"/>
          <w:spacing w:val="0"/>
          <w:w w:val="70"/>
          <w:position w:val="-32"/>
        </w:rPr>
        <w:t>-</w:t>
      </w:r>
      <w:r>
        <w:rPr>
          <w:rFonts w:ascii="Times New Roman" w:hAnsi="Times New Roman" w:cs="Times New Roman" w:eastAsia="Times New Roman"/>
          <w:sz w:val="72"/>
          <w:szCs w:val="72"/>
          <w:color w:val="898989"/>
          <w:spacing w:val="0"/>
          <w:w w:val="100"/>
          <w:position w:val="-32"/>
        </w:rPr>
        <w:tab/>
      </w:r>
      <w:r>
        <w:rPr>
          <w:rFonts w:ascii="Times New Roman" w:hAnsi="Times New Roman" w:cs="Times New Roman" w:eastAsia="Times New Roman"/>
          <w:sz w:val="72"/>
          <w:szCs w:val="72"/>
          <w:color w:val="898989"/>
          <w:spacing w:val="0"/>
          <w:w w:val="100"/>
          <w:position w:val="-32"/>
        </w:rPr>
      </w:r>
      <w:r>
        <w:rPr>
          <w:rFonts w:ascii="Times New Roman" w:hAnsi="Times New Roman" w:cs="Times New Roman" w:eastAsia="Times New Roman"/>
          <w:sz w:val="15"/>
          <w:szCs w:val="15"/>
          <w:color w:val="9E9E9E"/>
          <w:spacing w:val="0"/>
          <w:w w:val="130"/>
          <w:position w:val="-5"/>
        </w:rPr>
        <w:t>.o·.:c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296"/>
          <w:position w:val="-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  <w:position w:val="-5"/>
        </w:rPr>
      </w:r>
      <w:r>
        <w:rPr>
          <w:rFonts w:ascii="Arial" w:hAnsi="Arial" w:cs="Arial" w:eastAsia="Arial"/>
          <w:sz w:val="66"/>
          <w:szCs w:val="66"/>
          <w:color w:val="525252"/>
          <w:spacing w:val="0"/>
          <w:w w:val="83"/>
          <w:position w:val="-21"/>
        </w:rPr>
        <w:t>*</w:t>
      </w:r>
      <w:r>
        <w:rPr>
          <w:rFonts w:ascii="Arial" w:hAnsi="Arial" w:cs="Arial" w:eastAsia="Arial"/>
          <w:sz w:val="66"/>
          <w:szCs w:val="66"/>
          <w:color w:val="525252"/>
          <w:spacing w:val="-39"/>
          <w:w w:val="83"/>
          <w:position w:val="-21"/>
        </w:rPr>
        <w:t> </w:t>
      </w:r>
      <w:r>
        <w:rPr>
          <w:rFonts w:ascii="Arial" w:hAnsi="Arial" w:cs="Arial" w:eastAsia="Arial"/>
          <w:sz w:val="66"/>
          <w:szCs w:val="66"/>
          <w:color w:val="666666"/>
          <w:spacing w:val="-72"/>
          <w:w w:val="41"/>
          <w:position w:val="-21"/>
        </w:rPr>
        <w:t>'</w:t>
      </w:r>
      <w:r>
        <w:rPr>
          <w:rFonts w:ascii="Arial" w:hAnsi="Arial" w:cs="Arial" w:eastAsia="Arial"/>
          <w:sz w:val="66"/>
          <w:szCs w:val="66"/>
          <w:color w:val="3A3A3A"/>
          <w:spacing w:val="-106"/>
          <w:w w:val="38"/>
          <w:position w:val="-21"/>
        </w:rPr>
        <w:t>"</w:t>
      </w:r>
      <w:r>
        <w:rPr>
          <w:rFonts w:ascii="Arial" w:hAnsi="Arial" w:cs="Arial" w:eastAsia="Arial"/>
          <w:sz w:val="66"/>
          <w:szCs w:val="66"/>
          <w:color w:val="666666"/>
          <w:spacing w:val="1"/>
          <w:w w:val="41"/>
          <w:position w:val="-21"/>
        </w:rPr>
        <w:t>'</w:t>
      </w:r>
      <w:r>
        <w:rPr>
          <w:rFonts w:ascii="Arial" w:hAnsi="Arial" w:cs="Arial" w:eastAsia="Arial"/>
          <w:sz w:val="66"/>
          <w:szCs w:val="66"/>
          <w:color w:val="3A3A3A"/>
          <w:spacing w:val="0"/>
          <w:w w:val="38"/>
          <w:position w:val="-21"/>
        </w:rPr>
        <w:t>'"'</w:t>
      </w:r>
      <w:r>
        <w:rPr>
          <w:rFonts w:ascii="Arial" w:hAnsi="Arial" w:cs="Arial" w:eastAsia="Arial"/>
          <w:sz w:val="66"/>
          <w:szCs w:val="66"/>
          <w:color w:val="3A3A3A"/>
          <w:spacing w:val="-21"/>
          <w:w w:val="100"/>
          <w:position w:val="-21"/>
        </w:rPr>
        <w:t> </w:t>
      </w:r>
      <w:r>
        <w:rPr>
          <w:rFonts w:ascii="Arial" w:hAnsi="Arial" w:cs="Arial" w:eastAsia="Arial"/>
          <w:sz w:val="19"/>
          <w:szCs w:val="19"/>
          <w:color w:val="666666"/>
          <w:spacing w:val="0"/>
          <w:w w:val="88"/>
          <w:position w:val="-21"/>
        </w:rPr>
        <w:t>I</w:t>
      </w:r>
      <w:r>
        <w:rPr>
          <w:rFonts w:ascii="Arial" w:hAnsi="Arial" w:cs="Arial" w:eastAsia="Arial"/>
          <w:sz w:val="19"/>
          <w:szCs w:val="19"/>
          <w:color w:val="666666"/>
          <w:spacing w:val="-14"/>
          <w:w w:val="88"/>
          <w:position w:val="-2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19"/>
          <w:position w:val="-21"/>
        </w:rPr>
        <w:t>I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3" w:equalWidth="0">
            <w:col w:w="4994" w:space="1458"/>
            <w:col w:w="323" w:space="413"/>
            <w:col w:w="5592"/>
          </w:cols>
        </w:sectPr>
      </w:pPr>
      <w:rPr/>
    </w:p>
    <w:p>
      <w:pPr>
        <w:spacing w:before="25" w:after="0" w:line="53" w:lineRule="exact"/>
        <w:ind w:left="1524" w:right="-111"/>
        <w:jc w:val="lef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4"/>
          <w:szCs w:val="34"/>
          <w:color w:val="525252"/>
          <w:spacing w:val="-6"/>
          <w:w w:val="61"/>
          <w:position w:val="-28"/>
        </w:rPr>
        <w:t>f</w:t>
      </w:r>
      <w:r>
        <w:rPr>
          <w:rFonts w:ascii="Arial" w:hAnsi="Arial" w:cs="Arial" w:eastAsia="Arial"/>
          <w:sz w:val="34"/>
          <w:szCs w:val="34"/>
          <w:color w:val="AFAFAF"/>
          <w:spacing w:val="0"/>
          <w:w w:val="65"/>
          <w:position w:val="-28"/>
        </w:rPr>
        <w:t>...................................</w:t>
      </w:r>
      <w:r>
        <w:rPr>
          <w:rFonts w:ascii="Arial" w:hAnsi="Arial" w:cs="Arial" w:eastAsia="Arial"/>
          <w:sz w:val="34"/>
          <w:szCs w:val="34"/>
          <w:color w:val="AFAFAF"/>
          <w:spacing w:val="-47"/>
          <w:w w:val="65"/>
          <w:position w:val="-28"/>
        </w:rPr>
        <w:t>.</w:t>
      </w:r>
      <w:r>
        <w:rPr>
          <w:rFonts w:ascii="Arial" w:hAnsi="Arial" w:cs="Arial" w:eastAsia="Arial"/>
          <w:sz w:val="34"/>
          <w:szCs w:val="34"/>
          <w:color w:val="9E9E9E"/>
          <w:spacing w:val="-85"/>
          <w:w w:val="132"/>
          <w:position w:val="-28"/>
        </w:rPr>
        <w:t>,</w:t>
      </w:r>
      <w:r>
        <w:rPr>
          <w:rFonts w:ascii="Arial" w:hAnsi="Arial" w:cs="Arial" w:eastAsia="Arial"/>
          <w:sz w:val="34"/>
          <w:szCs w:val="34"/>
          <w:color w:val="AFAFAF"/>
          <w:spacing w:val="-16"/>
          <w:w w:val="65"/>
          <w:position w:val="-28"/>
        </w:rPr>
        <w:t>.</w:t>
      </w:r>
      <w:r>
        <w:rPr>
          <w:rFonts w:ascii="Arial" w:hAnsi="Arial" w:cs="Arial" w:eastAsia="Arial"/>
          <w:sz w:val="46"/>
          <w:szCs w:val="46"/>
          <w:color w:val="AFAFAF"/>
          <w:spacing w:val="-52"/>
          <w:w w:val="103"/>
          <w:position w:val="-39"/>
        </w:rPr>
        <w:t>.</w:t>
      </w:r>
      <w:r>
        <w:rPr>
          <w:rFonts w:ascii="Arial" w:hAnsi="Arial" w:cs="Arial" w:eastAsia="Arial"/>
          <w:sz w:val="34"/>
          <w:szCs w:val="34"/>
          <w:color w:val="232323"/>
          <w:spacing w:val="-20"/>
          <w:w w:val="88"/>
          <w:position w:val="-28"/>
        </w:rPr>
        <w:t>,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83"/>
          <w:position w:val="-39"/>
        </w:rPr>
        <w:t>.</w:t>
      </w:r>
      <w:r>
        <w:rPr>
          <w:rFonts w:ascii="Arial" w:hAnsi="Arial" w:cs="Arial" w:eastAsia="Arial"/>
          <w:sz w:val="38"/>
          <w:szCs w:val="38"/>
          <w:color w:val="000000"/>
          <w:spacing w:val="-75"/>
          <w:w w:val="100"/>
          <w:position w:val="-39"/>
        </w:rPr>
        <w:t> </w:t>
      </w:r>
      <w:r>
        <w:rPr>
          <w:rFonts w:ascii="Arial" w:hAnsi="Arial" w:cs="Arial" w:eastAsia="Arial"/>
          <w:sz w:val="34"/>
          <w:szCs w:val="34"/>
          <w:color w:val="AFAFAF"/>
          <w:spacing w:val="-75"/>
          <w:w w:val="65"/>
          <w:position w:val="-28"/>
        </w:rPr>
      </w:r>
      <w:r>
        <w:rPr>
          <w:rFonts w:ascii="Arial" w:hAnsi="Arial" w:cs="Arial" w:eastAsia="Arial"/>
          <w:sz w:val="34"/>
          <w:szCs w:val="34"/>
          <w:color w:val="AFAFAF"/>
          <w:spacing w:val="0"/>
          <w:w w:val="65"/>
          <w:emboss/>
          <w:position w:val="-28"/>
        </w:rPr>
        <w:t>.</w:t>
      </w:r>
      <w:r>
        <w:rPr>
          <w:rFonts w:ascii="Arial" w:hAnsi="Arial" w:cs="Arial" w:eastAsia="Arial"/>
          <w:sz w:val="34"/>
          <w:szCs w:val="34"/>
          <w:color w:val="AFAFAF"/>
          <w:spacing w:val="0"/>
          <w:w w:val="65"/>
          <w:emboss/>
          <w:position w:val="-28"/>
        </w:rPr>
      </w:r>
      <w:r>
        <w:rPr>
          <w:rFonts w:ascii="Arial" w:hAnsi="Arial" w:cs="Arial" w:eastAsia="Arial"/>
          <w:sz w:val="34"/>
          <w:szCs w:val="34"/>
          <w:color w:val="AFAFAF"/>
          <w:spacing w:val="0"/>
          <w:w w:val="65"/>
          <w:position w:val="-28"/>
        </w:rPr>
      </w:r>
      <w:r>
        <w:rPr>
          <w:rFonts w:ascii="Arial" w:hAnsi="Arial" w:cs="Arial" w:eastAsia="Arial"/>
          <w:sz w:val="34"/>
          <w:szCs w:val="34"/>
          <w:color w:val="AFAFAF"/>
          <w:spacing w:val="0"/>
          <w:w w:val="65"/>
          <w:position w:val="-28"/>
        </w:rPr>
        <w:t>........</w:t>
      </w:r>
      <w:r>
        <w:rPr>
          <w:rFonts w:ascii="Arial" w:hAnsi="Arial" w:cs="Arial" w:eastAsia="Arial"/>
          <w:sz w:val="34"/>
          <w:szCs w:val="34"/>
          <w:color w:val="AFAFAF"/>
          <w:spacing w:val="-4"/>
          <w:w w:val="65"/>
          <w:position w:val="-28"/>
        </w:rPr>
        <w:t> </w:t>
      </w:r>
      <w:r>
        <w:rPr>
          <w:rFonts w:ascii="Arial" w:hAnsi="Arial" w:cs="Arial" w:eastAsia="Arial"/>
          <w:sz w:val="38"/>
          <w:szCs w:val="38"/>
          <w:color w:val="757575"/>
          <w:spacing w:val="0"/>
          <w:w w:val="83"/>
          <w:position w:val="-39"/>
        </w:rPr>
        <w:t>.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42" w:lineRule="atLeast"/>
        <w:ind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757575"/>
          <w:spacing w:val="0"/>
          <w:w w:val="131"/>
        </w:rPr>
        <w:t>;;,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78" w:lineRule="exact"/>
        <w:ind w:right="-44"/>
        <w:jc w:val="left"/>
        <w:tabs>
          <w:tab w:pos="1480" w:val="left"/>
          <w:tab w:pos="2480" w:val="left"/>
          <w:tab w:pos="4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372"/>
          <w:position w:val="-41"/>
        </w:rPr>
        <w:t>I</w:t>
      </w:r>
      <w:r>
        <w:rPr>
          <w:rFonts w:ascii="Arial" w:hAnsi="Arial" w:cs="Arial" w:eastAsia="Arial"/>
          <w:sz w:val="18"/>
          <w:szCs w:val="18"/>
          <w:color w:val="9E9E9E"/>
          <w:spacing w:val="11"/>
          <w:w w:val="372"/>
          <w:position w:val="-4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9E9E9E"/>
          <w:spacing w:val="0"/>
          <w:w w:val="100"/>
          <w:position w:val="-35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9E9E9E"/>
          <w:spacing w:val="35"/>
          <w:w w:val="100"/>
          <w:position w:val="-35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9E9E9E"/>
          <w:spacing w:val="0"/>
          <w:w w:val="137"/>
          <w:position w:val="-35"/>
        </w:rPr>
        <w:t>c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37"/>
          <w:position w:val="-35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-98"/>
          <w:w w:val="137"/>
          <w:position w:val="-35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0"/>
          <w:position w:val="-35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00"/>
          <w:position w:val="-35"/>
        </w:rPr>
      </w:r>
      <w:r>
        <w:rPr>
          <w:rFonts w:ascii="Times New Roman" w:hAnsi="Times New Roman" w:cs="Times New Roman" w:eastAsia="Times New Roman"/>
          <w:sz w:val="45"/>
          <w:szCs w:val="45"/>
          <w:color w:val="898989"/>
          <w:spacing w:val="0"/>
          <w:w w:val="27"/>
          <w:position w:val="-60"/>
        </w:rPr>
        <w:t>1</w:t>
      </w:r>
      <w:r>
        <w:rPr>
          <w:rFonts w:ascii="Times New Roman" w:hAnsi="Times New Roman" w:cs="Times New Roman" w:eastAsia="Times New Roman"/>
          <w:sz w:val="45"/>
          <w:szCs w:val="45"/>
          <w:color w:val="898989"/>
          <w:spacing w:val="0"/>
          <w:w w:val="27"/>
          <w:position w:val="-6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898989"/>
          <w:spacing w:val="25"/>
          <w:w w:val="27"/>
          <w:position w:val="-6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12"/>
          <w:w w:val="212"/>
          <w:position w:val="-60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-74"/>
          <w:w w:val="212"/>
          <w:position w:val="-60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666666"/>
          <w:spacing w:val="0"/>
          <w:w w:val="99"/>
          <w:position w:val="-60"/>
        </w:rPr>
        <w:t>[</w:t>
      </w:r>
      <w:r>
        <w:rPr>
          <w:rFonts w:ascii="Times New Roman" w:hAnsi="Times New Roman" w:cs="Times New Roman" w:eastAsia="Times New Roman"/>
          <w:sz w:val="45"/>
          <w:szCs w:val="45"/>
          <w:color w:val="666666"/>
          <w:spacing w:val="0"/>
          <w:w w:val="100"/>
          <w:position w:val="-60"/>
        </w:rPr>
        <w:tab/>
      </w:r>
      <w:r>
        <w:rPr>
          <w:rFonts w:ascii="Times New Roman" w:hAnsi="Times New Roman" w:cs="Times New Roman" w:eastAsia="Times New Roman"/>
          <w:sz w:val="45"/>
          <w:szCs w:val="45"/>
          <w:color w:val="666666"/>
          <w:spacing w:val="0"/>
          <w:w w:val="100"/>
          <w:position w:val="-60"/>
        </w:rPr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69"/>
          <w:position w:val="-30"/>
        </w:rPr>
        <w:t>r-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-41"/>
          <w:w w:val="69"/>
          <w:position w:val="-30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898989"/>
          <w:spacing w:val="-78"/>
          <w:w w:val="55"/>
          <w:position w:val="-40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-49"/>
          <w:w w:val="69"/>
          <w:position w:val="-30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898989"/>
          <w:spacing w:val="-59"/>
          <w:w w:val="55"/>
          <w:position w:val="-40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-58"/>
          <w:w w:val="69"/>
          <w:position w:val="-30"/>
        </w:rPr>
        <w:t>-</w:t>
      </w:r>
      <w:r>
        <w:rPr>
          <w:rFonts w:ascii="Times New Roman" w:hAnsi="Times New Roman" w:cs="Times New Roman" w:eastAsia="Times New Roman"/>
          <w:sz w:val="57"/>
          <w:szCs w:val="57"/>
          <w:color w:val="898989"/>
          <w:spacing w:val="0"/>
          <w:w w:val="55"/>
          <w:position w:val="-40"/>
        </w:rPr>
        <w:t>.</w:t>
      </w:r>
      <w:r>
        <w:rPr>
          <w:rFonts w:ascii="Times New Roman" w:hAnsi="Times New Roman" w:cs="Times New Roman" w:eastAsia="Times New Roman"/>
          <w:sz w:val="57"/>
          <w:szCs w:val="57"/>
          <w:color w:val="898989"/>
          <w:spacing w:val="0"/>
          <w:w w:val="100"/>
          <w:position w:val="-40"/>
        </w:rPr>
        <w:tab/>
      </w:r>
      <w:r>
        <w:rPr>
          <w:rFonts w:ascii="Times New Roman" w:hAnsi="Times New Roman" w:cs="Times New Roman" w:eastAsia="Times New Roman"/>
          <w:sz w:val="57"/>
          <w:szCs w:val="57"/>
          <w:color w:val="898989"/>
          <w:spacing w:val="0"/>
          <w:w w:val="100"/>
          <w:position w:val="-40"/>
        </w:rPr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419"/>
          <w:position w:val="-25"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3" w:equalWidth="0">
            <w:col w:w="4829" w:space="1815"/>
            <w:col w:w="242" w:space="1054"/>
            <w:col w:w="4840"/>
          </w:cols>
        </w:sectPr>
      </w:pPr>
      <w:rPr/>
    </w:p>
    <w:p>
      <w:pPr>
        <w:spacing w:before="0" w:after="0" w:line="307" w:lineRule="atLeast"/>
        <w:ind w:left="708" w:right="-168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8pt;margin-top:14.505409pt;width:4.0404pt;height:7pt;mso-position-horizontal-relative:page;mso-position-vertical-relative:paragraph;z-index:-4047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898989"/>
                      <w:spacing w:val="0"/>
                      <w:w w:val="260"/>
                    </w:rPr>
                    <w:t>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588455pt;margin-top:45.664173pt;width:135.675521pt;height:11pt;mso-position-horizontal-relative:page;mso-position-vertical-relative:paragraph;z-index:-4046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tabs>
                      <w:tab w:pos="256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2323"/>
                      <w:w w:val="118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2323"/>
                      <w:spacing w:val="0"/>
                      <w:w w:val="100"/>
                      <w:emboss/>
                    </w:rPr>
                    <w:t>·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2323"/>
                      <w:spacing w:val="-48"/>
                      <w:w w:val="100"/>
                      <w:embos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2323"/>
                      <w:spacing w:val="-48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2323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2323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98989"/>
                      <w:spacing w:val="0"/>
                      <w:w w:val="53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98989"/>
                      <w:spacing w:val="-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98989"/>
                      <w:spacing w:val="0"/>
                      <w:w w:val="53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98989"/>
                      <w:spacing w:val="-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898989"/>
                      <w:spacing w:val="-21"/>
                      <w:w w:val="53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41"/>
          <w:szCs w:val="41"/>
          <w:color w:val="898989"/>
          <w:spacing w:val="0"/>
          <w:w w:val="76"/>
          <w:position w:val="-21"/>
        </w:rPr>
        <w:t>,</w:t>
      </w:r>
      <w:r>
        <w:rPr>
          <w:rFonts w:ascii="Courier New" w:hAnsi="Courier New" w:cs="Courier New" w:eastAsia="Courier New"/>
          <w:sz w:val="41"/>
          <w:szCs w:val="41"/>
          <w:color w:val="898989"/>
          <w:spacing w:val="19"/>
          <w:w w:val="76"/>
          <w:position w:val="-21"/>
        </w:rPr>
        <w:t> </w:t>
      </w:r>
      <w:r>
        <w:rPr>
          <w:rFonts w:ascii="Courier New" w:hAnsi="Courier New" w:cs="Courier New" w:eastAsia="Courier New"/>
          <w:sz w:val="41"/>
          <w:szCs w:val="41"/>
          <w:color w:val="3A3A3A"/>
          <w:spacing w:val="0"/>
          <w:w w:val="70"/>
          <w:position w:val="-21"/>
        </w:rPr>
        <w:t>c:</w:t>
      </w:r>
      <w:r>
        <w:rPr>
          <w:rFonts w:ascii="Courier New" w:hAnsi="Courier New" w:cs="Courier New" w:eastAsia="Courier New"/>
          <w:sz w:val="41"/>
          <w:szCs w:val="41"/>
          <w:color w:val="3A3A3A"/>
          <w:spacing w:val="-168"/>
          <w:w w:val="100"/>
          <w:position w:val="-2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898989"/>
          <w:spacing w:val="-58"/>
          <w:w w:val="101"/>
          <w:position w:val="0"/>
        </w:rPr>
        <w:t>'</w:t>
      </w:r>
      <w:r>
        <w:rPr>
          <w:rFonts w:ascii="Arial" w:hAnsi="Arial" w:cs="Arial" w:eastAsia="Arial"/>
          <w:sz w:val="62"/>
          <w:szCs w:val="62"/>
          <w:color w:val="898989"/>
          <w:spacing w:val="-32"/>
          <w:w w:val="51"/>
          <w:position w:val="3"/>
        </w:rPr>
        <w:t>.</w:t>
      </w:r>
      <w:r>
        <w:rPr>
          <w:rFonts w:ascii="Arial" w:hAnsi="Arial" w:cs="Arial" w:eastAsia="Arial"/>
          <w:sz w:val="62"/>
          <w:szCs w:val="62"/>
          <w:color w:val="525252"/>
          <w:spacing w:val="-390"/>
          <w:w w:val="126"/>
          <w:position w:val="3"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color w:val="525252"/>
          <w:spacing w:val="0"/>
          <w:w w:val="137"/>
          <w:position w:val="0"/>
        </w:rPr>
        <w:t>----</w:t>
      </w:r>
      <w:r>
        <w:rPr>
          <w:rFonts w:ascii="Times New Roman" w:hAnsi="Times New Roman" w:cs="Times New Roman" w:eastAsia="Times New Roman"/>
          <w:sz w:val="32"/>
          <w:szCs w:val="32"/>
          <w:color w:val="757575"/>
          <w:spacing w:val="-119"/>
          <w:w w:val="92"/>
          <w:position w:val="0"/>
        </w:rPr>
        <w:t>w</w:t>
      </w:r>
      <w:r>
        <w:rPr>
          <w:rFonts w:ascii="Times New Roman" w:hAnsi="Times New Roman" w:cs="Times New Roman" w:eastAsia="Times New Roman"/>
          <w:sz w:val="32"/>
          <w:szCs w:val="32"/>
          <w:color w:val="3A3A3A"/>
          <w:spacing w:val="-136"/>
          <w:w w:val="243"/>
          <w:position w:val="0"/>
        </w:rPr>
        <w:t>·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07" w:lineRule="atLeast"/>
        <w:ind w:right="-133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Arial" w:hAnsi="Arial" w:cs="Arial" w:eastAsia="Arial"/>
          <w:sz w:val="62"/>
          <w:szCs w:val="62"/>
          <w:color w:val="898989"/>
          <w:w w:val="67"/>
        </w:rPr>
        <w:t>.</w:t>
      </w:r>
      <w:r>
        <w:rPr>
          <w:rFonts w:ascii="Arial" w:hAnsi="Arial" w:cs="Arial" w:eastAsia="Arial"/>
          <w:sz w:val="62"/>
          <w:szCs w:val="62"/>
          <w:color w:val="898989"/>
          <w:spacing w:val="-8"/>
          <w:w w:val="67"/>
        </w:rPr>
        <w:t>.</w:t>
      </w:r>
      <w:r>
        <w:rPr>
          <w:rFonts w:ascii="Arial" w:hAnsi="Arial" w:cs="Arial" w:eastAsia="Arial"/>
          <w:sz w:val="62"/>
          <w:szCs w:val="62"/>
          <w:color w:val="898989"/>
          <w:spacing w:val="0"/>
          <w:w w:val="58"/>
        </w:rPr>
        <w:t>_</w:t>
      </w:r>
      <w:r>
        <w:rPr>
          <w:rFonts w:ascii="Arial" w:hAnsi="Arial" w:cs="Arial" w:eastAsia="Arial"/>
          <w:sz w:val="62"/>
          <w:szCs w:val="62"/>
          <w:color w:val="898989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757575"/>
          <w:spacing w:val="-120"/>
          <w:w w:val="600"/>
          <w:position w:val="-3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07" w:lineRule="atLeast"/>
        <w:ind w:right="-160"/>
        <w:jc w:val="left"/>
        <w:tabs>
          <w:tab w:pos="1100" w:val="left"/>
          <w:tab w:pos="3100" w:val="left"/>
        </w:tabs>
        <w:rPr>
          <w:rFonts w:ascii="Times New Roman" w:hAnsi="Times New Roman" w:cs="Times New Roman" w:eastAsia="Times New Roman"/>
          <w:sz w:val="70"/>
          <w:szCs w:val="70"/>
        </w:rPr>
      </w:pPr>
      <w:rPr/>
      <w:r>
        <w:rPr/>
        <w:br w:type="column"/>
      </w:r>
      <w:r>
        <w:rPr>
          <w:rFonts w:ascii="Arial" w:hAnsi="Arial" w:cs="Arial" w:eastAsia="Arial"/>
          <w:sz w:val="62"/>
          <w:szCs w:val="62"/>
          <w:color w:val="898989"/>
          <w:spacing w:val="0"/>
          <w:w w:val="100"/>
          <w:position w:val="13"/>
        </w:rPr>
        <w:t>,</w:t>
      </w:r>
      <w:r>
        <w:rPr>
          <w:rFonts w:ascii="Arial" w:hAnsi="Arial" w:cs="Arial" w:eastAsia="Arial"/>
          <w:sz w:val="62"/>
          <w:szCs w:val="62"/>
          <w:color w:val="898989"/>
          <w:spacing w:val="-136"/>
          <w:w w:val="100"/>
          <w:position w:val="13"/>
        </w:rPr>
        <w:t> </w:t>
      </w:r>
      <w:r>
        <w:rPr>
          <w:rFonts w:ascii="Arial" w:hAnsi="Arial" w:cs="Arial" w:eastAsia="Arial"/>
          <w:sz w:val="62"/>
          <w:szCs w:val="62"/>
          <w:color w:val="898989"/>
          <w:spacing w:val="0"/>
          <w:w w:val="100"/>
          <w:position w:val="13"/>
        </w:rPr>
        <w:tab/>
      </w:r>
      <w:r>
        <w:rPr>
          <w:rFonts w:ascii="Arial" w:hAnsi="Arial" w:cs="Arial" w:eastAsia="Arial"/>
          <w:sz w:val="62"/>
          <w:szCs w:val="62"/>
          <w:color w:val="898989"/>
          <w:spacing w:val="0"/>
          <w:w w:val="100"/>
          <w:position w:val="13"/>
        </w:rPr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71"/>
          <w:position w:val="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-5"/>
          <w:w w:val="71"/>
          <w:position w:val="0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116"/>
          <w:position w:val="0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115"/>
          <w:position w:val="0"/>
        </w:rPr>
        <w:t>W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70"/>
          <w:szCs w:val="70"/>
          <w:color w:val="898989"/>
          <w:spacing w:val="0"/>
          <w:w w:val="136"/>
          <w:position w:val="-3"/>
        </w:rPr>
        <w:t>--</w:t>
      </w:r>
      <w:r>
        <w:rPr>
          <w:rFonts w:ascii="Times New Roman" w:hAnsi="Times New Roman" w:cs="Times New Roman" w:eastAsia="Times New Roman"/>
          <w:sz w:val="70"/>
          <w:szCs w:val="70"/>
          <w:color w:val="000000"/>
          <w:spacing w:val="0"/>
          <w:w w:val="100"/>
          <w:position w:val="0"/>
        </w:rPr>
      </w:r>
    </w:p>
    <w:p>
      <w:pPr>
        <w:spacing w:before="0" w:after="0" w:line="307" w:lineRule="atLeast"/>
        <w:ind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93"/>
          <w:szCs w:val="93"/>
        </w:rPr>
      </w:pPr>
      <w:rPr/>
      <w:r>
        <w:rPr/>
        <w:br w:type="column"/>
      </w:r>
      <w:r>
        <w:rPr>
          <w:rFonts w:ascii="Arial" w:hAnsi="Arial" w:cs="Arial" w:eastAsia="Arial"/>
          <w:sz w:val="59"/>
          <w:szCs w:val="59"/>
          <w:color w:val="898989"/>
          <w:spacing w:val="0"/>
          <w:w w:val="76"/>
        </w:rPr>
        <w:t>..</w:t>
      </w:r>
      <w:r>
        <w:rPr>
          <w:rFonts w:ascii="Arial" w:hAnsi="Arial" w:cs="Arial" w:eastAsia="Arial"/>
          <w:sz w:val="59"/>
          <w:szCs w:val="59"/>
          <w:color w:val="898989"/>
          <w:spacing w:val="-118"/>
          <w:w w:val="76"/>
        </w:rPr>
        <w:t> </w:t>
      </w:r>
      <w:r>
        <w:rPr>
          <w:rFonts w:ascii="Arial" w:hAnsi="Arial" w:cs="Arial" w:eastAsia="Arial"/>
          <w:sz w:val="59"/>
          <w:szCs w:val="59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59"/>
          <w:szCs w:val="59"/>
          <w:color w:val="898989"/>
          <w:spacing w:val="0"/>
          <w:w w:val="100"/>
        </w:rPr>
      </w:r>
      <w:r>
        <w:rPr>
          <w:rFonts w:ascii="Times New Roman" w:hAnsi="Times New Roman" w:cs="Times New Roman" w:eastAsia="Times New Roman"/>
          <w:sz w:val="93"/>
          <w:szCs w:val="93"/>
          <w:color w:val="757575"/>
          <w:spacing w:val="0"/>
          <w:w w:val="76"/>
          <w:position w:val="32"/>
        </w:rPr>
        <w:t>-</w:t>
      </w:r>
      <w:r>
        <w:rPr>
          <w:rFonts w:ascii="Times New Roman" w:hAnsi="Times New Roman" w:cs="Times New Roman" w:eastAsia="Times New Roman"/>
          <w:sz w:val="93"/>
          <w:szCs w:val="9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4" w:equalWidth="0">
            <w:col w:w="2473" w:space="123"/>
            <w:col w:w="712" w:space="1032"/>
            <w:col w:w="3753" w:space="1575"/>
            <w:col w:w="3112"/>
          </w:cols>
        </w:sectPr>
      </w:pPr>
      <w:rPr/>
    </w:p>
    <w:p>
      <w:pPr>
        <w:spacing w:before="0" w:after="0" w:line="727" w:lineRule="atLeast"/>
        <w:ind w:left="1524" w:right="-159"/>
        <w:jc w:val="left"/>
        <w:tabs>
          <w:tab w:pos="3860" w:val="left"/>
          <w:tab w:pos="4740" w:val="left"/>
          <w:tab w:pos="6460" w:val="left"/>
        </w:tabs>
        <w:rPr>
          <w:rFonts w:ascii="Times New Roman" w:hAnsi="Times New Roman" w:cs="Times New Roman" w:eastAsia="Times New Roman"/>
          <w:sz w:val="69"/>
          <w:szCs w:val="69"/>
        </w:rPr>
      </w:pPr>
      <w:rPr/>
      <w:r>
        <w:rPr/>
        <w:pict>
          <v:group style="position:absolute;margin-left:558.799988pt;margin-top:1.273737pt;width:8.8pt;height:16pt;mso-position-horizontal-relative:page;mso-position-vertical-relative:paragraph;z-index:-4056" coordorigin="11176,25" coordsize="176,320">
            <v:group style="position:absolute;left:11248;top:65;width:2;height:240" coordorigin="11248,65" coordsize="2,240">
              <v:shape style="position:absolute;left:11248;top:65;width:2;height:240" coordorigin="11248,65" coordsize="0,240" path="m11248,305l11248,65e" filled="f" stroked="t" strokeweight="4pt" strokecolor="#3F3F3F">
                <v:path arrowok="t"/>
              </v:shape>
            </v:group>
            <v:group style="position:absolute;left:11184;top:233;width:160;height:2" coordorigin="11184,233" coordsize="160,2">
              <v:shape style="position:absolute;left:11184;top:233;width:160;height:2" coordorigin="11184,233" coordsize="160,0" path="m11184,233l11344,233e" filled="f" stroked="t" strokeweight=".8pt" strokecolor="#70707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7.199997pt;margin-top:6.277758pt;width:.707347pt;height:19pt;mso-position-horizontal-relative:page;mso-position-vertical-relative:paragraph;z-index:-4048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898989"/>
                      <w:spacing w:val="-88"/>
                      <w:w w:val="83"/>
                    </w:rPr>
                    <w:t>.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260"/>
          <w:position w:val="19"/>
        </w:rPr>
        <w:t>l</w:t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100"/>
          <w:position w:val="19"/>
        </w:rPr>
        <w:tab/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100"/>
          <w:position w:val="19"/>
        </w:rPr>
      </w:r>
      <w:r>
        <w:rPr>
          <w:rFonts w:ascii="Arial" w:hAnsi="Arial" w:cs="Arial" w:eastAsia="Arial"/>
          <w:sz w:val="46"/>
          <w:szCs w:val="46"/>
          <w:color w:val="AFAFAF"/>
          <w:spacing w:val="10"/>
          <w:w w:val="94"/>
          <w:position w:val="29"/>
        </w:rPr>
        <w:t>.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94"/>
          <w:position w:val="29"/>
        </w:rPr>
        <w:t>.</w:t>
      </w:r>
      <w:r>
        <w:rPr>
          <w:rFonts w:ascii="Arial" w:hAnsi="Arial" w:cs="Arial" w:eastAsia="Arial"/>
          <w:sz w:val="38"/>
          <w:szCs w:val="38"/>
          <w:color w:val="000000"/>
          <w:spacing w:val="-99"/>
          <w:w w:val="94"/>
          <w:position w:val="29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29"/>
        </w:rPr>
        <w:tab/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29"/>
        </w:rPr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202"/>
          <w:position w:val="29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  <w:position w:val="29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100"/>
          <w:position w:val="29"/>
        </w:rPr>
      </w:r>
      <w:r>
        <w:rPr>
          <w:rFonts w:ascii="Arial" w:hAnsi="Arial" w:cs="Arial" w:eastAsia="Arial"/>
          <w:sz w:val="20"/>
          <w:szCs w:val="20"/>
          <w:color w:val="757575"/>
          <w:spacing w:val="0"/>
          <w:w w:val="185"/>
          <w:position w:val="24"/>
        </w:rPr>
        <w:t>&lt;[:</w:t>
      </w:r>
      <w:r>
        <w:rPr>
          <w:rFonts w:ascii="Arial" w:hAnsi="Arial" w:cs="Arial" w:eastAsia="Arial"/>
          <w:sz w:val="20"/>
          <w:szCs w:val="20"/>
          <w:color w:val="757575"/>
          <w:spacing w:val="-26"/>
          <w:w w:val="100"/>
          <w:position w:val="24"/>
        </w:rPr>
        <w:t> </w:t>
      </w:r>
      <w:r>
        <w:rPr>
          <w:rFonts w:ascii="Times New Roman" w:hAnsi="Times New Roman" w:cs="Times New Roman" w:eastAsia="Times New Roman"/>
          <w:sz w:val="69"/>
          <w:szCs w:val="69"/>
          <w:color w:val="666666"/>
          <w:spacing w:val="-78"/>
          <w:w w:val="148"/>
          <w:position w:val="0"/>
        </w:rPr>
        <w:t>:</w:t>
      </w:r>
      <w:r>
        <w:rPr>
          <w:rFonts w:ascii="Times New Roman" w:hAnsi="Times New Roman" w:cs="Times New Roman" w:eastAsia="Times New Roman"/>
          <w:sz w:val="69"/>
          <w:szCs w:val="69"/>
          <w:color w:val="757575"/>
          <w:spacing w:val="-437"/>
          <w:w w:val="32"/>
          <w:position w:val="0"/>
        </w:rPr>
        <w:t>O</w:t>
      </w:r>
      <w:r>
        <w:rPr>
          <w:rFonts w:ascii="Times New Roman" w:hAnsi="Times New Roman" w:cs="Times New Roman" w:eastAsia="Times New Roman"/>
          <w:sz w:val="69"/>
          <w:szCs w:val="69"/>
          <w:color w:val="3A3A3A"/>
          <w:spacing w:val="-308"/>
          <w:w w:val="72"/>
          <w:position w:val="0"/>
        </w:rPr>
        <w:t>L</w:t>
      </w:r>
      <w:r>
        <w:rPr>
          <w:rFonts w:ascii="Times New Roman" w:hAnsi="Times New Roman" w:cs="Times New Roman" w:eastAsia="Times New Roman"/>
          <w:sz w:val="69"/>
          <w:szCs w:val="69"/>
          <w:color w:val="525252"/>
          <w:spacing w:val="0"/>
          <w:w w:val="86"/>
          <w:position w:val="0"/>
        </w:rPr>
        <w:t>.</w:t>
      </w:r>
      <w:r>
        <w:rPr>
          <w:rFonts w:ascii="Times New Roman" w:hAnsi="Times New Roman" w:cs="Times New Roman" w:eastAsia="Times New Roman"/>
          <w:sz w:val="69"/>
          <w:szCs w:val="69"/>
          <w:color w:val="000000"/>
          <w:spacing w:val="0"/>
          <w:w w:val="100"/>
          <w:position w:val="0"/>
        </w:rPr>
      </w:r>
    </w:p>
    <w:p>
      <w:pPr>
        <w:spacing w:before="0" w:after="0" w:line="734" w:lineRule="atLeast"/>
        <w:ind w:right="-20"/>
        <w:jc w:val="left"/>
        <w:tabs>
          <w:tab w:pos="414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757575"/>
          <w:spacing w:val="-8"/>
          <w:w w:val="124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9E9E9E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9E9E9E"/>
          <w:spacing w:val="-25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66666"/>
          <w:spacing w:val="0"/>
          <w:w w:val="8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66666"/>
          <w:spacing w:val="-5"/>
          <w:w w:val="8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FAFAF"/>
          <w:spacing w:val="-13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-11"/>
          <w:w w:val="3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757575"/>
          <w:spacing w:val="0"/>
          <w:w w:val="128"/>
        </w:rPr>
        <w:t>,.</w:t>
      </w:r>
      <w:r>
        <w:rPr>
          <w:rFonts w:ascii="Times New Roman" w:hAnsi="Times New Roman" w:cs="Times New Roman" w:eastAsia="Times New Roman"/>
          <w:sz w:val="20"/>
          <w:szCs w:val="20"/>
          <w:color w:val="75757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757575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666666"/>
          <w:spacing w:val="0"/>
          <w:w w:val="260"/>
          <w:position w:val="2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6" w:lineRule="atLeast"/>
        <w:ind w:left="1504" w:right="2615"/>
        <w:jc w:val="center"/>
        <w:rPr>
          <w:rFonts w:ascii="Arial" w:hAnsi="Arial" w:cs="Arial" w:eastAsia="Arial"/>
          <w:sz w:val="59"/>
          <w:szCs w:val="59"/>
        </w:rPr>
      </w:pPr>
      <w:rPr/>
      <w:r>
        <w:rPr/>
        <w:pict>
          <v:group style="position:absolute;margin-left:710.799988pt;margin-top:-118.729355pt;width:4pt;height:130.0pt;mso-position-horizontal-relative:page;mso-position-vertical-relative:paragraph;z-index:-4065" coordorigin="14216,-2375" coordsize="80,2600">
            <v:group style="position:absolute;left:14256;top:-2343;width:2;height:208" coordorigin="14256,-2343" coordsize="2,208">
              <v:shape style="position:absolute;left:14256;top:-2343;width:2;height:208" coordorigin="14256,-2343" coordsize="0,208" path="m14256,-2135l14256,-2343e" filled="f" stroked="t" strokeweight="3.2pt" strokecolor="#232323">
                <v:path arrowok="t"/>
              </v:shape>
            </v:group>
            <v:group style="position:absolute;left:14256;top:-2151;width:2;height:304" coordorigin="14256,-2151" coordsize="2,304">
              <v:shape style="position:absolute;left:14256;top:-2151;width:2;height:304" coordorigin="14256,-2151" coordsize="0,304" path="m14256,-1847l14256,-2151e" filled="f" stroked="t" strokeweight="2.4pt" strokecolor="#000000">
                <v:path arrowok="t"/>
              </v:shape>
            </v:group>
            <v:group style="position:absolute;left:14256;top:-1863;width:2;height:144" coordorigin="14256,-1863" coordsize="2,144">
              <v:shape style="position:absolute;left:14256;top:-1863;width:2;height:144" coordorigin="14256,-1863" coordsize="0,144" path="m14256,-1719l14256,-1863e" filled="f" stroked="t" strokeweight="4pt" strokecolor="#343434">
                <v:path arrowok="t"/>
              </v:shape>
            </v:group>
            <v:group style="position:absolute;left:14256;top:-1719;width:2;height:384" coordorigin="14256,-1719" coordsize="2,384">
              <v:shape style="position:absolute;left:14256;top:-1719;width:2;height:384" coordorigin="14256,-1719" coordsize="0,384" path="m14256,-1335l14256,-1719e" filled="f" stroked="t" strokeweight="3.2pt" strokecolor="#0C0C0C">
                <v:path arrowok="t"/>
              </v:shape>
            </v:group>
            <v:group style="position:absolute;left:14256;top:-1335;width:2;height:160" coordorigin="14256,-1335" coordsize="2,160">
              <v:shape style="position:absolute;left:14256;top:-1335;width:2;height:160" coordorigin="14256,-1335" coordsize="0,160" path="m14256,-1175l14256,-1335e" filled="f" stroked="t" strokeweight="4pt" strokecolor="#3B3B3B">
                <v:path arrowok="t"/>
              </v:shape>
            </v:group>
            <v:group style="position:absolute;left:14256;top:-1191;width:2;height:160" coordorigin="14256,-1191" coordsize="2,160">
              <v:shape style="position:absolute;left:14256;top:-1191;width:2;height:160" coordorigin="14256,-1191" coordsize="0,160" path="m14256,-1031l14256,-1191e" filled="f" stroked="t" strokeweight="4pt" strokecolor="#1F1F1F">
                <v:path arrowok="t"/>
              </v:shape>
            </v:group>
            <v:group style="position:absolute;left:14256;top:-1047;width:2;height:1232" coordorigin="14256,-1047" coordsize="2,1232">
              <v:shape style="position:absolute;left:14256;top:-1047;width:2;height:1232" coordorigin="14256,-1047" coordsize="0,1232" path="m14256,185l14256,-1047e" filled="f" stroked="t" strokeweight="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9.200012pt;margin-top:6.070642pt;width:.1pt;height:20pt;mso-position-horizontal-relative:page;mso-position-vertical-relative:paragraph;z-index:-4055" coordorigin="14184,121" coordsize="2,400">
            <v:shape style="position:absolute;left:14184;top:121;width:2;height:400" coordorigin="14184,121" coordsize="0,400" path="m14184,521l14184,121e" filled="f" stroked="t" strokeweight=".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9"/>
          <w:szCs w:val="59"/>
          <w:color w:val="898989"/>
          <w:spacing w:val="0"/>
          <w:w w:val="80"/>
        </w:rPr>
        <w:t>-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7296" w:space="1060"/>
            <w:col w:w="4424"/>
          </w:cols>
        </w:sectPr>
      </w:pPr>
      <w:rPr/>
    </w:p>
    <w:p>
      <w:pPr>
        <w:spacing w:before="0" w:after="0" w:line="391" w:lineRule="atLeast"/>
        <w:ind w:left="1172" w:right="-97"/>
        <w:jc w:val="left"/>
        <w:tabs>
          <w:tab w:pos="21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757575"/>
          <w:w w:val="90"/>
          <w:position w:val="5"/>
        </w:rPr>
        <w:t>J</w:t>
      </w:r>
      <w:r>
        <w:rPr>
          <w:rFonts w:ascii="Times New Roman" w:hAnsi="Times New Roman" w:cs="Times New Roman" w:eastAsia="Times New Roman"/>
          <w:sz w:val="49"/>
          <w:szCs w:val="49"/>
          <w:color w:val="757575"/>
          <w:spacing w:val="-70"/>
          <w:w w:val="100"/>
          <w:position w:val="5"/>
        </w:rPr>
        <w:t> </w:t>
      </w:r>
      <w:r>
        <w:rPr>
          <w:rFonts w:ascii="Arial" w:hAnsi="Arial" w:cs="Arial" w:eastAsia="Arial"/>
          <w:sz w:val="31"/>
          <w:szCs w:val="31"/>
          <w:color w:val="3A3A3A"/>
          <w:spacing w:val="0"/>
          <w:w w:val="93"/>
          <w:position w:val="2"/>
        </w:rPr>
        <w:t>:</w:t>
      </w:r>
      <w:r>
        <w:rPr>
          <w:rFonts w:ascii="Arial" w:hAnsi="Arial" w:cs="Arial" w:eastAsia="Arial"/>
          <w:sz w:val="31"/>
          <w:szCs w:val="31"/>
          <w:color w:val="3A3A3A"/>
          <w:spacing w:val="-63"/>
          <w:w w:val="93"/>
          <w:position w:val="2"/>
        </w:rPr>
        <w:t>:</w:t>
      </w:r>
      <w:r>
        <w:rPr>
          <w:rFonts w:ascii="Arial" w:hAnsi="Arial" w:cs="Arial" w:eastAsia="Arial"/>
          <w:sz w:val="31"/>
          <w:szCs w:val="31"/>
          <w:color w:val="666666"/>
          <w:spacing w:val="0"/>
          <w:w w:val="93"/>
          <w:position w:val="2"/>
        </w:rPr>
        <w:t>!{</w:t>
      </w:r>
      <w:r>
        <w:rPr>
          <w:rFonts w:ascii="Arial" w:hAnsi="Arial" w:cs="Arial" w:eastAsia="Arial"/>
          <w:sz w:val="31"/>
          <w:szCs w:val="31"/>
          <w:color w:val="666666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31"/>
          <w:szCs w:val="31"/>
          <w:color w:val="666666"/>
          <w:spacing w:val="0"/>
          <w:w w:val="100"/>
          <w:position w:val="2"/>
        </w:rPr>
      </w:r>
      <w:r>
        <w:rPr>
          <w:rFonts w:ascii="Arial" w:hAnsi="Arial" w:cs="Arial" w:eastAsia="Arial"/>
          <w:sz w:val="38"/>
          <w:szCs w:val="38"/>
          <w:color w:val="757575"/>
          <w:spacing w:val="-103"/>
          <w:w w:val="83"/>
          <w:position w:val="-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202"/>
          <w:position w:val="0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620" w:lineRule="atLeast"/>
        <w:ind w:right="-20"/>
        <w:jc w:val="left"/>
        <w:tabs>
          <w:tab w:pos="1300" w:val="left"/>
        </w:tabs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color w:val="898989"/>
          <w:spacing w:val="0"/>
          <w:w w:val="196"/>
        </w:rPr>
        <w:t>5IOM&gt;'OU!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</w:rPr>
      </w:r>
      <w:r>
        <w:rPr>
          <w:rFonts w:ascii="Arial" w:hAnsi="Arial" w:cs="Arial" w:eastAsia="Arial"/>
          <w:sz w:val="8"/>
          <w:szCs w:val="8"/>
          <w:color w:val="AFAFAF"/>
          <w:spacing w:val="0"/>
          <w:w w:val="196"/>
        </w:rPr>
        <w:t>•</w:t>
      </w:r>
      <w:r>
        <w:rPr>
          <w:rFonts w:ascii="Arial" w:hAnsi="Arial" w:cs="Arial" w:eastAsia="Arial"/>
          <w:sz w:val="8"/>
          <w:szCs w:val="8"/>
          <w:color w:val="AFAFAF"/>
          <w:spacing w:val="0"/>
          <w:w w:val="196"/>
        </w:rPr>
        <w:t> </w:t>
      </w:r>
      <w:r>
        <w:rPr>
          <w:rFonts w:ascii="Arial" w:hAnsi="Arial" w:cs="Arial" w:eastAsia="Arial"/>
          <w:sz w:val="8"/>
          <w:szCs w:val="8"/>
          <w:color w:val="AFAFAF"/>
          <w:spacing w:val="2"/>
          <w:w w:val="196"/>
        </w:rPr>
        <w:t> 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398"/>
        </w:rPr>
        <w:t>: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229" w:lineRule="exact"/>
        <w:ind w:right="-20"/>
        <w:jc w:val="righ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7"/>
          <w:szCs w:val="37"/>
          <w:color w:val="AFAFAF"/>
          <w:spacing w:val="11"/>
          <w:w w:val="129"/>
          <w:position w:val="-2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202"/>
          <w:position w:val="-15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0"/>
          <w:position w:val="-15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2"/>
          <w:w w:val="100"/>
          <w:position w:val="-15"/>
        </w:rPr>
        <w:t> </w:t>
      </w:r>
      <w:r>
        <w:rPr>
          <w:rFonts w:ascii="Arial" w:hAnsi="Arial" w:cs="Arial" w:eastAsia="Arial"/>
          <w:sz w:val="38"/>
          <w:szCs w:val="38"/>
          <w:color w:val="666666"/>
          <w:spacing w:val="-2"/>
          <w:w w:val="83"/>
          <w:position w:val="-15"/>
        </w:rPr>
      </w:r>
      <w:r>
        <w:rPr>
          <w:rFonts w:ascii="Arial" w:hAnsi="Arial" w:cs="Arial" w:eastAsia="Arial"/>
          <w:sz w:val="38"/>
          <w:szCs w:val="38"/>
          <w:color w:val="666666"/>
          <w:spacing w:val="0"/>
          <w:w w:val="83"/>
          <w:emboss/>
          <w:position w:val="-15"/>
        </w:rPr>
        <w:t>.</w:t>
      </w:r>
      <w:r>
        <w:rPr>
          <w:rFonts w:ascii="Arial" w:hAnsi="Arial" w:cs="Arial" w:eastAsia="Arial"/>
          <w:sz w:val="38"/>
          <w:szCs w:val="38"/>
          <w:color w:val="666666"/>
          <w:spacing w:val="0"/>
          <w:w w:val="83"/>
          <w:position w:val="-15"/>
        </w:rPr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391" w:lineRule="atLeast"/>
        <w:ind w:right="-101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/>
        <w:br w:type="column"/>
      </w:r>
      <w:r>
        <w:rPr>
          <w:rFonts w:ascii="Arial" w:hAnsi="Arial" w:cs="Arial" w:eastAsia="Arial"/>
          <w:sz w:val="31"/>
          <w:szCs w:val="31"/>
          <w:color w:val="898989"/>
          <w:spacing w:val="1"/>
          <w:w w:val="84"/>
        </w:rPr>
        <w:t>'</w:t>
      </w:r>
      <w:r>
        <w:rPr>
          <w:rFonts w:ascii="Arial" w:hAnsi="Arial" w:cs="Arial" w:eastAsia="Arial"/>
          <w:sz w:val="31"/>
          <w:szCs w:val="31"/>
          <w:color w:val="525252"/>
          <w:spacing w:val="0"/>
          <w:w w:val="84"/>
        </w:rPr>
        <w:t>\</w:t>
      </w:r>
      <w:r>
        <w:rPr>
          <w:rFonts w:ascii="Arial" w:hAnsi="Arial" w:cs="Arial" w:eastAsia="Arial"/>
          <w:sz w:val="31"/>
          <w:szCs w:val="31"/>
          <w:color w:val="525252"/>
          <w:spacing w:val="-20"/>
          <w:w w:val="84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525252"/>
          <w:spacing w:val="0"/>
          <w:w w:val="227"/>
          <w:position w:val="3"/>
        </w:rPr>
        <w:t>p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501" w:lineRule="atLeast"/>
        <w:ind w:left="3577" w:right="3285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314"/>
        </w:rPr>
        <w:t>I</w:t>
      </w:r>
      <w:r>
        <w:rPr>
          <w:rFonts w:ascii="Arial" w:hAnsi="Arial" w:cs="Arial" w:eastAsia="Arial"/>
          <w:sz w:val="16"/>
          <w:szCs w:val="16"/>
          <w:color w:val="898989"/>
          <w:spacing w:val="-107"/>
          <w:w w:val="314"/>
        </w:rPr>
        <w:t> </w:t>
      </w:r>
      <w:r>
        <w:rPr>
          <w:rFonts w:ascii="Arial" w:hAnsi="Arial" w:cs="Arial" w:eastAsia="Arial"/>
          <w:sz w:val="24"/>
          <w:szCs w:val="24"/>
          <w:color w:val="9E9E9E"/>
          <w:spacing w:val="0"/>
          <w:w w:val="349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83" w:lineRule="exact"/>
        <w:ind w:right="-20"/>
        <w:jc w:val="left"/>
        <w:tabs>
          <w:tab w:pos="1400" w:val="left"/>
          <w:tab w:pos="2440" w:val="left"/>
          <w:tab w:pos="4180" w:val="left"/>
          <w:tab w:pos="53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0"/>
          <w:position w:val="-15"/>
        </w:rPr>
        <w:t>ID4.....</w: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-4"/>
          <w:w w:val="100"/>
          <w:position w:val="-15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666666"/>
          <w:spacing w:val="0"/>
          <w:w w:val="100"/>
          <w:position w:val="-15"/>
        </w:rPr>
        <w:t>»-</w:t>
      </w:r>
      <w:r>
        <w:rPr>
          <w:rFonts w:ascii="Times New Roman" w:hAnsi="Times New Roman" w:cs="Times New Roman" w:eastAsia="Times New Roman"/>
          <w:sz w:val="15"/>
          <w:szCs w:val="15"/>
          <w:color w:val="666666"/>
          <w:spacing w:val="0"/>
          <w:w w:val="100"/>
          <w:position w:val="-1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66666"/>
          <w:spacing w:val="0"/>
          <w:w w:val="100"/>
          <w:position w:val="-15"/>
        </w:rPr>
      </w:r>
      <w:r>
        <w:rPr>
          <w:rFonts w:ascii="Arial" w:hAnsi="Arial" w:cs="Arial" w:eastAsia="Arial"/>
          <w:sz w:val="29"/>
          <w:szCs w:val="29"/>
          <w:color w:val="232323"/>
          <w:spacing w:val="0"/>
          <w:w w:val="100"/>
          <w:position w:val="-28"/>
        </w:rPr>
        <w:t>-</w:t>
      </w:r>
      <w:r>
        <w:rPr>
          <w:rFonts w:ascii="Arial" w:hAnsi="Arial" w:cs="Arial" w:eastAsia="Arial"/>
          <w:sz w:val="29"/>
          <w:szCs w:val="29"/>
          <w:color w:val="232323"/>
          <w:spacing w:val="-80"/>
          <w:w w:val="100"/>
          <w:position w:val="-28"/>
        </w:rPr>
        <w:t> </w:t>
      </w:r>
      <w:r>
        <w:rPr>
          <w:rFonts w:ascii="Arial" w:hAnsi="Arial" w:cs="Arial" w:eastAsia="Arial"/>
          <w:sz w:val="29"/>
          <w:szCs w:val="29"/>
          <w:color w:val="232323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29"/>
          <w:szCs w:val="29"/>
          <w:color w:val="232323"/>
          <w:spacing w:val="0"/>
          <w:w w:val="100"/>
          <w:position w:val="-28"/>
        </w:rPr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313"/>
          <w:position w:val="-28"/>
        </w:rPr>
        <w:t>l</w:t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29"/>
          <w:szCs w:val="29"/>
          <w:color w:val="757575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32"/>
          <w:szCs w:val="32"/>
          <w:color w:val="666666"/>
          <w:spacing w:val="0"/>
          <w:w w:val="56"/>
          <w:position w:val="-14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666666"/>
          <w:spacing w:val="-37"/>
          <w:w w:val="56"/>
          <w:position w:val="-14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898989"/>
          <w:spacing w:val="0"/>
          <w:w w:val="70"/>
          <w:position w:val="-14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898989"/>
          <w:spacing w:val="-42"/>
          <w:w w:val="70"/>
          <w:position w:val="-14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D8D8D8"/>
          <w:spacing w:val="-32"/>
          <w:w w:val="46"/>
          <w:position w:val="-14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666666"/>
          <w:spacing w:val="0"/>
          <w:w w:val="231"/>
          <w:position w:val="-14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666666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666666"/>
          <w:spacing w:val="0"/>
          <w:w w:val="100"/>
          <w:position w:val="-14"/>
        </w:rPr>
      </w:r>
      <w:r>
        <w:rPr>
          <w:rFonts w:ascii="Arial" w:hAnsi="Arial" w:cs="Arial" w:eastAsia="Arial"/>
          <w:sz w:val="36"/>
          <w:szCs w:val="36"/>
          <w:color w:val="757575"/>
          <w:spacing w:val="0"/>
          <w:w w:val="253"/>
          <w:position w:val="-17"/>
        </w:rPr>
        <w:t>i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4" w:equalWidth="0">
            <w:col w:w="2221" w:space="332"/>
            <w:col w:w="1796" w:space="391"/>
            <w:col w:w="619" w:space="118"/>
            <w:col w:w="7303"/>
          </w:cols>
        </w:sectPr>
      </w:pPr>
      <w:rPr/>
    </w:p>
    <w:p>
      <w:pPr>
        <w:spacing w:before="0" w:after="0" w:line="255" w:lineRule="atLeast"/>
        <w:ind w:left="100" w:right="-90"/>
        <w:jc w:val="left"/>
        <w:tabs>
          <w:tab w:pos="40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9E9E9E"/>
          <w:spacing w:val="0"/>
          <w:w w:val="220"/>
          <w:position w:val="-11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9E9E9E"/>
          <w:spacing w:val="-139"/>
          <w:w w:val="220"/>
          <w:position w:val="-1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9E9E9E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9E9E9E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220"/>
          <w:position w:val="0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22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17"/>
          <w:w w:val="22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51"/>
          <w:position w:val="0"/>
        </w:rPr>
        <w:t>'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55" w:lineRule="atLeast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color w:val="757575"/>
          <w:w w:val="176"/>
        </w:rPr>
        <w:t>t</w:t>
      </w:r>
      <w:r>
        <w:rPr>
          <w:rFonts w:ascii="Arial" w:hAnsi="Arial" w:cs="Arial" w:eastAsia="Arial"/>
          <w:sz w:val="10"/>
          <w:szCs w:val="10"/>
          <w:color w:val="757575"/>
          <w:spacing w:val="-18"/>
          <w:w w:val="176"/>
        </w:rPr>
        <w:t>.</w:t>
      </w:r>
      <w:r>
        <w:rPr>
          <w:rFonts w:ascii="Arial" w:hAnsi="Arial" w:cs="Arial" w:eastAsia="Arial"/>
          <w:sz w:val="10"/>
          <w:szCs w:val="10"/>
          <w:color w:val="AFAFAF"/>
          <w:spacing w:val="0"/>
          <w:w w:val="111"/>
        </w:rPr>
        <w:t>t</w:t>
      </w:r>
      <w:r>
        <w:rPr>
          <w:rFonts w:ascii="Arial" w:hAnsi="Arial" w:cs="Arial" w:eastAsia="Arial"/>
          <w:sz w:val="10"/>
          <w:szCs w:val="10"/>
          <w:color w:val="AFAFAF"/>
          <w:spacing w:val="-23"/>
          <w:w w:val="111"/>
        </w:rPr>
        <w:t>"</w:t>
      </w:r>
      <w:r>
        <w:rPr>
          <w:rFonts w:ascii="Arial" w:hAnsi="Arial" w:cs="Arial" w:eastAsia="Arial"/>
          <w:sz w:val="10"/>
          <w:szCs w:val="10"/>
          <w:color w:val="000000"/>
          <w:spacing w:val="-16"/>
          <w:w w:val="129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9E9E9E"/>
          <w:spacing w:val="0"/>
          <w:w w:val="83"/>
        </w:rPr>
        <w:t>....co&lt;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4321" w:space="5347"/>
            <w:col w:w="3112"/>
          </w:cols>
        </w:sectPr>
      </w:pPr>
      <w:rPr/>
    </w:p>
    <w:p>
      <w:pPr>
        <w:spacing w:before="0" w:after="0" w:line="79" w:lineRule="atLeast"/>
        <w:ind w:left="1524" w:right="-73"/>
        <w:jc w:val="left"/>
        <w:tabs>
          <w:tab w:pos="2020" w:val="left"/>
          <w:tab w:pos="3860" w:val="left"/>
          <w:tab w:pos="46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98989"/>
          <w:spacing w:val="-20"/>
          <w:w w:val="144"/>
        </w:rPr>
        <w:t>:</w:t>
      </w:r>
      <w:r>
        <w:rPr>
          <w:rFonts w:ascii="Arial" w:hAnsi="Arial" w:cs="Arial" w:eastAsia="Arial"/>
          <w:sz w:val="22"/>
          <w:szCs w:val="22"/>
          <w:color w:val="666666"/>
          <w:spacing w:val="0"/>
          <w:w w:val="209"/>
        </w:rPr>
        <w:t>\</w:t>
      </w:r>
      <w:r>
        <w:rPr>
          <w:rFonts w:ascii="Arial" w:hAnsi="Arial" w:cs="Arial" w:eastAsia="Arial"/>
          <w:sz w:val="22"/>
          <w:szCs w:val="22"/>
          <w:color w:val="666666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666666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757575"/>
          <w:spacing w:val="0"/>
          <w:w w:val="193"/>
          <w:i/>
        </w:rPr>
        <w:t>'</w:t>
      </w:r>
      <w:r>
        <w:rPr>
          <w:rFonts w:ascii="Arial" w:hAnsi="Arial" w:cs="Arial" w:eastAsia="Arial"/>
          <w:sz w:val="22"/>
          <w:szCs w:val="22"/>
          <w:color w:val="757575"/>
          <w:spacing w:val="0"/>
          <w:w w:val="193"/>
          <w:i/>
        </w:rPr>
        <w:t>)</w:t>
      </w:r>
      <w:r>
        <w:rPr>
          <w:rFonts w:ascii="Arial" w:hAnsi="Arial" w:cs="Arial" w:eastAsia="Arial"/>
          <w:sz w:val="22"/>
          <w:szCs w:val="22"/>
          <w:color w:val="757575"/>
          <w:spacing w:val="-118"/>
          <w:w w:val="193"/>
          <w:i/>
        </w:rPr>
        <w:t> </w:t>
      </w:r>
      <w:r>
        <w:rPr>
          <w:rFonts w:ascii="Arial" w:hAnsi="Arial" w:cs="Arial" w:eastAsia="Arial"/>
          <w:sz w:val="22"/>
          <w:szCs w:val="22"/>
          <w:color w:val="757575"/>
          <w:spacing w:val="0"/>
          <w:w w:val="100"/>
          <w:i/>
        </w:rPr>
        <w:tab/>
      </w:r>
      <w:r>
        <w:rPr>
          <w:rFonts w:ascii="Arial" w:hAnsi="Arial" w:cs="Arial" w:eastAsia="Arial"/>
          <w:sz w:val="22"/>
          <w:szCs w:val="22"/>
          <w:color w:val="757575"/>
          <w:spacing w:val="0"/>
          <w:w w:val="100"/>
          <w:i/>
        </w:rPr>
      </w:r>
      <w:r>
        <w:rPr>
          <w:rFonts w:ascii="Arial" w:hAnsi="Arial" w:cs="Arial" w:eastAsia="Arial"/>
          <w:sz w:val="22"/>
          <w:szCs w:val="22"/>
          <w:color w:val="AFAFAF"/>
          <w:spacing w:val="0"/>
          <w:w w:val="248"/>
        </w:rPr>
        <w:t>i</w:t>
      </w:r>
      <w:r>
        <w:rPr>
          <w:rFonts w:ascii="Arial" w:hAnsi="Arial" w:cs="Arial" w:eastAsia="Arial"/>
          <w:sz w:val="22"/>
          <w:szCs w:val="22"/>
          <w:color w:val="AFAFAF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50"/>
        </w:rPr>
        <w:t>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5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50"/>
        </w:rPr>
        <w:t> </w:t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150"/>
        </w:rPr>
        <w:t>\</w:t>
      </w:r>
      <w:r>
        <w:rPr>
          <w:rFonts w:ascii="Arial" w:hAnsi="Arial" w:cs="Arial" w:eastAsia="Arial"/>
          <w:sz w:val="22"/>
          <w:szCs w:val="22"/>
          <w:color w:val="898989"/>
          <w:spacing w:val="-88"/>
          <w:w w:val="150"/>
        </w:rPr>
        <w:t> </w:t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525252"/>
          <w:spacing w:val="0"/>
          <w:w w:val="410"/>
        </w:rPr>
        <w:t>;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20" w:lineRule="atLeast"/>
        <w:ind w:left="1910" w:right="-20"/>
        <w:jc w:val="left"/>
        <w:tabs>
          <w:tab w:pos="3860" w:val="left"/>
          <w:tab w:pos="45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525252"/>
          <w:w w:val="218"/>
        </w:rPr>
      </w:r>
      <w:r>
        <w:rPr>
          <w:rFonts w:ascii="Arial" w:hAnsi="Arial" w:cs="Arial" w:eastAsia="Arial"/>
          <w:sz w:val="22"/>
          <w:szCs w:val="22"/>
          <w:color w:val="525252"/>
          <w:spacing w:val="0"/>
          <w:w w:val="218"/>
          <w:emboss/>
        </w:rPr>
        <w:t>·</w:t>
      </w:r>
      <w:r>
        <w:rPr>
          <w:rFonts w:ascii="Arial" w:hAnsi="Arial" w:cs="Arial" w:eastAsia="Arial"/>
          <w:sz w:val="22"/>
          <w:szCs w:val="22"/>
          <w:color w:val="525252"/>
          <w:spacing w:val="0"/>
          <w:w w:val="218"/>
        </w:rPr>
      </w:r>
      <w:r>
        <w:rPr>
          <w:rFonts w:ascii="Arial" w:hAnsi="Arial" w:cs="Arial" w:eastAsia="Arial"/>
          <w:sz w:val="22"/>
          <w:szCs w:val="22"/>
          <w:color w:val="52525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52525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AFAFAF"/>
          <w:spacing w:val="11"/>
          <w:w w:val="217"/>
        </w:rPr>
        <w:t>:</w:t>
      </w:r>
      <w:r>
        <w:rPr>
          <w:rFonts w:ascii="Arial" w:hAnsi="Arial" w:cs="Arial" w:eastAsia="Arial"/>
          <w:sz w:val="22"/>
          <w:szCs w:val="22"/>
          <w:color w:val="232323"/>
          <w:spacing w:val="0"/>
          <w:w w:val="144"/>
        </w:rPr>
        <w:t>:</w:t>
      </w:r>
      <w:r>
        <w:rPr>
          <w:rFonts w:ascii="Arial" w:hAnsi="Arial" w:cs="Arial" w:eastAsia="Arial"/>
          <w:sz w:val="22"/>
          <w:szCs w:val="22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2323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217"/>
        </w:rPr>
        <w:t>.</w:t>
      </w:r>
      <w:r>
        <w:rPr>
          <w:rFonts w:ascii="Arial" w:hAnsi="Arial" w:cs="Arial" w:eastAsia="Arial"/>
          <w:sz w:val="22"/>
          <w:szCs w:val="22"/>
          <w:color w:val="898989"/>
          <w:spacing w:val="-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757575"/>
          <w:spacing w:val="0"/>
          <w:w w:val="144"/>
        </w:rPr>
        <w:t>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50" w:lineRule="atLeast"/>
        <w:ind w:right="-14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67"/>
          <w:szCs w:val="67"/>
          <w:color w:val="666666"/>
          <w:spacing w:val="-116"/>
          <w:w w:val="96"/>
          <w:position w:val="-21"/>
        </w:rPr>
        <w:t>·</w:t>
      </w:r>
      <w:r>
        <w:rPr>
          <w:rFonts w:ascii="Arial" w:hAnsi="Arial" w:cs="Arial" w:eastAsia="Arial"/>
          <w:sz w:val="67"/>
          <w:szCs w:val="67"/>
          <w:color w:val="9E9E9E"/>
          <w:spacing w:val="-199"/>
          <w:w w:val="124"/>
          <w:position w:val="-21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757575"/>
          <w:spacing w:val="0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757575"/>
          <w:spacing w:val="-51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AFAFAF"/>
          <w:spacing w:val="-41"/>
          <w:w w:val="114"/>
          <w:position w:val="0"/>
        </w:rPr>
        <w:t>.</w:t>
      </w:r>
      <w:r>
        <w:rPr>
          <w:rFonts w:ascii="Arial" w:hAnsi="Arial" w:cs="Arial" w:eastAsia="Arial"/>
          <w:sz w:val="25"/>
          <w:szCs w:val="25"/>
          <w:color w:val="9E9E9E"/>
          <w:spacing w:val="0"/>
          <w:w w:val="57"/>
          <w:position w:val="0"/>
        </w:rPr>
        <w:t>,,.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50" w:lineRule="atLeast"/>
        <w:ind w:right="-103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2"/>
          <w:szCs w:val="42"/>
          <w:color w:val="898989"/>
          <w:w w:val="56"/>
        </w:rPr>
        <w:t>..</w:t>
      </w:r>
      <w:r>
        <w:rPr>
          <w:rFonts w:ascii="Times New Roman" w:hAnsi="Times New Roman" w:cs="Times New Roman" w:eastAsia="Times New Roman"/>
          <w:sz w:val="42"/>
          <w:szCs w:val="42"/>
          <w:color w:val="898989"/>
          <w:spacing w:val="-79"/>
          <w:w w:val="56"/>
        </w:rPr>
        <w:t>.</w:t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88"/>
        </w:rPr>
        <w:t>,.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50" w:lineRule="atLeast"/>
        <w:ind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8"/>
          <w:szCs w:val="38"/>
          <w:color w:val="666666"/>
          <w:spacing w:val="-20"/>
          <w:w w:val="105"/>
          <w:i/>
        </w:rPr>
        <w:t>A</w:t>
      </w:r>
      <w:r>
        <w:rPr>
          <w:rFonts w:ascii="Times New Roman" w:hAnsi="Times New Roman" w:cs="Times New Roman" w:eastAsia="Times New Roman"/>
          <w:sz w:val="38"/>
          <w:szCs w:val="38"/>
          <w:color w:val="3A3A3A"/>
          <w:spacing w:val="-41"/>
          <w:w w:val="128"/>
          <w:i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898989"/>
          <w:spacing w:val="-32"/>
          <w:w w:val="147"/>
          <w:i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9E9E9E"/>
          <w:spacing w:val="0"/>
          <w:w w:val="69"/>
          <w:i/>
        </w:rPr>
        <w:t>....</w:t>
      </w:r>
      <w:r>
        <w:rPr>
          <w:rFonts w:ascii="Times New Roman" w:hAnsi="Times New Roman" w:cs="Times New Roman" w:eastAsia="Times New Roman"/>
          <w:sz w:val="38"/>
          <w:szCs w:val="38"/>
          <w:color w:val="9E9E9E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9E9E9E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757575"/>
          <w:spacing w:val="-60"/>
          <w:w w:val="117"/>
        </w:rPr>
        <w:t>.</w:t>
      </w:r>
      <w:r>
        <w:rPr>
          <w:rFonts w:ascii="Arial" w:hAnsi="Arial" w:cs="Arial" w:eastAsia="Arial"/>
          <w:sz w:val="34"/>
          <w:szCs w:val="34"/>
          <w:color w:val="757575"/>
          <w:spacing w:val="0"/>
          <w:w w:val="140"/>
          <w:position w:val="2"/>
        </w:rPr>
        <w:t>'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4" w:equalWidth="0">
            <w:col w:w="4880" w:space="2308"/>
            <w:col w:w="441" w:space="39"/>
            <w:col w:w="267" w:space="325"/>
            <w:col w:w="4520"/>
          </w:cols>
        </w:sectPr>
      </w:pPr>
      <w:rPr/>
    </w:p>
    <w:p>
      <w:pPr>
        <w:spacing w:before="0" w:after="0" w:line="358" w:lineRule="atLeast"/>
        <w:ind w:left="1487" w:right="224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98989"/>
          <w:spacing w:val="0"/>
          <w:w w:val="139"/>
        </w:rPr>
        <w:t>!"-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65" w:lineRule="atLeast"/>
        <w:ind w:left="1396" w:right="-101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898989"/>
          <w:w w:val="64"/>
        </w:rPr>
        <w:t>..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19"/>
          <w:w w:val="64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70"/>
          <w:w w:val="60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21"/>
          <w:w w:val="64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0"/>
          <w:w w:val="60"/>
        </w:rPr>
        <w:t>::::::::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98"/>
          <w:w w:val="60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78"/>
          <w:w w:val="108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42"/>
          <w:w w:val="59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54"/>
          <w:w w:val="60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0"/>
          <w:w w:val="59"/>
        </w:rPr>
        <w:t>::::::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37"/>
          <w:w w:val="59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126"/>
          <w:w w:val="145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76"/>
          <w:w w:val="59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60"/>
          <w:w w:val="77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26"/>
          <w:w w:val="59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54"/>
          <w:w w:val="77"/>
        </w:rPr>
        <w:t>=</w:t>
      </w:r>
      <w:r>
        <w:rPr>
          <w:rFonts w:ascii="Times New Roman" w:hAnsi="Times New Roman" w:cs="Times New Roman" w:eastAsia="Times New Roman"/>
          <w:sz w:val="41"/>
          <w:szCs w:val="41"/>
          <w:color w:val="757575"/>
          <w:spacing w:val="-78"/>
          <w:w w:val="108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84"/>
          <w:w w:val="75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26"/>
          <w:w w:val="77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0"/>
          <w:w w:val="75"/>
        </w:rPr>
        <w:t>::::t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8"/>
          <w:w w:val="75"/>
        </w:rPr>
        <w:t>t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95"/>
          <w:w w:val="108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0"/>
          <w:w w:val="77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54"/>
          <w:w w:val="77"/>
        </w:rPr>
        <w:t>=</w:t>
      </w:r>
      <w:r>
        <w:rPr>
          <w:rFonts w:ascii="Times New Roman" w:hAnsi="Times New Roman" w:cs="Times New Roman" w:eastAsia="Times New Roman"/>
          <w:sz w:val="41"/>
          <w:szCs w:val="41"/>
          <w:color w:val="757575"/>
          <w:spacing w:val="-22"/>
          <w:w w:val="59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89"/>
          <w:w w:val="77"/>
        </w:rPr>
        <w:t>:</w:t>
      </w:r>
      <w:r>
        <w:rPr>
          <w:rFonts w:ascii="Times New Roman" w:hAnsi="Times New Roman" w:cs="Times New Roman" w:eastAsia="Times New Roman"/>
          <w:sz w:val="41"/>
          <w:szCs w:val="41"/>
          <w:color w:val="757575"/>
          <w:spacing w:val="0"/>
          <w:w w:val="59"/>
        </w:rPr>
        <w:t>...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0" w:after="0" w:line="502" w:lineRule="atLeast"/>
        <w:ind w:right="-12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57"/>
          <w:szCs w:val="57"/>
          <w:color w:val="525252"/>
          <w:spacing w:val="0"/>
          <w:w w:val="79"/>
        </w:rPr>
        <w:t>:t</w:t>
      </w:r>
      <w:r>
        <w:rPr>
          <w:rFonts w:ascii="Arial" w:hAnsi="Arial" w:cs="Arial" w:eastAsia="Arial"/>
          <w:sz w:val="57"/>
          <w:szCs w:val="57"/>
          <w:color w:val="525252"/>
          <w:spacing w:val="-10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18"/>
          <w:i/>
          <w:position w:val="22"/>
        </w:rPr>
        <w:t>j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502" w:lineRule="atLeast"/>
        <w:ind w:right="-75"/>
        <w:jc w:val="left"/>
        <w:tabs>
          <w:tab w:pos="6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236"/>
        </w:rPr>
        <w:t>-!2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502" w:lineRule="atLeast"/>
        <w:ind w:right="-20"/>
        <w:jc w:val="left"/>
        <w:tabs>
          <w:tab w:pos="110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44"/>
          <w:szCs w:val="44"/>
          <w:color w:val="757575"/>
          <w:spacing w:val="0"/>
          <w:w w:val="80"/>
        </w:rPr>
        <w:t>-</w:t>
      </w:r>
      <w:r>
        <w:rPr>
          <w:rFonts w:ascii="Arial" w:hAnsi="Arial" w:cs="Arial" w:eastAsia="Arial"/>
          <w:sz w:val="44"/>
          <w:szCs w:val="44"/>
          <w:color w:val="757575"/>
          <w:spacing w:val="2"/>
          <w:w w:val="80"/>
        </w:rPr>
        <w:t> </w:t>
      </w:r>
      <w:r>
        <w:rPr>
          <w:rFonts w:ascii="Arial" w:hAnsi="Arial" w:cs="Arial" w:eastAsia="Arial"/>
          <w:sz w:val="44"/>
          <w:szCs w:val="44"/>
          <w:color w:val="757575"/>
          <w:spacing w:val="0"/>
          <w:w w:val="80"/>
        </w:rPr>
        <w:t>=-</w:t>
      </w:r>
      <w:r>
        <w:rPr>
          <w:rFonts w:ascii="Arial" w:hAnsi="Arial" w:cs="Arial" w:eastAsia="Arial"/>
          <w:sz w:val="44"/>
          <w:szCs w:val="44"/>
          <w:color w:val="757575"/>
          <w:spacing w:val="0"/>
          <w:w w:val="100"/>
        </w:rPr>
        <w:tab/>
      </w:r>
      <w:r>
        <w:rPr>
          <w:rFonts w:ascii="Arial" w:hAnsi="Arial" w:cs="Arial" w:eastAsia="Arial"/>
          <w:sz w:val="44"/>
          <w:szCs w:val="44"/>
          <w:color w:val="757575"/>
          <w:spacing w:val="0"/>
          <w:w w:val="100"/>
        </w:rPr>
      </w:r>
      <w:r>
        <w:rPr>
          <w:rFonts w:ascii="Arial" w:hAnsi="Arial" w:cs="Arial" w:eastAsia="Arial"/>
          <w:sz w:val="25"/>
          <w:szCs w:val="25"/>
          <w:color w:val="898989"/>
          <w:spacing w:val="-73"/>
          <w:w w:val="335"/>
          <w:position w:val="3"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34"/>
          <w:position w:val="3"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4" w:equalWidth="0">
            <w:col w:w="4127" w:space="549"/>
            <w:col w:w="424" w:space="2152"/>
            <w:col w:w="759" w:space="1514"/>
            <w:col w:w="3255"/>
          </w:cols>
        </w:sectPr>
      </w:pPr>
      <w:rPr/>
    </w:p>
    <w:p>
      <w:pPr>
        <w:spacing w:before="0" w:after="0" w:line="286" w:lineRule="atLeast"/>
        <w:ind w:right="3578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8.400024pt;margin-top:1.10439pt;width:10.236420pt;height:29pt;mso-position-horizontal-relative:page;mso-position-vertical-relative:paragraph;z-index:-4045" type="#_x0000_t202" filled="f" stroked="f">
            <v:textbox inset="0,0,0,0">
              <w:txbxContent>
                <w:p>
                  <w:pPr>
                    <w:spacing w:before="0" w:after="0" w:line="580" w:lineRule="exact"/>
                    <w:ind w:right="-127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Pr/>
                  <w:r>
                    <w:rPr>
                      <w:rFonts w:ascii="Arial" w:hAnsi="Arial" w:cs="Arial" w:eastAsia="Arial"/>
                      <w:sz w:val="58"/>
                      <w:szCs w:val="58"/>
                      <w:color w:val="898989"/>
                      <w:spacing w:val="0"/>
                      <w:w w:val="53"/>
                      <w:position w:val="-1"/>
                    </w:rPr>
                    <w:t>-·</w:t>
                  </w:r>
                  <w:r>
                    <w:rPr>
                      <w:rFonts w:ascii="Arial" w:hAnsi="Arial" w:cs="Arial" w:eastAsia="Arial"/>
                      <w:sz w:val="58"/>
                      <w:szCs w:val="5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-49"/>
          <w:w w:val="4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E9E9E"/>
          <w:spacing w:val="-66"/>
          <w:w w:val="112"/>
          <w:position w:val="3"/>
        </w:rPr>
        <w:t>¢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-2"/>
          <w:w w:val="48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-71"/>
          <w:w w:val="74"/>
          <w:position w:val="3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0"/>
          <w:w w:val="48"/>
          <w:position w:val="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-9"/>
          <w:w w:val="48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-61"/>
          <w:w w:val="74"/>
          <w:position w:val="3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-38"/>
          <w:w w:val="48"/>
          <w:position w:val="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9E9E9E"/>
          <w:spacing w:val="-27"/>
          <w:w w:val="165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-26"/>
          <w:w w:val="73"/>
          <w:position w:val="3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-27"/>
          <w:w w:val="59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-47"/>
          <w:w w:val="73"/>
          <w:position w:val="3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-4"/>
          <w:w w:val="59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-69"/>
          <w:w w:val="73"/>
          <w:position w:val="3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0"/>
          <w:w w:val="59"/>
          <w:position w:val="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-36"/>
          <w:w w:val="59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-39"/>
          <w:w w:val="73"/>
          <w:position w:val="3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-13"/>
          <w:w w:val="59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-20"/>
          <w:w w:val="73"/>
          <w:position w:val="3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0"/>
          <w:w w:val="59"/>
          <w:position w:val="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-35"/>
          <w:w w:val="59"/>
          <w:position w:val="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3A3A3A"/>
          <w:spacing w:val="0"/>
          <w:w w:val="66"/>
          <w:position w:val="0"/>
        </w:rPr>
        <w:t>..</w:t>
      </w:r>
      <w:r>
        <w:rPr>
          <w:rFonts w:ascii="Times New Roman" w:hAnsi="Times New Roman" w:cs="Times New Roman" w:eastAsia="Times New Roman"/>
          <w:sz w:val="27"/>
          <w:szCs w:val="27"/>
          <w:color w:val="3A3A3A"/>
          <w:spacing w:val="-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0"/>
          <w:w w:val="156"/>
          <w:position w:val="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9" w:after="0" w:line="240" w:lineRule="auto"/>
        <w:ind w:right="1671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279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right"/>
        <w:spacing w:after="0"/>
        <w:sectPr>
          <w:type w:val="continuous"/>
          <w:pgSz w:w="15840" w:h="12240" w:orient="landscape"/>
          <w:pgMar w:top="1480" w:bottom="280" w:left="1820" w:right="1240"/>
        </w:sectPr>
      </w:pPr>
      <w:rPr/>
    </w:p>
    <w:p>
      <w:pPr>
        <w:spacing w:before="0" w:after="0" w:line="524" w:lineRule="exact"/>
        <w:ind w:left="948" w:right="-114"/>
        <w:jc w:val="left"/>
        <w:tabs>
          <w:tab w:pos="2660" w:val="left"/>
          <w:tab w:pos="4400" w:val="left"/>
          <w:tab w:pos="6620" w:val="left"/>
          <w:tab w:pos="8120" w:val="left"/>
        </w:tabs>
        <w:rPr>
          <w:rFonts w:ascii="Courier New" w:hAnsi="Courier New" w:cs="Courier New" w:eastAsia="Courier New"/>
          <w:sz w:val="33"/>
          <w:szCs w:val="33"/>
        </w:rPr>
      </w:pPr>
      <w:rPr/>
      <w:r>
        <w:rPr>
          <w:rFonts w:ascii="Arial" w:hAnsi="Arial" w:cs="Arial" w:eastAsia="Arial"/>
          <w:sz w:val="28"/>
          <w:szCs w:val="28"/>
          <w:color w:val="898989"/>
          <w:spacing w:val="-76"/>
          <w:w w:val="87"/>
          <w:position w:val="14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-34"/>
          <w:w w:val="119"/>
          <w:position w:val="14"/>
        </w:rPr>
        <w:t>I</w:t>
      </w:r>
      <w:r>
        <w:rPr>
          <w:rFonts w:ascii="Arial" w:hAnsi="Arial" w:cs="Arial" w:eastAsia="Arial"/>
          <w:sz w:val="28"/>
          <w:szCs w:val="28"/>
          <w:color w:val="898989"/>
          <w:spacing w:val="5"/>
          <w:w w:val="209"/>
          <w:position w:val="14"/>
        </w:rPr>
        <w:t>!</w:t>
      </w:r>
      <w:r>
        <w:rPr>
          <w:rFonts w:ascii="Arial" w:hAnsi="Arial" w:cs="Arial" w:eastAsia="Arial"/>
          <w:sz w:val="28"/>
          <w:szCs w:val="28"/>
          <w:color w:val="525252"/>
          <w:spacing w:val="0"/>
          <w:w w:val="92"/>
          <w:position w:val="14"/>
        </w:rPr>
        <w:t>_J</w:t>
      </w:r>
      <w:r>
        <w:rPr>
          <w:rFonts w:ascii="Arial" w:hAnsi="Arial" w:cs="Arial" w:eastAsia="Arial"/>
          <w:sz w:val="28"/>
          <w:szCs w:val="28"/>
          <w:color w:val="525252"/>
          <w:spacing w:val="0"/>
          <w:w w:val="100"/>
          <w:position w:val="14"/>
        </w:rPr>
        <w:t> 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14"/>
        </w:rPr>
        <w:t>I</w:t>
      </w:r>
      <w:r>
        <w:rPr>
          <w:rFonts w:ascii="Arial" w:hAnsi="Arial" w:cs="Arial" w:eastAsia="Arial"/>
          <w:sz w:val="32"/>
          <w:szCs w:val="32"/>
          <w:color w:val="000000"/>
          <w:spacing w:val="-85"/>
          <w:w w:val="100"/>
          <w:position w:val="14"/>
        </w:rPr>
        <w:t> 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14"/>
        </w:rPr>
        <w:tab/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14"/>
        </w:rPr>
      </w:r>
      <w:r>
        <w:rPr>
          <w:rFonts w:ascii="Times New Roman" w:hAnsi="Times New Roman" w:cs="Times New Roman" w:eastAsia="Times New Roman"/>
          <w:sz w:val="35"/>
          <w:szCs w:val="35"/>
          <w:color w:val="757575"/>
          <w:spacing w:val="-13"/>
          <w:w w:val="93"/>
          <w:position w:val="4"/>
        </w:rPr>
        <w:t>•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0"/>
          <w:w w:val="54"/>
          <w:position w:val="4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0"/>
          <w:w w:val="100"/>
          <w:position w:val="4"/>
        </w:rPr>
      </w:r>
      <w:r>
        <w:rPr>
          <w:rFonts w:ascii="Arial" w:hAnsi="Arial" w:cs="Arial" w:eastAsia="Arial"/>
          <w:sz w:val="34"/>
          <w:szCs w:val="34"/>
          <w:color w:val="898989"/>
          <w:spacing w:val="-17"/>
          <w:w w:val="95"/>
          <w:position w:val="4"/>
        </w:rPr>
        <w:t>•</w:t>
      </w:r>
      <w:r>
        <w:rPr>
          <w:rFonts w:ascii="Arial" w:hAnsi="Arial" w:cs="Arial" w:eastAsia="Arial"/>
          <w:sz w:val="34"/>
          <w:szCs w:val="34"/>
          <w:color w:val="C3C3C3"/>
          <w:spacing w:val="0"/>
          <w:w w:val="38"/>
          <w:position w:val="4"/>
        </w:rPr>
        <w:t>•</w:t>
      </w:r>
      <w:r>
        <w:rPr>
          <w:rFonts w:ascii="Arial" w:hAnsi="Arial" w:cs="Arial" w:eastAsia="Arial"/>
          <w:sz w:val="34"/>
          <w:szCs w:val="34"/>
          <w:color w:val="C3C3C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34"/>
          <w:szCs w:val="34"/>
          <w:color w:val="C3C3C3"/>
          <w:spacing w:val="6"/>
          <w:w w:val="100"/>
          <w:position w:val="4"/>
        </w:rPr>
        <w:t> 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11"/>
        </w:rPr>
        <w:t>I</w:t>
      </w:r>
      <w:r>
        <w:rPr>
          <w:rFonts w:ascii="Arial" w:hAnsi="Arial" w:cs="Arial" w:eastAsia="Arial"/>
          <w:sz w:val="32"/>
          <w:szCs w:val="32"/>
          <w:color w:val="000000"/>
          <w:spacing w:val="-85"/>
          <w:w w:val="100"/>
          <w:position w:val="11"/>
        </w:rPr>
        <w:t> 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11"/>
        </w:rPr>
      </w:r>
      <w:r>
        <w:rPr>
          <w:rFonts w:ascii="Times New Roman" w:hAnsi="Times New Roman" w:cs="Times New Roman" w:eastAsia="Times New Roman"/>
          <w:sz w:val="34"/>
          <w:szCs w:val="34"/>
          <w:color w:val="525252"/>
          <w:spacing w:val="0"/>
          <w:w w:val="55"/>
          <w:position w:val="4"/>
        </w:rPr>
        <w:t>.....</w:t>
      </w:r>
      <w:r>
        <w:rPr>
          <w:rFonts w:ascii="Times New Roman" w:hAnsi="Times New Roman" w:cs="Times New Roman" w:eastAsia="Times New Roman"/>
          <w:sz w:val="34"/>
          <w:szCs w:val="34"/>
          <w:color w:val="525252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525252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33"/>
          <w:szCs w:val="33"/>
          <w:color w:val="757575"/>
          <w:spacing w:val="-100"/>
          <w:w w:val="120"/>
          <w:position w:val="0"/>
        </w:rPr>
        <w:t>•</w:t>
      </w:r>
      <w:r>
        <w:rPr>
          <w:rFonts w:ascii="Courier New" w:hAnsi="Courier New" w:cs="Courier New" w:eastAsia="Courier New"/>
          <w:sz w:val="33"/>
          <w:szCs w:val="33"/>
          <w:color w:val="AFAFAF"/>
          <w:spacing w:val="0"/>
          <w:w w:val="60"/>
          <w:position w:val="0"/>
        </w:rPr>
        <w:t>•</w:t>
      </w:r>
      <w:r>
        <w:rPr>
          <w:rFonts w:ascii="Courier New" w:hAnsi="Courier New" w:cs="Courier New" w:eastAsia="Courier New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18" w:lineRule="exact"/>
        <w:ind w:left="116" w:right="-20"/>
        <w:jc w:val="left"/>
        <w:tabs>
          <w:tab w:pos="2020" w:val="left"/>
          <w:tab w:pos="4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98989"/>
          <w:w w:val="147"/>
          <w:position w:val="-3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898989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98989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666666"/>
          <w:w w:val="100"/>
          <w:position w:val="-6"/>
        </w:rPr>
      </w:r>
      <w:r>
        <w:rPr>
          <w:rFonts w:ascii="Arial" w:hAnsi="Arial" w:cs="Arial" w:eastAsia="Arial"/>
          <w:sz w:val="16"/>
          <w:szCs w:val="16"/>
          <w:color w:val="666666"/>
          <w:w w:val="100"/>
          <w:u w:val="single" w:color="747474"/>
          <w:position w:val="-6"/>
        </w:rPr>
        <w:t>C</w:t>
      </w:r>
      <w:r>
        <w:rPr>
          <w:rFonts w:ascii="Arial" w:hAnsi="Arial" w:cs="Arial" w:eastAsia="Arial"/>
          <w:sz w:val="16"/>
          <w:szCs w:val="16"/>
          <w:color w:val="666666"/>
          <w:w w:val="100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666666"/>
          <w:spacing w:val="-19"/>
          <w:w w:val="99"/>
          <w:u w:val="single" w:color="747474"/>
          <w:position w:val="-6"/>
        </w:rPr>
        <w:t>O</w:t>
      </w:r>
      <w:r>
        <w:rPr>
          <w:rFonts w:ascii="Arial" w:hAnsi="Arial" w:cs="Arial" w:eastAsia="Arial"/>
          <w:sz w:val="16"/>
          <w:szCs w:val="16"/>
          <w:color w:val="666666"/>
          <w:spacing w:val="-19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666666"/>
          <w:spacing w:val="-19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3A3A3A"/>
          <w:spacing w:val="-21"/>
          <w:w w:val="106"/>
          <w:u w:val="single" w:color="747474"/>
          <w:position w:val="-6"/>
        </w:rPr>
        <w:t>N</w:t>
      </w:r>
      <w:r>
        <w:rPr>
          <w:rFonts w:ascii="Arial" w:hAnsi="Arial" w:cs="Arial" w:eastAsia="Arial"/>
          <w:sz w:val="16"/>
          <w:szCs w:val="16"/>
          <w:color w:val="3A3A3A"/>
          <w:spacing w:val="-21"/>
          <w:w w:val="106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3A3A3A"/>
          <w:spacing w:val="-21"/>
          <w:w w:val="106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22"/>
          <w:u w:val="single" w:color="747474"/>
          <w:position w:val="-6"/>
        </w:rPr>
        <w:t>Cru:T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22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22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666666"/>
          <w:spacing w:val="-11"/>
          <w:w w:val="104"/>
          <w:u w:val="single" w:color="747474"/>
          <w:position w:val="-6"/>
        </w:rPr>
        <w:t>S</w:t>
      </w:r>
      <w:r>
        <w:rPr>
          <w:rFonts w:ascii="Arial" w:hAnsi="Arial" w:cs="Arial" w:eastAsia="Arial"/>
          <w:sz w:val="16"/>
          <w:szCs w:val="16"/>
          <w:color w:val="666666"/>
          <w:spacing w:val="-11"/>
          <w:w w:val="104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666666"/>
          <w:spacing w:val="-11"/>
          <w:w w:val="104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85"/>
          <w:u w:val="single" w:color="747474"/>
          <w:position w:val="-6"/>
        </w:rPr>
        <w:t>t=P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85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9E9E9E"/>
          <w:spacing w:val="-19"/>
          <w:w w:val="85"/>
          <w:u w:val="single" w:color="747474"/>
          <w:position w:val="-6"/>
        </w:rPr>
        <w:t>T</w:t>
      </w:r>
      <w:r>
        <w:rPr>
          <w:rFonts w:ascii="Arial" w:hAnsi="Arial" w:cs="Arial" w:eastAsia="Arial"/>
          <w:sz w:val="16"/>
          <w:szCs w:val="16"/>
          <w:color w:val="9E9E9E"/>
          <w:spacing w:val="-19"/>
          <w:w w:val="85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9E9E9E"/>
          <w:spacing w:val="-19"/>
          <w:w w:val="85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232323"/>
          <w:spacing w:val="-39"/>
          <w:w w:val="210"/>
          <w:u w:val="single" w:color="747474"/>
          <w:position w:val="-6"/>
        </w:rPr>
        <w:t>I</w:t>
      </w:r>
      <w:r>
        <w:rPr>
          <w:rFonts w:ascii="Arial" w:hAnsi="Arial" w:cs="Arial" w:eastAsia="Arial"/>
          <w:sz w:val="16"/>
          <w:szCs w:val="16"/>
          <w:color w:val="232323"/>
          <w:spacing w:val="-39"/>
          <w:w w:val="210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232323"/>
          <w:spacing w:val="-1"/>
          <w:w w:val="99"/>
          <w:u w:val="single" w:color="747474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232323"/>
          <w:spacing w:val="-1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232323"/>
          <w:spacing w:val="-1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95"/>
          <w:u w:val="single" w:color="747474"/>
          <w:position w:val="-6"/>
        </w:rPr>
        <w:t>C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95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757575"/>
          <w:spacing w:val="-6"/>
          <w:w w:val="99"/>
          <w:u w:val="single" w:color="747474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757575"/>
          <w:spacing w:val="-6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757575"/>
          <w:spacing w:val="-6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898989"/>
          <w:spacing w:val="-20"/>
          <w:w w:val="105"/>
          <w:u w:val="single" w:color="747474"/>
          <w:position w:val="-6"/>
        </w:rPr>
        <w:t>T</w:t>
      </w:r>
      <w:r>
        <w:rPr>
          <w:rFonts w:ascii="Arial" w:hAnsi="Arial" w:cs="Arial" w:eastAsia="Arial"/>
          <w:sz w:val="16"/>
          <w:szCs w:val="16"/>
          <w:color w:val="898989"/>
          <w:spacing w:val="-20"/>
          <w:w w:val="105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898989"/>
          <w:spacing w:val="-20"/>
          <w:w w:val="105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91"/>
          <w:u w:val="single" w:color="747474"/>
          <w:position w:val="-6"/>
        </w:rPr>
        <w:t>AN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91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91"/>
          <w:u w:val="single" w:color="747474"/>
          <w:position w:val="-6"/>
        </w:rPr>
        <w:t>K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91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525252"/>
          <w:spacing w:val="-25"/>
          <w:w w:val="99"/>
          <w:u w:val="single" w:color="747474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525252"/>
          <w:spacing w:val="-25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525252"/>
          <w:spacing w:val="-25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357"/>
          <w:u w:val="single" w:color="747474"/>
          <w:position w:val="-6"/>
        </w:rPr>
        <w:t>P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357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357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666666"/>
          <w:spacing w:val="-16"/>
          <w:w w:val="91"/>
          <w:u w:val="single" w:color="747474"/>
          <w:position w:val="-6"/>
        </w:rPr>
        <w:t>V</w:t>
      </w:r>
      <w:r>
        <w:rPr>
          <w:rFonts w:ascii="Arial" w:hAnsi="Arial" w:cs="Arial" w:eastAsia="Arial"/>
          <w:sz w:val="16"/>
          <w:szCs w:val="16"/>
          <w:color w:val="666666"/>
          <w:spacing w:val="-16"/>
          <w:w w:val="91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666666"/>
          <w:spacing w:val="-16"/>
          <w:w w:val="91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232323"/>
          <w:spacing w:val="-43"/>
          <w:w w:val="210"/>
          <w:u w:val="single" w:color="747474"/>
          <w:position w:val="-6"/>
        </w:rPr>
        <w:t>I</w:t>
      </w:r>
      <w:r>
        <w:rPr>
          <w:rFonts w:ascii="Arial" w:hAnsi="Arial" w:cs="Arial" w:eastAsia="Arial"/>
          <w:sz w:val="16"/>
          <w:szCs w:val="16"/>
          <w:color w:val="232323"/>
          <w:spacing w:val="-43"/>
          <w:w w:val="210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232323"/>
          <w:spacing w:val="4"/>
          <w:w w:val="99"/>
          <w:u w:val="single" w:color="747474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232323"/>
          <w:spacing w:val="4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232323"/>
          <w:spacing w:val="4"/>
          <w:w w:val="99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91"/>
          <w:u w:val="single" w:color="747474"/>
          <w:position w:val="-6"/>
        </w:rPr>
        <w:t>EW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91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99"/>
          <w:u w:val="single" w:color="747474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100"/>
          <w:u w:val="single" w:color="747474"/>
          <w:position w:val="-6"/>
        </w:rPr>
        <w:tab/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100"/>
          <w:u w:val="single" w:color="747474"/>
          <w:position w:val="-6"/>
        </w:rPr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100"/>
          <w:position w:val="-6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01" w:lineRule="exact"/>
        <w:ind w:right="-20"/>
        <w:jc w:val="left"/>
        <w:tabs>
          <w:tab w:pos="40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1"/>
          <w:szCs w:val="61"/>
          <w:color w:val="898989"/>
          <w:spacing w:val="0"/>
          <w:w w:val="83"/>
          <w:position w:val="-1"/>
        </w:rPr>
        <w:t>-</w:t>
      </w:r>
      <w:r>
        <w:rPr>
          <w:rFonts w:ascii="Times New Roman" w:hAnsi="Times New Roman" w:cs="Times New Roman" w:eastAsia="Times New Roman"/>
          <w:sz w:val="61"/>
          <w:szCs w:val="61"/>
          <w:color w:val="89898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61"/>
          <w:szCs w:val="61"/>
          <w:color w:val="89898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0"/>
          <w:szCs w:val="30"/>
          <w:color w:val="232323"/>
          <w:spacing w:val="0"/>
          <w:w w:val="126"/>
          <w:position w:val="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232323"/>
          <w:spacing w:val="67"/>
          <w:w w:val="126"/>
          <w:position w:val="1"/>
        </w:rPr>
        <w:t> </w:t>
      </w:r>
      <w:r>
        <w:rPr>
          <w:rFonts w:ascii="Courier New" w:hAnsi="Courier New" w:cs="Courier New" w:eastAsia="Courier New"/>
          <w:sz w:val="18"/>
          <w:szCs w:val="18"/>
          <w:color w:val="757575"/>
          <w:spacing w:val="-19"/>
          <w:w w:val="100"/>
          <w:position w:val="20"/>
        </w:rPr>
        <w:t>K</w:t>
      </w:r>
      <w:r>
        <w:rPr>
          <w:rFonts w:ascii="Courier New" w:hAnsi="Courier New" w:cs="Courier New" w:eastAsia="Courier New"/>
          <w:sz w:val="18"/>
          <w:szCs w:val="18"/>
          <w:color w:val="9E9E9E"/>
          <w:spacing w:val="0"/>
          <w:w w:val="100"/>
          <w:position w:val="20"/>
        </w:rPr>
        <w:t>•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8363" w:space="761"/>
            <w:col w:w="3656"/>
          </w:cols>
        </w:sectPr>
      </w:pPr>
      <w:rPr/>
    </w:p>
    <w:p>
      <w:pPr>
        <w:spacing w:before="0" w:after="0" w:line="169" w:lineRule="exact"/>
        <w:ind w:left="2020" w:right="-65"/>
        <w:jc w:val="left"/>
        <w:tabs>
          <w:tab w:pos="72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53.600006pt;margin-top:1.682529pt;width:148.8pt;height:2.0pt;mso-position-horizontal-relative:page;mso-position-vertical-relative:paragraph;z-index:-4054" coordorigin="9072,34" coordsize="2976,40">
            <v:group style="position:absolute;left:9088;top:58;width:2720;height:2" coordorigin="9088,58" coordsize="2720,2">
              <v:shape style="position:absolute;left:9088;top:58;width:2720;height:2" coordorigin="9088,58" coordsize="2720,0" path="m9088,58l11808,58e" filled="f" stroked="t" strokeweight="1.6pt" strokecolor="#484848">
                <v:path arrowok="t"/>
              </v:shape>
            </v:group>
            <v:group style="position:absolute;left:9680;top:50;width:736;height:2" coordorigin="9680,50" coordsize="736,2">
              <v:shape style="position:absolute;left:9680;top:50;width:736;height:2" coordorigin="9680,50" coordsize="736,0" path="m9680,50l10416,50e" filled="f" stroked="t" strokeweight="1.6pt" strokecolor="#343434">
                <v:path arrowok="t"/>
              </v:shape>
            </v:group>
            <v:group style="position:absolute;left:11248;top:50;width:240;height:2" coordorigin="11248,50" coordsize="240,2">
              <v:shape style="position:absolute;left:11248;top:50;width:240;height:2" coordorigin="11248,50" coordsize="240,0" path="m11248,50l11488,50e" filled="f" stroked="t" strokeweight="1.6pt" strokecolor="#232323">
                <v:path arrowok="t"/>
              </v:shape>
            </v:group>
            <v:group style="position:absolute;left:11488;top:50;width:544;height:2" coordorigin="11488,50" coordsize="544,2">
              <v:shape style="position:absolute;left:11488;top:50;width:544;height:2" coordorigin="11488,50" coordsize="544,0" path="m11488,50l12032,50e" filled="f" stroked="t" strokeweight="1.6pt" strokecolor="#4F4F4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1"/>
          <w:szCs w:val="11"/>
          <w:color w:val="898989"/>
          <w:w w:val="180"/>
          <w:position w:val="-1"/>
        </w:rPr>
        <w:t>""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-20"/>
          <w:w w:val="180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96"/>
          <w:position w:val="-1"/>
        </w:rPr>
        <w:t>mor.N.o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428"/>
          <w:position w:val="1"/>
        </w:rPr>
      </w:r>
      <w:r>
        <w:rPr>
          <w:rFonts w:ascii="Arial" w:hAnsi="Arial" w:cs="Arial" w:eastAsia="Arial"/>
          <w:sz w:val="16"/>
          <w:szCs w:val="16"/>
          <w:color w:val="666666"/>
          <w:spacing w:val="-47"/>
          <w:w w:val="428"/>
          <w:u w:val="single" w:color="0F0F0F"/>
          <w:position w:val="1"/>
        </w:rPr>
        <w:t>?</w:t>
      </w:r>
      <w:r>
        <w:rPr>
          <w:rFonts w:ascii="Arial" w:hAnsi="Arial" w:cs="Arial" w:eastAsia="Arial"/>
          <w:sz w:val="16"/>
          <w:szCs w:val="16"/>
          <w:color w:val="666666"/>
          <w:spacing w:val="-47"/>
          <w:w w:val="428"/>
          <w:u w:val="single" w:color="0F0F0F"/>
          <w:position w:val="1"/>
        </w:rPr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99"/>
          <w:u w:val="single" w:color="0F0F0F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18"/>
          <w:w w:val="100"/>
          <w:u w:val="single" w:color="0F0F0F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66666"/>
          <w:spacing w:val="18"/>
          <w:w w:val="100"/>
          <w:u w:val="single" w:color="0F0F0F"/>
          <w:position w:val="1"/>
        </w:rPr>
      </w:r>
      <w:r>
        <w:rPr>
          <w:rFonts w:ascii="Arial" w:hAnsi="Arial" w:cs="Arial" w:eastAsia="Arial"/>
          <w:sz w:val="16"/>
          <w:szCs w:val="16"/>
          <w:color w:val="666666"/>
          <w:spacing w:val="18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666666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9E9E9E"/>
          <w:spacing w:val="0"/>
          <w:w w:val="199"/>
          <w:position w:val="1"/>
        </w:rPr>
        <w:t>.</w:t>
      </w:r>
      <w:r>
        <w:rPr>
          <w:rFonts w:ascii="Arial" w:hAnsi="Arial" w:cs="Arial" w:eastAsia="Arial"/>
          <w:sz w:val="16"/>
          <w:szCs w:val="16"/>
          <w:color w:val="9E9E9E"/>
          <w:spacing w:val="-50"/>
          <w:w w:val="199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211"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98"/>
          <w:position w:val="1"/>
        </w:rPr>
        <w:t>ETE</w:t>
      </w:r>
      <w:r>
        <w:rPr>
          <w:rFonts w:ascii="Arial" w:hAnsi="Arial" w:cs="Arial" w:eastAsia="Arial"/>
          <w:sz w:val="16"/>
          <w:szCs w:val="16"/>
          <w:color w:val="232323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93"/>
          <w:position w:val="1"/>
        </w:rPr>
        <w:t>SEP</w:t>
      </w:r>
      <w:r>
        <w:rPr>
          <w:rFonts w:ascii="Arial" w:hAnsi="Arial" w:cs="Arial" w:eastAsia="Arial"/>
          <w:sz w:val="16"/>
          <w:szCs w:val="16"/>
          <w:color w:val="525252"/>
          <w:spacing w:val="-43"/>
          <w:w w:val="93"/>
          <w:position w:val="1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-16"/>
          <w:w w:val="210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11"/>
          <w:position w:val="1"/>
        </w:rPr>
        <w:t>C</w:t>
      </w:r>
      <w:r>
        <w:rPr>
          <w:rFonts w:ascii="Arial" w:hAnsi="Arial" w:cs="Arial" w:eastAsia="Arial"/>
          <w:sz w:val="16"/>
          <w:szCs w:val="16"/>
          <w:color w:val="757575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3"/>
          <w:position w:val="1"/>
        </w:rPr>
        <w:t>TA'</w:t>
      </w:r>
      <w:r>
        <w:rPr>
          <w:rFonts w:ascii="Arial" w:hAnsi="Arial" w:cs="Arial" w:eastAsia="Arial"/>
          <w:sz w:val="16"/>
          <w:szCs w:val="16"/>
          <w:color w:val="3A3A3A"/>
          <w:spacing w:val="-35"/>
          <w:w w:val="103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666666"/>
          <w:spacing w:val="0"/>
          <w:w w:val="117"/>
          <w:position w:val="1"/>
        </w:rPr>
        <w:t>K</w:t>
      </w:r>
      <w:r>
        <w:rPr>
          <w:rFonts w:ascii="Arial" w:hAnsi="Arial" w:cs="Arial" w:eastAsia="Arial"/>
          <w:sz w:val="16"/>
          <w:szCs w:val="16"/>
          <w:color w:val="666666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525252"/>
          <w:spacing w:val="-20"/>
          <w:w w:val="104"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232323"/>
          <w:spacing w:val="-19"/>
          <w:w w:val="111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525252"/>
          <w:spacing w:val="7"/>
          <w:w w:val="95"/>
          <w:position w:val="1"/>
        </w:rPr>
        <w:t>C</w:t>
      </w:r>
      <w:r>
        <w:rPr>
          <w:rFonts w:ascii="Arial" w:hAnsi="Arial" w:cs="Arial" w:eastAsia="Arial"/>
          <w:sz w:val="16"/>
          <w:szCs w:val="16"/>
          <w:color w:val="757575"/>
          <w:spacing w:val="-17"/>
          <w:w w:val="87"/>
          <w:position w:val="1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210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757575"/>
          <w:spacing w:val="-35"/>
          <w:w w:val="101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124"/>
          <w:position w:val="1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37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7"/>
          <w:szCs w:val="7"/>
          <w:color w:val="757575"/>
          <w:spacing w:val="0"/>
          <w:w w:val="186"/>
        </w:rPr>
        <w:t>lt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86"/>
        </w:rPr>
        <w:t>)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86"/>
        </w:rPr>
        <w:t>1t</w:t>
      </w:r>
      <w:r>
        <w:rPr>
          <w:rFonts w:ascii="Arial" w:hAnsi="Arial" w:cs="Arial" w:eastAsia="Arial"/>
          <w:sz w:val="7"/>
          <w:szCs w:val="7"/>
          <w:color w:val="757575"/>
          <w:spacing w:val="12"/>
          <w:w w:val="18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85"/>
        </w:rPr>
        <w:t>W.L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11"/>
          <w:w w:val="8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41"/>
          <w:w w:val="97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-19"/>
          <w:w w:val="9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14"/>
          <w:w w:val="96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0"/>
          <w:w w:val="96"/>
        </w:rPr>
        <w:t>.: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-26"/>
          <w:w w:val="9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81"/>
        </w:rPr>
        <w:t>:w.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6"/>
          <w:w w:val="82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-8"/>
          <w:w w:val="116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66666"/>
          <w:spacing w:val="0"/>
          <w:w w:val="371"/>
        </w:rPr>
        <w:t>'"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70"/>
        </w:rPr>
        <w:t>ltt.l.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89" w:lineRule="exact"/>
        <w:ind w:left="224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122"/>
        </w:rPr>
        <w:t>&lt;N!iW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122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0"/>
          <w:w w:val="122"/>
        </w:rPr>
        <w:t>ffll</w:t>
      </w:r>
      <w:r>
        <w:rPr>
          <w:rFonts w:ascii="Times New Roman" w:hAnsi="Times New Roman" w:cs="Times New Roman" w:eastAsia="Times New Roman"/>
          <w:sz w:val="9"/>
          <w:szCs w:val="9"/>
          <w:color w:val="9E9E9E"/>
          <w:spacing w:val="-6"/>
          <w:w w:val="122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122"/>
        </w:rPr>
        <w:t>JM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5"/>
          <w:w w:val="12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127"/>
        </w:rPr>
        <w:t>l!IOI!Q,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  <w:cols w:num="2" w:equalWidth="0">
            <w:col w:w="9891" w:space="705"/>
            <w:col w:w="2184"/>
          </w:cols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0.400002pt;margin-top:65.599998pt;width:652.4pt;height:492.0pt;mso-position-horizontal-relative:page;mso-position-vertical-relative:page;z-index:-4079" coordorigin="1408,1312" coordsize="13048,9840">
            <v:group style="position:absolute;left:1488;top:1344;width:12944;height:2" coordorigin="1488,1344" coordsize="12944,2">
              <v:shape style="position:absolute;left:1488;top:1344;width:12944;height:2" coordorigin="1488,1344" coordsize="12944,0" path="m1488,1344l14432,1344e" filled="f" stroked="t" strokeweight="2.4pt" strokecolor="#000000">
                <v:path arrowok="t"/>
              </v:shape>
            </v:group>
            <v:group style="position:absolute;left:1440;top:1328;width:2;height:9808" coordorigin="1440,1328" coordsize="2,9808">
              <v:shape style="position:absolute;left:1440;top:1328;width:2;height:9808" coordorigin="1440,1328" coordsize="0,9808" path="m1440,11136l1440,1328e" filled="f" stroked="t" strokeweight="1.6pt" strokecolor="#000000">
                <v:path arrowok="t"/>
              </v:shape>
            </v:group>
            <v:group style="position:absolute;left:1424;top:11120;width:13008;height:2" coordorigin="1424,11120" coordsize="13008,2">
              <v:shape style="position:absolute;left:1424;top:11120;width:13008;height:2" coordorigin="1424,11120" coordsize="13008,0" path="m1424,11120l14432,11120e" filled="f" stroked="t" strokeweight="1.6pt" strokecolor="#000000">
                <v:path arrowok="t"/>
              </v:shape>
            </v:group>
            <v:group style="position:absolute;left:10896;top:11088;width:64;height:2" coordorigin="10896,11088" coordsize="64,2">
              <v:shape style="position:absolute;left:10896;top:11088;width:64;height:2" coordorigin="10896,11088" coordsize="64,0" path="m10896,11088l10960,11088e" filled="f" stroked="t" strokeweight="2.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5.599998pt;margin-top:75.199997pt;width:626.4pt;height:474.4pt;mso-position-horizontal-relative:page;mso-position-vertical-relative:page;z-index:-4078" coordorigin="1912,1504" coordsize="12528,9488">
            <v:group style="position:absolute;left:1920;top:1624;width:12512;height:2" coordorigin="1920,1624" coordsize="12512,2">
              <v:shape style="position:absolute;left:1920;top:1624;width:12512;height:2" coordorigin="1920,1624" coordsize="12512,0" path="m1920,1624l14432,1624e" filled="f" stroked="t" strokeweight=".8pt" strokecolor="#000000">
                <v:path arrowok="t"/>
              </v:shape>
            </v:group>
            <v:group style="position:absolute;left:14184;top:1520;width:2;height:400" coordorigin="14184,1520" coordsize="2,400">
              <v:shape style="position:absolute;left:14184;top:1520;width:2;height:400" coordorigin="14184,1520" coordsize="0,400" path="m14184,1920l14184,1520e" filled="f" stroked="t" strokeweight=".8pt" strokecolor="#000000">
                <v:path arrowok="t"/>
              </v:shape>
            </v:group>
            <v:group style="position:absolute;left:2032;top:1520;width:2;height:9456" coordorigin="2032,1520" coordsize="2,9456">
              <v:shape style="position:absolute;left:2032;top:1520;width:2;height:9456" coordorigin="2032,1520" coordsize="0,9456" path="m2032,10976l2032,1520e" filled="f" stroked="t" strokeweight="1.6pt" strokecolor="#383838">
                <v:path arrowok="t"/>
              </v:shape>
            </v:group>
            <v:group style="position:absolute;left:14192;top:1840;width:128;height:112" coordorigin="14192,1840" coordsize="128,112">
              <v:shape style="position:absolute;left:14192;top:1840;width:128;height:112" coordorigin="14192,1840" coordsize="128,112" path="m14192,1840l14320,1840,14320,1952,14192,1952,14192,1840xe" filled="t" fillcolor="#000000" stroked="f">
                <v:path arrowok="t"/>
                <v:fill/>
              </v:shape>
            </v:group>
            <v:group style="position:absolute;left:14256;top:1936;width:2;height:240" coordorigin="14256,1936" coordsize="2,240">
              <v:shape style="position:absolute;left:14256;top:1936;width:2;height:240" coordorigin="14256,1936" coordsize="0,240" path="m14256,2176l14256,1936e" filled="f" stroked="t" strokeweight="4.8pt" strokecolor="#030303">
                <v:path arrowok="t"/>
              </v:shape>
            </v:group>
            <v:group style="position:absolute;left:14256;top:8432;width:2;height:1520" coordorigin="14256,8432" coordsize="2,1520">
              <v:shape style="position:absolute;left:14256;top:8432;width:2;height:1520" coordorigin="14256,8432" coordsize="0,1520" path="m14256,9952l14256,8432e" filled="f" stroked="t" strokeweight="2.4pt" strokecolor="#000000">
                <v:path arrowok="t"/>
              </v:shape>
            </v:group>
            <v:group style="position:absolute;left:14256;top:9952;width:2;height:304" coordorigin="14256,9952" coordsize="2,304">
              <v:shape style="position:absolute;left:14256;top:9952;width:2;height:304" coordorigin="14256,9952" coordsize="0,304" path="m14256,10256l14256,9952e" filled="f" stroked="t" strokeweight="2.4pt" strokecolor="#1F1F1F">
                <v:path arrowok="t"/>
              </v:shape>
            </v:group>
            <v:group style="position:absolute;left:14256;top:10240;width:2;height:624" coordorigin="14256,10240" coordsize="2,624">
              <v:shape style="position:absolute;left:14256;top:10240;width:2;height:624" coordorigin="14256,10240" coordsize="0,624" path="m14256,10864l14256,10240e" filled="f" stroked="t" strokeweight="3.2pt" strokecolor="#343434">
                <v:path arrowok="t"/>
              </v:shape>
            </v:group>
            <v:group style="position:absolute;left:1920;top:10872;width:12512;height:2" coordorigin="1920,10872" coordsize="12512,2">
              <v:shape style="position:absolute;left:1920;top:10872;width:12512;height:2" coordorigin="1920,10872" coordsize="12512,0" path="m1920,10872l14432,10872e" filled="f" stroked="t" strokeweight=".8pt" strokecolor="#000000">
                <v:path arrowok="t"/>
              </v:shape>
            </v:group>
            <v:group style="position:absolute;left:2032;top:10784;width:2;height:192" coordorigin="2032,10784" coordsize="2,192">
              <v:shape style="position:absolute;left:2032;top:10784;width:2;height:192" coordorigin="2032,10784" coordsize="0,192" path="m2032,10976l2032,10784e" filled="f" stroked="t" strokeweight="1.6pt" strokecolor="#1C1C1C">
                <v:path arrowok="t"/>
              </v:shape>
            </v:group>
            <v:group style="position:absolute;left:14184;top:10768;width:2;height:208" coordorigin="14184,10768" coordsize="2,208">
              <v:shape style="position:absolute;left:14184;top:10768;width:2;height:208" coordorigin="14184,10768" coordsize="0,208" path="m14184,10976l14184,10768e" filled="f" stroked="t" strokeweight=".8pt" strokecolor="#03030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35" w:after="0" w:line="240" w:lineRule="auto"/>
        <w:ind w:left="1716" w:right="-20"/>
        <w:jc w:val="left"/>
        <w:tabs>
          <w:tab w:pos="5520" w:val="left"/>
          <w:tab w:pos="930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279"/>
          <w:position w:val="3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100"/>
          <w:position w:val="0"/>
        </w:rPr>
        <w:t>"''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100"/>
          <w:i/>
          <w:position w:val="0"/>
        </w:rPr>
        <w:t>s.n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-1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0"/>
          <w:w w:val="224"/>
          <w:position w:val="0"/>
        </w:rPr>
        <w:t>$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0"/>
          <w:w w:val="110"/>
          <w:position w:val="0"/>
        </w:rPr>
        <w:t>1,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0"/>
          <w:w w:val="131"/>
          <w:position w:val="0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-51"/>
          <w:w w:val="131"/>
          <w:i/>
          <w:position w:val="0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9E9E9E"/>
          <w:spacing w:val="0"/>
          <w:w w:val="94"/>
          <w:i/>
          <w:position w:val="0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9E9E9E"/>
          <w:spacing w:val="-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E9E9E"/>
          <w:spacing w:val="0"/>
          <w:w w:val="100"/>
          <w:i/>
          <w:position w:val="0"/>
        </w:rPr>
        <w:t>.,,_.,..</w:t>
      </w:r>
      <w:r>
        <w:rPr>
          <w:rFonts w:ascii="Times New Roman" w:hAnsi="Times New Roman" w:cs="Times New Roman" w:eastAsia="Times New Roman"/>
          <w:sz w:val="15"/>
          <w:szCs w:val="15"/>
          <w:color w:val="9E9E9E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E9E9E"/>
          <w:spacing w:val="0"/>
          <w:w w:val="100"/>
          <w:i/>
          <w:position w:val="0"/>
        </w:rPr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279"/>
          <w:position w:val="3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820" w:right="1240"/>
        </w:sectPr>
      </w:pPr>
      <w:rPr/>
    </w:p>
    <w:p>
      <w:pPr>
        <w:spacing w:before="0" w:after="0" w:line="223" w:lineRule="exact"/>
        <w:ind w:left="4045" w:right="5073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San</w:t>
      </w:r>
      <w:r>
        <w:rPr>
          <w:rFonts w:ascii="Arial" w:hAnsi="Arial" w:cs="Arial" w:eastAsia="Arial"/>
          <w:sz w:val="21"/>
          <w:szCs w:val="21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ary</w:t>
      </w:r>
      <w:r>
        <w:rPr>
          <w:rFonts w:ascii="Arial" w:hAnsi="Arial" w:cs="Arial" w:eastAsia="Arial"/>
          <w:sz w:val="21"/>
          <w:szCs w:val="21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99"/>
        </w:rPr>
        <w:t>Sewe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010101"/>
          <w:spacing w:val="-2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&amp;</w:t>
      </w:r>
      <w:r>
        <w:rPr>
          <w:rFonts w:ascii="Arial" w:hAnsi="Arial" w:cs="Arial" w:eastAsia="Arial"/>
          <w:sz w:val="21"/>
          <w:szCs w:val="21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Septi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1"/>
        </w:rPr>
        <w:t>Systems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57" w:lineRule="exact"/>
        <w:ind w:left="1776" w:right="3000"/>
        <w:jc w:val="center"/>
        <w:tabs>
          <w:tab w:pos="3240" w:val="left"/>
          <w:tab w:pos="4700" w:val="left"/>
          <w:tab w:pos="916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8C8C8C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30"/>
          <w:szCs w:val="30"/>
          <w:color w:val="8C8C8C"/>
          <w:spacing w:val="-79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8C8C8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0"/>
          <w:szCs w:val="30"/>
          <w:color w:val="8C8C8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A5A5A5"/>
          <w:spacing w:val="0"/>
          <w:w w:val="229"/>
          <w:position w:val="8"/>
        </w:rPr>
        <w:t>¢</w:t>
      </w:r>
      <w:r>
        <w:rPr>
          <w:rFonts w:ascii="Times New Roman" w:hAnsi="Times New Roman" w:cs="Times New Roman" w:eastAsia="Times New Roman"/>
          <w:sz w:val="9"/>
          <w:szCs w:val="9"/>
          <w:color w:val="A5A5A5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A5A5A5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30"/>
          <w:szCs w:val="30"/>
          <w:color w:val="8C8C8C"/>
          <w:spacing w:val="0"/>
          <w:w w:val="100"/>
          <w:position w:val="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8C8C8C"/>
          <w:spacing w:val="-7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8C8C8C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8C8C8C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30"/>
          <w:szCs w:val="30"/>
          <w:color w:val="A5A5A5"/>
          <w:spacing w:val="0"/>
          <w:w w:val="105"/>
          <w:position w:val="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40" w:lineRule="exact"/>
        <w:ind w:left="1012" w:right="-20"/>
        <w:jc w:val="left"/>
        <w:tabs>
          <w:tab w:pos="10320" w:val="left"/>
        </w:tabs>
        <w:rPr>
          <w:rFonts w:ascii="Arial" w:hAnsi="Arial" w:cs="Arial" w:eastAsia="Arial"/>
          <w:sz w:val="71"/>
          <w:szCs w:val="71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C8C8C"/>
          <w:w w:val="113"/>
          <w:position w:val="-39"/>
        </w:rPr>
        <w:t>I.O'I'QIJTOI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5"/>
          <w:w w:val="114"/>
          <w:position w:val="-39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-7"/>
          <w:w w:val="166"/>
          <w:position w:val="-39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0"/>
          <w:w w:val="149"/>
          <w:position w:val="-39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0"/>
          <w:w w:val="148"/>
          <w:position w:val="-39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14"/>
          <w:w w:val="100"/>
          <w:position w:val="-3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16"/>
          <w:position w:val="-39"/>
        </w:rPr>
        <w:t>Wl"m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-14"/>
          <w:w w:val="100"/>
          <w:position w:val="-3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0"/>
          <w:w w:val="100"/>
          <w:position w:val="-39"/>
        </w:rPr>
        <w:t>l'"$"'C!!&lt;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16"/>
          <w:w w:val="100"/>
          <w:position w:val="-3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0"/>
          <w:w w:val="105"/>
          <w:position w:val="-39"/>
        </w:rPr>
        <w:t>""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3"/>
          <w:w w:val="105"/>
          <w:position w:val="-39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60"/>
          <w:position w:val="-39"/>
        </w:rPr>
        <w:t>K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00"/>
          <w:position w:val="-39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00"/>
          <w:position w:val="-39"/>
        </w:rPr>
      </w:r>
      <w:r>
        <w:rPr>
          <w:rFonts w:ascii="Arial" w:hAnsi="Arial" w:cs="Arial" w:eastAsia="Arial"/>
          <w:sz w:val="71"/>
          <w:szCs w:val="71"/>
          <w:color w:val="A5A5A5"/>
          <w:spacing w:val="0"/>
          <w:w w:val="68"/>
          <w:position w:val="-36"/>
        </w:rPr>
        <w:t>I</w:t>
      </w:r>
      <w:r>
        <w:rPr>
          <w:rFonts w:ascii="Arial" w:hAnsi="Arial" w:cs="Arial" w:eastAsia="Arial"/>
          <w:sz w:val="71"/>
          <w:szCs w:val="7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27" w:footer="0" w:top="940" w:bottom="280" w:left="2260" w:right="1200"/>
          <w:headerReference w:type="default" r:id="rId58"/>
          <w:footerReference w:type="default" r:id="rId59"/>
          <w:pgSz w:w="15840" w:h="12240" w:orient="landscape"/>
        </w:sectPr>
      </w:pPr>
      <w:rPr/>
    </w:p>
    <w:p>
      <w:pPr>
        <w:spacing w:before="0" w:after="0" w:line="258" w:lineRule="exact"/>
        <w:ind w:left="767" w:right="-78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296.129028pt;margin-top:10.240506pt;width:368.516144pt;height:145.548386pt;mso-position-horizontal-relative:page;mso-position-vertical-relative:paragraph;z-index:-4042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8C8C8C"/>
          <w:w w:val="158"/>
          <w:position w:val="8"/>
        </w:rPr>
        <w:t>w.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4"/>
          <w:w w:val="158"/>
          <w:position w:val="8"/>
        </w:rPr>
        <w:t>r</w:t>
      </w:r>
      <w:r>
        <w:rPr>
          <w:rFonts w:ascii="Arial" w:hAnsi="Arial" w:cs="Arial" w:eastAsia="Arial"/>
          <w:sz w:val="25"/>
          <w:szCs w:val="25"/>
          <w:color w:val="8C8C8C"/>
          <w:spacing w:val="-129"/>
          <w:w w:val="103"/>
          <w:position w:val="0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157"/>
          <w:position w:val="8"/>
        </w:rPr>
        <w:t>t-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7"/>
          <w:w w:val="158"/>
          <w:position w:val="8"/>
        </w:rPr>
        <w:t>.</w:t>
      </w:r>
      <w:r>
        <w:rPr>
          <w:rFonts w:ascii="Arial" w:hAnsi="Arial" w:cs="Arial" w:eastAsia="Arial"/>
          <w:sz w:val="25"/>
          <w:szCs w:val="25"/>
          <w:color w:val="8C8C8C"/>
          <w:spacing w:val="-53"/>
          <w:w w:val="102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10"/>
          <w:w w:val="158"/>
          <w:position w:val="8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48"/>
          <w:w w:val="158"/>
          <w:position w:val="8"/>
        </w:rPr>
        <w:t>"</w:t>
      </w:r>
      <w:r>
        <w:rPr>
          <w:rFonts w:ascii="Arial" w:hAnsi="Arial" w:cs="Arial" w:eastAsia="Arial"/>
          <w:sz w:val="25"/>
          <w:szCs w:val="25"/>
          <w:color w:val="8C8C8C"/>
          <w:spacing w:val="-26"/>
          <w:w w:val="102"/>
          <w:position w:val="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34"/>
          <w:w w:val="158"/>
          <w:position w:val="8"/>
        </w:rPr>
        <w:t>I</w:t>
      </w:r>
      <w:r>
        <w:rPr>
          <w:rFonts w:ascii="Arial" w:hAnsi="Arial" w:cs="Arial" w:eastAsia="Arial"/>
          <w:sz w:val="25"/>
          <w:szCs w:val="25"/>
          <w:color w:val="8C8C8C"/>
          <w:spacing w:val="1"/>
          <w:w w:val="102"/>
          <w:position w:val="0"/>
        </w:rPr>
        <w:t>.</w:t>
      </w:r>
      <w:r>
        <w:rPr>
          <w:rFonts w:ascii="Arial" w:hAnsi="Arial" w:cs="Arial" w:eastAsia="Arial"/>
          <w:sz w:val="25"/>
          <w:szCs w:val="25"/>
          <w:color w:val="8C8C8C"/>
          <w:spacing w:val="0"/>
          <w:w w:val="102"/>
          <w:position w:val="0"/>
        </w:rPr>
        <w:t>.</w:t>
      </w:r>
      <w:r>
        <w:rPr>
          <w:rFonts w:ascii="Arial" w:hAnsi="Arial" w:cs="Arial" w:eastAsia="Arial"/>
          <w:sz w:val="25"/>
          <w:szCs w:val="25"/>
          <w:color w:val="8C8C8C"/>
          <w:spacing w:val="-25"/>
          <w:w w:val="102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-3"/>
          <w:w w:val="189"/>
          <w:position w:val="8"/>
        </w:rPr>
        <w:t>.</w:t>
      </w:r>
      <w:r>
        <w:rPr>
          <w:rFonts w:ascii="Arial" w:hAnsi="Arial" w:cs="Arial" w:eastAsia="Arial"/>
          <w:sz w:val="25"/>
          <w:szCs w:val="25"/>
          <w:color w:val="8C8C8C"/>
          <w:spacing w:val="-51"/>
          <w:w w:val="102"/>
          <w:position w:val="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-15"/>
          <w:w w:val="189"/>
          <w:position w:val="8"/>
        </w:rPr>
        <w:t>¥</w:t>
      </w:r>
      <w:r>
        <w:rPr>
          <w:rFonts w:ascii="Arial" w:hAnsi="Arial" w:cs="Arial" w:eastAsia="Arial"/>
          <w:sz w:val="25"/>
          <w:szCs w:val="25"/>
          <w:color w:val="8C8C8C"/>
          <w:spacing w:val="0"/>
          <w:w w:val="102"/>
          <w:position w:val="0"/>
        </w:rPr>
        <w:t>,.</w:t>
      </w:r>
      <w:r>
        <w:rPr>
          <w:rFonts w:ascii="Arial" w:hAnsi="Arial" w:cs="Arial" w:eastAsia="Arial"/>
          <w:sz w:val="25"/>
          <w:szCs w:val="25"/>
          <w:color w:val="8C8C8C"/>
          <w:spacing w:val="1"/>
          <w:w w:val="102"/>
          <w:position w:val="0"/>
        </w:rPr>
        <w:t>.</w:t>
      </w:r>
      <w:r>
        <w:rPr>
          <w:rFonts w:ascii="Arial" w:hAnsi="Arial" w:cs="Arial" w:eastAsia="Arial"/>
          <w:sz w:val="25"/>
          <w:szCs w:val="25"/>
          <w:color w:val="8C8C8C"/>
          <w:spacing w:val="-132"/>
          <w:w w:val="103"/>
          <w:position w:val="0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82"/>
          <w:w w:val="352"/>
          <w:position w:val="8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61" w:after="0" w:line="240" w:lineRule="auto"/>
        <w:ind w:left="866" w:right="667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156.7742pt;margin-top:20.810768pt;width:37.16129pt;height:.1pt;mso-position-horizontal-relative:page;mso-position-vertical-relative:paragraph;z-index:-4041" coordorigin="3135,416" coordsize="743,2">
            <v:shape style="position:absolute;left:3135;top:416;width:743;height:2" coordorigin="3135,416" coordsize="743,0" path="m3135,416l3879,416e" filled="f" stroked="t" strokeweight="1.548387pt" strokecolor="#67676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color w:val="010101"/>
          <w:spacing w:val="-27"/>
          <w:w w:val="360"/>
        </w:rPr>
        <w:t>I</w:t>
      </w:r>
      <w:r>
        <w:rPr>
          <w:rFonts w:ascii="Arial" w:hAnsi="Arial" w:cs="Arial" w:eastAsia="Arial"/>
          <w:sz w:val="9"/>
          <w:szCs w:val="9"/>
          <w:color w:val="8C8C8C"/>
          <w:spacing w:val="0"/>
          <w:w w:val="224"/>
        </w:rPr>
        <w:t>!.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56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color w:val="8C8C8C"/>
          <w:spacing w:val="3"/>
          <w:w w:val="102"/>
        </w:rPr>
        <w:t>&amp;</w:t>
      </w:r>
      <w:r>
        <w:rPr>
          <w:rFonts w:ascii="Arial" w:hAnsi="Arial" w:cs="Arial" w:eastAsia="Arial"/>
          <w:sz w:val="25"/>
          <w:szCs w:val="25"/>
          <w:color w:val="8C8C8C"/>
          <w:spacing w:val="5"/>
          <w:w w:val="102"/>
        </w:rPr>
        <w:t>.</w:t>
      </w:r>
      <w:r>
        <w:rPr>
          <w:rFonts w:ascii="Arial" w:hAnsi="Arial" w:cs="Arial" w:eastAsia="Arial"/>
          <w:sz w:val="25"/>
          <w:szCs w:val="25"/>
          <w:color w:val="727272"/>
          <w:spacing w:val="-84"/>
          <w:w w:val="27"/>
        </w:rPr>
        <w:t>Y</w:t>
      </w:r>
      <w:r>
        <w:rPr>
          <w:rFonts w:ascii="Arial" w:hAnsi="Arial" w:cs="Arial" w:eastAsia="Arial"/>
          <w:sz w:val="25"/>
          <w:szCs w:val="25"/>
          <w:color w:val="010101"/>
          <w:spacing w:val="-50"/>
          <w:w w:val="123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352"/>
          <w:position w:val="8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15"/>
          <w:w w:val="100"/>
          <w:position w:val="8"/>
        </w:rPr>
        <w:t> </w:t>
      </w:r>
      <w:r>
        <w:rPr>
          <w:rFonts w:ascii="Arial" w:hAnsi="Arial" w:cs="Arial" w:eastAsia="Arial"/>
          <w:sz w:val="25"/>
          <w:szCs w:val="25"/>
          <w:color w:val="A5A5A5"/>
          <w:spacing w:val="-42"/>
          <w:w w:val="116"/>
          <w:position w:val="0"/>
        </w:rPr>
        <w:t>,</w:t>
      </w:r>
      <w:r>
        <w:rPr>
          <w:rFonts w:ascii="Arial" w:hAnsi="Arial" w:cs="Arial" w:eastAsia="Arial"/>
          <w:sz w:val="25"/>
          <w:szCs w:val="25"/>
          <w:color w:val="8C8C8C"/>
          <w:spacing w:val="0"/>
          <w:w w:val="114"/>
          <w:position w:val="0"/>
        </w:rPr>
        <w:t>.</w:t>
      </w:r>
      <w:r>
        <w:rPr>
          <w:rFonts w:ascii="Arial" w:hAnsi="Arial" w:cs="Arial" w:eastAsia="Arial"/>
          <w:sz w:val="25"/>
          <w:szCs w:val="25"/>
          <w:color w:val="8C8C8C"/>
          <w:spacing w:val="-29"/>
          <w:w w:val="114"/>
          <w:position w:val="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5A5A5"/>
          <w:spacing w:val="-42"/>
          <w:w w:val="152"/>
          <w:position w:val="0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0"/>
          <w:w w:val="481"/>
          <w:position w:val="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21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"/>
          <w:w w:val="122"/>
          <w:position w:val="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0"/>
          <w:w w:val="117"/>
          <w:position w:val="0"/>
        </w:rPr>
        <w:t>r..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200"/>
          <w:cols w:num="2" w:equalWidth="0">
            <w:col w:w="1873" w:space="111"/>
            <w:col w:w="10396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5.145006pt;height:61.8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2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69" w:lineRule="exact"/>
        <w:ind w:left="5598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E5E5E"/>
          <w:w w:val="96"/>
          <w:position w:val="-1"/>
        </w:rPr>
        <w:t>SE</w:t>
      </w:r>
      <w:r>
        <w:rPr>
          <w:rFonts w:ascii="Arial" w:hAnsi="Arial" w:cs="Arial" w:eastAsia="Arial"/>
          <w:sz w:val="15"/>
          <w:szCs w:val="15"/>
          <w:color w:val="5E5E5E"/>
          <w:spacing w:val="-32"/>
          <w:w w:val="96"/>
          <w:position w:val="-1"/>
        </w:rPr>
        <w:t>P</w:t>
      </w:r>
      <w:r>
        <w:rPr>
          <w:rFonts w:ascii="Arial" w:hAnsi="Arial" w:cs="Arial" w:eastAsia="Arial"/>
          <w:sz w:val="15"/>
          <w:szCs w:val="15"/>
          <w:color w:val="8C8C8C"/>
          <w:spacing w:val="-17"/>
          <w:w w:val="108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010101"/>
          <w:spacing w:val="6"/>
          <w:w w:val="216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98"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727272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E5E5E"/>
          <w:spacing w:val="-23"/>
          <w:w w:val="108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8C8C8C"/>
          <w:spacing w:val="-8"/>
          <w:w w:val="109"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5E5E5E"/>
          <w:spacing w:val="-13"/>
          <w:w w:val="108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8C8C8C"/>
          <w:spacing w:val="-14"/>
          <w:w w:val="90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494949"/>
          <w:spacing w:val="-19"/>
          <w:w w:val="115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121"/>
          <w:position w:val="-1"/>
        </w:rPr>
        <w:t>M</w:t>
      </w:r>
      <w:r>
        <w:rPr>
          <w:rFonts w:ascii="Arial" w:hAnsi="Arial" w:cs="Arial" w:eastAsia="Arial"/>
          <w:sz w:val="15"/>
          <w:szCs w:val="15"/>
          <w:color w:val="727272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1"/>
          <w:position w:val="-1"/>
        </w:rPr>
        <w:t>TR</w:t>
      </w:r>
      <w:r>
        <w:rPr>
          <w:rFonts w:ascii="Arial" w:hAnsi="Arial" w:cs="Arial" w:eastAsia="Arial"/>
          <w:sz w:val="15"/>
          <w:szCs w:val="15"/>
          <w:color w:val="343434"/>
          <w:spacing w:val="-21"/>
          <w:w w:val="101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727272"/>
          <w:spacing w:val="-19"/>
          <w:w w:val="128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494949"/>
          <w:spacing w:val="-18"/>
          <w:w w:val="98"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8C8C8C"/>
          <w:spacing w:val="4"/>
          <w:w w:val="129"/>
          <w:position w:val="-1"/>
        </w:rPr>
        <w:t>H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103"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727272"/>
          <w:spacing w:val="-19"/>
          <w:w w:val="102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-12"/>
          <w:w w:val="110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5E5E5E"/>
          <w:spacing w:val="-21"/>
          <w:w w:val="106"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010101"/>
          <w:spacing w:val="6"/>
          <w:w w:val="216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5E5E5E"/>
          <w:spacing w:val="0"/>
          <w:w w:val="92"/>
          <w:position w:val="-1"/>
        </w:rPr>
        <w:t>GURA</w:t>
      </w:r>
      <w:r>
        <w:rPr>
          <w:rFonts w:ascii="Arial" w:hAnsi="Arial" w:cs="Arial" w:eastAsia="Arial"/>
          <w:sz w:val="15"/>
          <w:szCs w:val="15"/>
          <w:color w:val="5E5E5E"/>
          <w:spacing w:val="-16"/>
          <w:w w:val="92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010101"/>
          <w:spacing w:val="6"/>
          <w:w w:val="216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727272"/>
          <w:spacing w:val="-18"/>
          <w:w w:val="104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10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494949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727272"/>
          <w:spacing w:val="-19"/>
          <w:w w:val="112"/>
          <w:position w:val="-1"/>
        </w:rPr>
        <w:t>P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7"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8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494949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727272"/>
          <w:spacing w:val="-15"/>
          <w:w w:val="109"/>
          <w:position w:val="-1"/>
        </w:rPr>
        <w:t>V</w:t>
      </w:r>
      <w:r>
        <w:rPr>
          <w:rFonts w:ascii="Arial" w:hAnsi="Arial" w:cs="Arial" w:eastAsia="Arial"/>
          <w:sz w:val="15"/>
          <w:szCs w:val="15"/>
          <w:color w:val="010101"/>
          <w:spacing w:val="7"/>
          <w:w w:val="216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4"/>
          <w:position w:val="-1"/>
        </w:rPr>
        <w:t>EW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304" w:lineRule="exact"/>
        <w:ind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CDCDCD"/>
          <w:spacing w:val="-20"/>
          <w:w w:val="110"/>
          <w:position w:val="-2"/>
        </w:rPr>
        <w:t>.</w:t>
      </w:r>
      <w:r>
        <w:rPr>
          <w:rFonts w:ascii="Arial" w:hAnsi="Arial" w:cs="Arial" w:eastAsia="Arial"/>
          <w:sz w:val="28"/>
          <w:szCs w:val="28"/>
          <w:color w:val="343434"/>
          <w:spacing w:val="-20"/>
          <w:w w:val="103"/>
          <w:position w:val="-2"/>
        </w:rPr>
        <w:t>,</w:t>
      </w:r>
      <w:r>
        <w:rPr>
          <w:rFonts w:ascii="Arial" w:hAnsi="Arial" w:cs="Arial" w:eastAsia="Arial"/>
          <w:sz w:val="28"/>
          <w:szCs w:val="28"/>
          <w:color w:val="A5A5A5"/>
          <w:spacing w:val="0"/>
          <w:w w:val="110"/>
          <w:position w:val="-2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47" w:lineRule="exact"/>
        <w:ind w:left="62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343434"/>
          <w:spacing w:val="0"/>
          <w:w w:val="120"/>
          <w:position w:val="1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2" w:after="0" w:line="386" w:lineRule="exact"/>
        <w:ind w:right="-20"/>
        <w:jc w:val="left"/>
        <w:rPr>
          <w:rFonts w:ascii="Arial" w:hAnsi="Arial" w:cs="Arial" w:eastAsia="Arial"/>
          <w:sz w:val="37"/>
          <w:szCs w:val="37"/>
        </w:rPr>
      </w:pPr>
      <w:rPr/>
      <w:r>
        <w:rPr/>
        <w:br w:type="column"/>
      </w:r>
      <w:r>
        <w:rPr>
          <w:rFonts w:ascii="Arial" w:hAnsi="Arial" w:cs="Arial" w:eastAsia="Arial"/>
          <w:sz w:val="37"/>
          <w:szCs w:val="37"/>
          <w:color w:val="010101"/>
          <w:spacing w:val="3"/>
          <w:w w:val="100"/>
          <w:position w:val="-4"/>
        </w:rPr>
        <w:t>I</w:t>
      </w:r>
      <w:r>
        <w:rPr>
          <w:rFonts w:ascii="Arial" w:hAnsi="Arial" w:cs="Arial" w:eastAsia="Arial"/>
          <w:sz w:val="37"/>
          <w:szCs w:val="37"/>
          <w:color w:val="343434"/>
          <w:spacing w:val="0"/>
          <w:w w:val="100"/>
          <w:position w:val="-4"/>
        </w:rPr>
        <w:t>I'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354" w:lineRule="exact"/>
        <w:ind w:left="62" w:right="-20"/>
        <w:jc w:val="left"/>
        <w:rPr>
          <w:rFonts w:ascii="Courier New" w:hAnsi="Courier New" w:cs="Courier New" w:eastAsia="Courier New"/>
          <w:sz w:val="38"/>
          <w:szCs w:val="38"/>
        </w:rPr>
      </w:pPr>
      <w:rPr/>
      <w:r>
        <w:rPr>
          <w:rFonts w:ascii="Courier New" w:hAnsi="Courier New" w:cs="Courier New" w:eastAsia="Courier New"/>
          <w:sz w:val="38"/>
          <w:szCs w:val="38"/>
          <w:color w:val="8C8C8C"/>
          <w:spacing w:val="0"/>
          <w:w w:val="57"/>
          <w:position w:val="4"/>
        </w:rPr>
        <w:t>!!</w:t>
      </w:r>
      <w:r>
        <w:rPr>
          <w:rFonts w:ascii="Courier New" w:hAnsi="Courier New" w:cs="Courier New" w:eastAsia="Courier New"/>
          <w:sz w:val="38"/>
          <w:szCs w:val="3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200"/>
          <w:cols w:num="3" w:equalWidth="0">
            <w:col w:w="9355" w:space="2189"/>
            <w:col w:w="210" w:space="192"/>
            <w:col w:w="43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0.254999pt;height:55.62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4.330001pt;height:12.36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20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71.6129pt;margin-top:68.129036pt;width:667.354839pt;height:475.015211pt;mso-position-horizontal-relative:page;mso-position-vertical-relative:page;z-index:-4043" coordorigin="1432,1363" coordsize="13347,9500">
            <v:shape style="position:absolute;left:12921;top:1363;width:1301;height:1177" type="#_x0000_t75">
              <v:imagedata r:id="rId64" o:title=""/>
            </v:shape>
            <v:group style="position:absolute;left:1448;top:1455;width:13316;height:2" coordorigin="1448,1455" coordsize="13316,2">
              <v:shape style="position:absolute;left:1448;top:1455;width:13316;height:2" coordorigin="1448,1455" coordsize="13316,0" path="m1448,1455l14764,1455e" filled="f" stroked="t" strokeweight="1.548387pt" strokecolor="#000000">
                <v:path arrowok="t"/>
              </v:shape>
            </v:group>
            <v:group style="position:absolute;left:1471;top:1439;width:2;height:9408" coordorigin="1471,1439" coordsize="2,9408">
              <v:shape style="position:absolute;left:1471;top:1439;width:2;height:9408" coordorigin="1471,1439" coordsize="0,9408" path="m1471,10847l1471,1439e" filled="f" stroked="t" strokeweight=".774194pt" strokecolor="#000000">
                <v:path arrowok="t"/>
              </v:shape>
              <v:shape style="position:absolute;left:13819;top:6968;width:217;height:991" type="#_x0000_t75">
                <v:imagedata r:id="rId65" o:title=""/>
              </v:shape>
              <v:shape style="position:absolute;left:13881;top:8423;width:465;height:1239" type="#_x0000_t75">
                <v:imagedata r:id="rId66" o:title=""/>
              </v:shape>
              <v:shape style="position:absolute;left:13757;top:9910;width:743;height:619" type="#_x0000_t75">
                <v:imagedata r:id="rId67" o:title=""/>
              </v:shape>
              <v:shape style="position:absolute;left:7037;top:10684;width:1363;height:93" type="#_x0000_t75">
                <v:imagedata r:id="rId68" o:title=""/>
              </v:shape>
            </v:group>
            <v:group style="position:absolute;left:1788;top:10638;width:12898;height:2" coordorigin="1788,10638" coordsize="12898,2">
              <v:shape style="position:absolute;left:1788;top:10638;width:12898;height:2" coordorigin="1788,10638" coordsize="12898,0" path="m1788,10638l14686,10638e" filled="f" stroked="t" strokeweight=".774194pt" strokecolor="#000000">
                <v:path arrowok="t"/>
              </v:shape>
            </v:group>
            <v:group style="position:absolute;left:1897;top:1547;width:2;height:9192" coordorigin="1897,1547" coordsize="2,9192">
              <v:shape style="position:absolute;left:1897;top:1547;width:2;height:9192" coordorigin="1897,1547" coordsize="0,9192" path="m1897,10739l1897,1547e" filled="f" stroked="t" strokeweight="1.548387pt" strokecolor="#383838">
                <v:path arrowok="t"/>
              </v:shape>
            </v:group>
            <v:group style="position:absolute;left:13974;top:1516;width:248;height:9223" coordorigin="13974,1516" coordsize="248,9223">
              <v:shape style="position:absolute;left:13974;top:1516;width:248;height:9223" coordorigin="13974,1516" coordsize="248,9223" path="m13974,1516l14222,1516,14222,10739,13974,10739,13974,1516xe" filled="t" fillcolor="#1C1C1C" stroked="f">
                <v:path arrowok="t"/>
                <v:fill/>
              </v:shape>
            </v:group>
            <v:group style="position:absolute;left:13773;top:2592;width:697;height:2" coordorigin="13773,2592" coordsize="697,2">
              <v:shape style="position:absolute;left:13773;top:2592;width:697;height:2" coordorigin="13773,2592" coordsize="697,0" path="m13773,2592l14470,2592e" filled="f" stroked="t" strokeweight=".774194pt" strokecolor="#000000">
                <v:path arrowok="t"/>
              </v:shape>
            </v:group>
            <v:group style="position:absolute;left:13773;top:2793;width:697;height:2" coordorigin="13773,2793" coordsize="697,2">
              <v:shape style="position:absolute;left:13773;top:2793;width:697;height:2" coordorigin="13773,2793" coordsize="697,0" path="m13773,2793l14470,2793e" filled="f" stroked="t" strokeweight=".774194pt" strokecolor="#000000">
                <v:path arrowok="t"/>
              </v:shape>
            </v:group>
            <v:group style="position:absolute;left:13773;top:3737;width:697;height:2" coordorigin="13773,3737" coordsize="697,2">
              <v:shape style="position:absolute;left:13773;top:3737;width:697;height:2" coordorigin="13773,3737" coordsize="697,0" path="m13773,3737l14470,3737e" filled="f" stroked="t" strokeweight=".774194pt" strokecolor="#000000">
                <v:path arrowok="t"/>
              </v:shape>
            </v:group>
            <v:group style="position:absolute;left:13773;top:3923;width:697;height:2" coordorigin="13773,3923" coordsize="697,2">
              <v:shape style="position:absolute;left:13773;top:3923;width:697;height:2" coordorigin="13773,3923" coordsize="697,0" path="m13773,3923l14470,3923e" filled="f" stroked="t" strokeweight=".774194pt" strokecolor="#000000">
                <v:path arrowok="t"/>
              </v:shape>
            </v:group>
            <v:group style="position:absolute;left:13773;top:4108;width:697;height:2" coordorigin="13773,4108" coordsize="697,2">
              <v:shape style="position:absolute;left:13773;top:4108;width:697;height:2" coordorigin="13773,4108" coordsize="697,0" path="m13773,4108l14470,4108e" filled="f" stroked="t" strokeweight=".774194pt" strokecolor="#000000">
                <v:path arrowok="t"/>
              </v:shape>
            </v:group>
            <v:group style="position:absolute;left:13773;top:4325;width:697;height:2" coordorigin="13773,4325" coordsize="697,2">
              <v:shape style="position:absolute;left:13773;top:4325;width:697;height:2" coordorigin="13773,4325" coordsize="697,0" path="m13773,4325l14470,4325e" filled="f" stroked="t" strokeweight=".774194pt" strokecolor="#000000">
                <v:path arrowok="t"/>
              </v:shape>
            </v:group>
            <v:group style="position:absolute;left:13773;top:5284;width:697;height:2" coordorigin="13773,5284" coordsize="697,2">
              <v:shape style="position:absolute;left:13773;top:5284;width:697;height:2" coordorigin="13773,5284" coordsize="697,0" path="m13773,5284l14470,5284e" filled="f" stroked="t" strokeweight=".774194pt" strokecolor="#000000">
                <v:path arrowok="t"/>
              </v:shape>
            </v:group>
            <v:group style="position:absolute;left:13757;top:5447;width:712;height:2" coordorigin="13757,5447" coordsize="712,2">
              <v:shape style="position:absolute;left:13757;top:5447;width:712;height:2" coordorigin="13757,5447" coordsize="712,0" path="m13757,5447l14470,5447e" filled="f" stroked="t" strokeweight="3.870968pt" strokecolor="#030303">
                <v:path arrowok="t"/>
              </v:shape>
            </v:group>
            <v:group style="position:absolute;left:13773;top:6197;width:697;height:2" coordorigin="13773,6197" coordsize="697,2">
              <v:shape style="position:absolute;left:13773;top:6197;width:697;height:2" coordorigin="13773,6197" coordsize="697,0" path="m13773,6197l14470,6197e" filled="f" stroked="t" strokeweight=".774194pt" strokecolor="#000000">
                <v:path arrowok="t"/>
              </v:shape>
            </v:group>
            <v:group style="position:absolute;left:13711;top:6840;width:759;height:2" coordorigin="13711,6840" coordsize="759,2">
              <v:shape style="position:absolute;left:13711;top:6840;width:759;height:2" coordorigin="13711,6840" coordsize="759,0" path="m13711,6840l14470,6840e" filled="f" stroked="t" strokeweight="1.548387pt" strokecolor="#000000">
                <v:path arrowok="t"/>
              </v:shape>
            </v:group>
            <v:group style="position:absolute;left:13757;top:8170;width:743;height:2" coordorigin="13757,8170" coordsize="743,2">
              <v:shape style="position:absolute;left:13757;top:8170;width:743;height:2" coordorigin="13757,8170" coordsize="743,0" path="m13757,8170l14501,8170e" filled="f" stroked="t" strokeweight="2.322581pt" strokecolor="#030303">
                <v:path arrowok="t"/>
              </v:shape>
            </v:group>
            <v:group style="position:absolute;left:13819;top:9880;width:635;height:2" coordorigin="13819,9880" coordsize="635,2">
              <v:shape style="position:absolute;left:13819;top:9880;width:635;height:2" coordorigin="13819,9880" coordsize="635,0" path="m13819,9880l14454,9880e" filled="f" stroked="t" strokeweight=".774194pt" strokecolor="#030303">
                <v:path arrowok="t"/>
              </v:shape>
            </v:group>
            <v:group style="position:absolute;left:1448;top:10832;width:13316;height:2" coordorigin="1448,10832" coordsize="13316,2">
              <v:shape style="position:absolute;left:1448;top:10832;width:13316;height:2" coordorigin="1448,10832" coordsize="13316,0" path="m1448,10832l14764,10832e" filled="f" stroked="t" strokeweight="1.548387pt" strokecolor="#000000">
                <v:path arrowok="t"/>
              </v:shape>
              <v:shape style="position:absolute;left:9577;top:2849;width:1177;height:124" type="#_x0000_t75">
                <v:imagedata r:id="rId69" o:title=""/>
              </v:shape>
            </v:group>
            <v:group style="position:absolute;left:7285;top:2994;width:5357;height:2" coordorigin="7285,2994" coordsize="5357,2">
              <v:shape style="position:absolute;left:7285;top:2994;width:5357;height:2" coordorigin="7285,2994" coordsize="5357,0" path="m7285,2994l12643,2994e" filled="f" stroked="t" strokeweight=".774194pt" strokecolor="#030303">
                <v:path arrowok="t"/>
              </v:shape>
            </v:group>
            <v:group style="position:absolute;left:12495;top:8170;width:2;height:1068" coordorigin="12495,8170" coordsize="2,1068">
              <v:shape style="position:absolute;left:12495;top:8170;width:2;height:1068" coordorigin="12495,8170" coordsize="0,1068" path="m12495,9238l12495,8170e" filled="f" stroked="t" strokeweight=".774194pt" strokecolor="#606060">
                <v:path arrowok="t"/>
              </v:shape>
              <v:shape style="position:absolute;left:6945;top:6782;width:5141;height:3283" type="#_x0000_t75">
                <v:imagedata r:id="rId70" o:title=""/>
              </v:shape>
            </v:group>
            <v:group style="position:absolute;left:7115;top:8828;width:1502;height:2" coordorigin="7115,8828" coordsize="1502,2">
              <v:shape style="position:absolute;left:7115;top:8828;width:1502;height:2" coordorigin="7115,8828" coordsize="1502,0" path="m7115,8828l8617,8828e" filled="f" stroked="t" strokeweight=".774194pt" strokecolor="#000000">
                <v:path arrowok="t"/>
              </v:shape>
            </v:group>
            <v:group style="position:absolute;left:13945;top:5753;width:2;height:373" coordorigin="13945,5753" coordsize="2,373">
              <v:shape style="position:absolute;left:13945;top:5753;width:2;height:373" coordorigin="13945,5753" coordsize="0,373" path="m13945,6126l13945,5753e" filled="f" stroked="t" strokeweight="4.40458pt" strokecolor="#E6E6E6">
                <v:path arrowok="t"/>
              </v:shape>
            </v:group>
            <v:group style="position:absolute;left:7365;top:9194;width:1044;height:2" coordorigin="7365,9194" coordsize="1044,2">
              <v:shape style="position:absolute;left:7365;top:9194;width:1044;height:2" coordorigin="7365,9194" coordsize="1044,0" path="m7365,9194l8409,9194e" filled="f" stroked="t" strokeweight=".34pt" strokecolor="#000000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612" w:lineRule="exact"/>
        <w:ind w:left="783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37"/>
          <w:szCs w:val="37"/>
          <w:color w:val="010101"/>
          <w:w w:val="83"/>
          <w:position w:val="-5"/>
        </w:rPr>
      </w:r>
      <w:r>
        <w:rPr>
          <w:rFonts w:ascii="Arial" w:hAnsi="Arial" w:cs="Arial" w:eastAsia="Arial"/>
          <w:sz w:val="37"/>
          <w:szCs w:val="37"/>
          <w:color w:val="010101"/>
          <w:spacing w:val="-50"/>
          <w:w w:val="83"/>
          <w:shadow/>
          <w:position w:val="-5"/>
        </w:rPr>
        <w:t>.</w:t>
      </w:r>
      <w:r>
        <w:rPr>
          <w:rFonts w:ascii="Arial" w:hAnsi="Arial" w:cs="Arial" w:eastAsia="Arial"/>
          <w:sz w:val="37"/>
          <w:szCs w:val="37"/>
          <w:color w:val="010101"/>
          <w:spacing w:val="-50"/>
          <w:w w:val="83"/>
          <w:shadow/>
          <w:position w:val="-5"/>
        </w:rPr>
      </w:r>
      <w:r>
        <w:rPr>
          <w:rFonts w:ascii="Arial" w:hAnsi="Arial" w:cs="Arial" w:eastAsia="Arial"/>
          <w:sz w:val="37"/>
          <w:szCs w:val="37"/>
          <w:color w:val="010101"/>
          <w:spacing w:val="-50"/>
          <w:w w:val="83"/>
          <w:position w:val="-5"/>
        </w:rPr>
      </w:r>
      <w:r>
        <w:rPr>
          <w:rFonts w:ascii="Arial" w:hAnsi="Arial" w:cs="Arial" w:eastAsia="Arial"/>
          <w:sz w:val="37"/>
          <w:szCs w:val="37"/>
          <w:color w:val="010101"/>
          <w:spacing w:val="-50"/>
          <w:w w:val="83"/>
          <w:position w:val="-5"/>
        </w:rPr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0"/>
          <w:w w:val="75"/>
          <w:position w:val="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0"/>
          <w:w w:val="133"/>
          <w:position w:val="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11"/>
          <w:w w:val="133"/>
          <w:position w:val="1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color w:val="727272"/>
          <w:spacing w:val="-42"/>
          <w:w w:val="71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15"/>
          <w:w w:val="133"/>
          <w:position w:val="1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727272"/>
          <w:spacing w:val="-36"/>
          <w:w w:val="71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50"/>
          <w:w w:val="133"/>
          <w:position w:val="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727272"/>
          <w:spacing w:val="0"/>
          <w:w w:val="71"/>
          <w:position w:val="-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27272"/>
          <w:spacing w:val="-34"/>
          <w:w w:val="71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31"/>
          <w:w w:val="133"/>
          <w:position w:val="1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8C8C8C"/>
          <w:spacing w:val="0"/>
          <w:w w:val="93"/>
          <w:position w:val="-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C8C8C"/>
          <w:spacing w:val="-23"/>
          <w:w w:val="93"/>
          <w:position w:val="-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27272"/>
          <w:spacing w:val="0"/>
          <w:w w:val="45"/>
          <w:position w:val="-5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color w:val="727272"/>
          <w:spacing w:val="-20"/>
          <w:w w:val="45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41"/>
          <w:w w:val="133"/>
          <w:position w:val="1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727272"/>
          <w:spacing w:val="0"/>
          <w:w w:val="45"/>
          <w:position w:val="-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27272"/>
          <w:spacing w:val="-19"/>
          <w:w w:val="45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100"/>
          <w:w w:val="133"/>
          <w:position w:val="1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color w:val="A5A5A5"/>
          <w:spacing w:val="-16"/>
          <w:w w:val="45"/>
          <w:position w:val="-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A5A5A5"/>
          <w:spacing w:val="0"/>
          <w:w w:val="45"/>
          <w:position w:val="-5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color w:val="A5A5A5"/>
          <w:spacing w:val="-2"/>
          <w:w w:val="45"/>
          <w:position w:val="-5"/>
        </w:rPr>
        <w:t>.</w:t>
      </w:r>
      <w:r>
        <w:rPr>
          <w:rFonts w:ascii="Arial" w:hAnsi="Arial" w:cs="Arial" w:eastAsia="Arial"/>
          <w:sz w:val="58"/>
          <w:szCs w:val="58"/>
          <w:color w:val="8C8C8C"/>
          <w:spacing w:val="-100"/>
          <w:w w:val="118"/>
          <w:position w:val="-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14"/>
          <w:w w:val="133"/>
          <w:position w:val="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494949"/>
          <w:spacing w:val="-88"/>
          <w:w w:val="84"/>
          <w:position w:val="1"/>
        </w:rPr>
        <w:t>"</w:t>
      </w:r>
      <w:r>
        <w:rPr>
          <w:rFonts w:ascii="Times New Roman" w:hAnsi="Times New Roman" w:cs="Times New Roman" w:eastAsia="Times New Roman"/>
          <w:sz w:val="25"/>
          <w:szCs w:val="25"/>
          <w:color w:val="727272"/>
          <w:spacing w:val="0"/>
          <w:w w:val="104"/>
          <w:position w:val="-5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727272"/>
          <w:spacing w:val="-52"/>
          <w:w w:val="104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94949"/>
          <w:spacing w:val="-26"/>
          <w:w w:val="84"/>
          <w:position w:val="1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9"/>
          <w:w w:val="75"/>
          <w:position w:val="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8C8C8C"/>
          <w:spacing w:val="-32"/>
          <w:w w:val="45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28"/>
          <w:w w:val="75"/>
          <w:position w:val="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8C8C8C"/>
          <w:spacing w:val="-9"/>
          <w:w w:val="45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106"/>
          <w:w w:val="75"/>
          <w:position w:val="1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color w:val="8C8C8C"/>
          <w:spacing w:val="0"/>
          <w:w w:val="45"/>
          <w:position w:val="-5"/>
        </w:rPr>
        <w:t>..</w:t>
      </w:r>
      <w:r>
        <w:rPr>
          <w:rFonts w:ascii="Times New Roman" w:hAnsi="Times New Roman" w:cs="Times New Roman" w:eastAsia="Times New Roman"/>
          <w:sz w:val="25"/>
          <w:szCs w:val="25"/>
          <w:color w:val="8C8C8C"/>
          <w:spacing w:val="-6"/>
          <w:w w:val="45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C8C8C"/>
          <w:spacing w:val="-108"/>
          <w:w w:val="75"/>
          <w:position w:val="1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color w:val="8C8C8C"/>
          <w:spacing w:val="0"/>
          <w:w w:val="45"/>
          <w:position w:val="-5"/>
        </w:rPr>
        <w:t>..</w:t>
      </w:r>
      <w:r>
        <w:rPr>
          <w:rFonts w:ascii="Times New Roman" w:hAnsi="Times New Roman" w:cs="Times New Roman" w:eastAsia="Times New Roman"/>
          <w:sz w:val="25"/>
          <w:szCs w:val="25"/>
          <w:color w:val="8C8C8C"/>
          <w:spacing w:val="-28"/>
          <w:w w:val="45"/>
          <w:position w:val="-5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40"/>
          <w:w w:val="125"/>
          <w:position w:val="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8C8C8C"/>
          <w:spacing w:val="0"/>
          <w:w w:val="45"/>
          <w:position w:val="-5"/>
        </w:rPr>
        <w:t>...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left="798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23"/>
          <w:w w:val="14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4"/>
          <w:w w:val="14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-49"/>
          <w:w w:val="87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50"/>
          <w:w w:val="117"/>
          <w:position w:val="1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-28"/>
          <w:w w:val="87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27272"/>
          <w:spacing w:val="-12"/>
          <w:w w:val="108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61"/>
          <w:w w:val="117"/>
          <w:position w:val="1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727272"/>
          <w:spacing w:val="-15"/>
          <w:w w:val="108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23"/>
          <w:w w:val="151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-48"/>
          <w:w w:val="77"/>
          <w:position w:val="1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70"/>
          <w:w w:val="151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-5"/>
          <w:w w:val="110"/>
          <w:position w:val="10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16"/>
          <w:w w:val="117"/>
          <w:position w:val="1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17"/>
          <w:w w:val="150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1"/>
          <w:w w:val="144"/>
          <w:position w:val="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23"/>
          <w:w w:val="150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30"/>
          <w:w w:val="114"/>
          <w:position w:val="10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17"/>
          <w:w w:val="144"/>
          <w:position w:val="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-58"/>
          <w:w w:val="123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14"/>
          <w:w w:val="114"/>
          <w:position w:val="1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-34"/>
          <w:w w:val="123"/>
          <w:position w:val="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45"/>
          <w:w w:val="115"/>
          <w:position w:val="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5"/>
          <w:w w:val="112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32"/>
          <w:w w:val="115"/>
          <w:position w:val="1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2"/>
          <w:w w:val="112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36"/>
          <w:w w:val="112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1"/>
          <w:w w:val="182"/>
          <w:position w:val="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112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4"/>
          <w:w w:val="112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4"/>
          <w:w w:val="70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-3"/>
          <w:w w:val="70"/>
          <w:emboss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-3"/>
          <w:w w:val="70"/>
          <w:emboss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-3"/>
          <w:w w:val="70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0"/>
          <w:w w:val="70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-18"/>
          <w:w w:val="70"/>
          <w:emboss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-18"/>
          <w:w w:val="70"/>
          <w:emboss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-18"/>
          <w:w w:val="70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-18"/>
          <w:w w:val="70"/>
          <w:position w:val="0"/>
        </w:rPr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82"/>
          <w:w w:val="121"/>
          <w:position w:val="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0"/>
          <w:w w:val="7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E5E5E"/>
          <w:spacing w:val="-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5A5A5"/>
          <w:spacing w:val="-3"/>
          <w:w w:val="62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3"/>
          <w:w w:val="82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44"/>
          <w:w w:val="82"/>
          <w:emboss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44"/>
          <w:w w:val="82"/>
          <w:emboss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44"/>
          <w:w w:val="82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44"/>
          <w:w w:val="82"/>
          <w:position w:val="0"/>
        </w:rPr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40"/>
          <w:w w:val="121"/>
          <w:position w:val="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24"/>
          <w:w w:val="82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43434"/>
          <w:spacing w:val="-12"/>
          <w:w w:val="82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44"/>
          <w:w w:val="120"/>
          <w:position w:val="10"/>
        </w:rPr>
        <w:t>&gt;</w:t>
      </w:r>
      <w:r>
        <w:rPr>
          <w:rFonts w:ascii="Times New Roman" w:hAnsi="Times New Roman" w:cs="Times New Roman" w:eastAsia="Times New Roman"/>
          <w:sz w:val="20"/>
          <w:szCs w:val="20"/>
          <w:color w:val="343434"/>
          <w:spacing w:val="-8"/>
          <w:w w:val="82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727272"/>
          <w:spacing w:val="-112"/>
          <w:w w:val="120"/>
          <w:position w:val="0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010101"/>
          <w:spacing w:val="-5"/>
          <w:w w:val="109"/>
          <w:position w:val="10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-4"/>
          <w:w w:val="109"/>
          <w:position w:val="10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3"/>
          <w:w w:val="113"/>
          <w:position w:val="10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9"/>
          <w:w w:val="113"/>
          <w:position w:val="1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50"/>
          <w:w w:val="48"/>
          <w:position w:val="0"/>
        </w:rPr>
        <w:t>a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64"/>
          <w:w w:val="112"/>
          <w:position w:val="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48"/>
          <w:position w:val="0"/>
        </w:rPr>
        <w:t>&gt;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0"/>
          <w:w w:val="112"/>
          <w:position w:val="10"/>
        </w:rPr>
        <w:t>l'tt\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77" w:lineRule="exact"/>
        <w:ind w:left="891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4"/>
          <w:w w:val="127"/>
          <w:position w:val="-1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0"/>
          <w:w w:val="153"/>
          <w:position w:val="-1"/>
        </w:rPr>
        <w:t>ll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85"/>
          <w:position w:val="-1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86"/>
          <w:position w:val="-1"/>
        </w:rPr>
        <w:t>K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0"/>
          <w:w w:val="115"/>
          <w:position w:val="-1"/>
        </w:rPr>
        <w:t>.S$</w:t>
      </w:r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18"/>
          <w:w w:val="115"/>
          <w:position w:val="-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35"/>
          <w:position w:val="-1"/>
        </w:rPr>
        <w:t>.,.....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79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4"/>
          <w:w w:val="184"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5"/>
          <w:w w:val="74"/>
          <w:position w:val="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84"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-16"/>
          <w:w w:val="84"/>
          <w:position w:val="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96"/>
          <w:position w:val="1"/>
        </w:rPr>
        <w:t>"''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9"/>
          <w:w w:val="96"/>
          <w:position w:val="1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78"/>
          <w:w w:val="80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73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8"/>
          <w:w w:val="72"/>
          <w:position w:val="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4"/>
          <w:w w:val="76"/>
          <w:position w:val="1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5E5E5E"/>
          <w:spacing w:val="-23"/>
          <w:w w:val="177"/>
          <w:position w:val="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140"/>
          <w:position w:val="1"/>
        </w:rPr>
        <w:t>..,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20"/>
          <w:w w:val="140"/>
          <w:position w:val="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75"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7"/>
          <w:w w:val="74"/>
          <w:position w:val="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7"/>
          <w:w w:val="125"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-12"/>
          <w:w w:val="125"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172"/>
          <w:position w:val="1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9"/>
          <w:w w:val="172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116"/>
          <w:position w:val="1"/>
        </w:rPr>
        <w:t>.,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18"/>
          <w:w w:val="116"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4"/>
          <w:w w:val="187"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94"/>
          <w:position w:val="1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1"/>
          <w:w w:val="94"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64"/>
          <w:position w:val="1"/>
        </w:rPr>
        <w:t>"'"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16"/>
          <w:w w:val="64"/>
          <w:position w:val="1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74"/>
          <w:position w:val="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3" w:after="0" w:line="240" w:lineRule="auto"/>
        <w:ind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727272"/>
          <w:w w:val="224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22"/>
        </w:rPr>
        <w:t>_,_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3" w:after="0" w:line="240" w:lineRule="auto"/>
        <w:ind w:left="73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299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E5E5E"/>
          <w:w w:val="107"/>
        </w:rPr>
        <w:t>@§</w:t>
      </w:r>
      <w:r>
        <w:rPr>
          <w:rFonts w:ascii="Arial" w:hAnsi="Arial" w:cs="Arial" w:eastAsia="Arial"/>
          <w:sz w:val="15"/>
          <w:szCs w:val="15"/>
          <w:color w:val="5E5E5E"/>
          <w:w w:val="106"/>
        </w:rPr>
      </w:r>
      <w:r>
        <w:rPr>
          <w:rFonts w:ascii="Arial" w:hAnsi="Arial" w:cs="Arial" w:eastAsia="Arial"/>
          <w:sz w:val="15"/>
          <w:szCs w:val="15"/>
          <w:color w:val="5E5E5E"/>
          <w:w w:val="106"/>
          <w:u w:val="single" w:color="000000"/>
        </w:rPr>
        <w:t>Jff&amp;</w:t>
      </w:r>
      <w:r>
        <w:rPr>
          <w:rFonts w:ascii="Arial" w:hAnsi="Arial" w:cs="Arial" w:eastAsia="Arial"/>
          <w:sz w:val="15"/>
          <w:szCs w:val="15"/>
          <w:color w:val="5E5E5E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E5E5E"/>
          <w:spacing w:val="-87"/>
          <w:w w:val="106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5E5E5E"/>
          <w:spacing w:val="-87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E5E5E"/>
          <w:spacing w:val="-87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22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10101"/>
          <w:spacing w:val="-22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22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E5E5E"/>
          <w:spacing w:val="-41"/>
          <w:w w:val="106"/>
          <w:u w:val="single" w:color="000000"/>
        </w:rPr>
        <w:t>.</w:t>
      </w:r>
      <w:r>
        <w:rPr>
          <w:rFonts w:ascii="Arial" w:hAnsi="Arial" w:cs="Arial" w:eastAsia="Arial"/>
          <w:sz w:val="15"/>
          <w:szCs w:val="15"/>
          <w:color w:val="5E5E5E"/>
          <w:spacing w:val="-41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E5E5E"/>
          <w:spacing w:val="-1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E5E5E"/>
          <w:spacing w:val="-1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E5E5E"/>
          <w:spacing w:val="-1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43"/>
          <w:u w:val="single" w:color="000000"/>
        </w:rPr>
        <w:t>£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4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-10"/>
          <w:w w:val="142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494949"/>
          <w:spacing w:val="-10"/>
          <w:w w:val="142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-10"/>
          <w:w w:val="142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7"/>
          <w:w w:val="93"/>
          <w:u w:val="single" w:color="000000"/>
        </w:rPr>
        <w:t>Y</w:t>
      </w:r>
      <w:r>
        <w:rPr>
          <w:rFonts w:ascii="Arial" w:hAnsi="Arial" w:cs="Arial" w:eastAsia="Arial"/>
          <w:sz w:val="15"/>
          <w:szCs w:val="15"/>
          <w:color w:val="727272"/>
          <w:spacing w:val="-7"/>
          <w:w w:val="9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7"/>
          <w:w w:val="9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-13"/>
          <w:w w:val="108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494949"/>
          <w:spacing w:val="-13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-13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88"/>
          <w:u w:val="single" w:color="000000"/>
        </w:rPr>
        <w:t>T'E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8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89"/>
          <w:u w:val="single" w:color="000000"/>
        </w:rPr>
        <w:t>M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8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15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27272"/>
          <w:spacing w:val="-15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15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6"/>
          <w:u w:val="single" w:color="000000"/>
        </w:rPr>
        <w:t>TRENC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6"/>
          <w:u w:val="single" w:color="000000"/>
        </w:rPr>
        <w:t>H</w:t>
      </w:r>
      <w:r>
        <w:rPr>
          <w:rFonts w:ascii="Arial" w:hAnsi="Arial" w:cs="Arial" w:eastAsia="Arial"/>
          <w:sz w:val="15"/>
          <w:szCs w:val="15"/>
          <w:color w:val="494949"/>
          <w:spacing w:val="-13"/>
          <w:w w:val="96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27272"/>
          <w:spacing w:val="-13"/>
          <w:w w:val="98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727272"/>
          <w:spacing w:val="-13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13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-18"/>
          <w:w w:val="104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494949"/>
          <w:spacing w:val="-18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-18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12"/>
          <w:w w:val="11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727272"/>
          <w:spacing w:val="-12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12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43434"/>
          <w:spacing w:val="-21"/>
          <w:w w:val="106"/>
          <w:u w:val="single" w:color="000000"/>
        </w:rPr>
        <w:t>F</w:t>
      </w:r>
      <w:r>
        <w:rPr>
          <w:rFonts w:ascii="Arial" w:hAnsi="Arial" w:cs="Arial" w:eastAsia="Arial"/>
          <w:sz w:val="15"/>
          <w:szCs w:val="15"/>
          <w:color w:val="343434"/>
          <w:spacing w:val="-21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43434"/>
          <w:spacing w:val="-21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38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10101"/>
          <w:spacing w:val="-38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21"/>
          <w:w w:val="108"/>
          <w:u w:val="single" w:color="000000"/>
        </w:rPr>
        <w:t>G</w:t>
      </w:r>
      <w:r>
        <w:rPr>
          <w:rFonts w:ascii="Arial" w:hAnsi="Arial" w:cs="Arial" w:eastAsia="Arial"/>
          <w:sz w:val="15"/>
          <w:szCs w:val="15"/>
          <w:color w:val="727272"/>
          <w:spacing w:val="-21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21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F1F1F"/>
          <w:spacing w:val="-11"/>
          <w:w w:val="110"/>
          <w:u w:val="single" w:color="000000"/>
        </w:rPr>
        <w:t>U</w:t>
      </w:r>
      <w:r>
        <w:rPr>
          <w:rFonts w:ascii="Arial" w:hAnsi="Arial" w:cs="Arial" w:eastAsia="Arial"/>
          <w:sz w:val="15"/>
          <w:szCs w:val="15"/>
          <w:color w:val="1F1F1F"/>
          <w:spacing w:val="-11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F1F1F"/>
          <w:spacing w:val="-11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94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2"/>
          <w:w w:val="93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727272"/>
          <w:spacing w:val="-2"/>
          <w:w w:val="9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2"/>
          <w:w w:val="9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A5A5A5"/>
          <w:spacing w:val="-61"/>
          <w:w w:val="108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A5A5A5"/>
          <w:spacing w:val="-61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A5A5A5"/>
          <w:spacing w:val="-61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29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10101"/>
          <w:spacing w:val="-29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4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-4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4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E5E5E"/>
          <w:spacing w:val="-18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5E5E5E"/>
          <w:spacing w:val="-1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E5E5E"/>
          <w:spacing w:val="-1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343434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4"/>
          <w:u w:val="single" w:color="000000"/>
        </w:rPr>
        <w:t>SEC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43434"/>
          <w:spacing w:val="-16"/>
          <w:w w:val="94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343434"/>
          <w:spacing w:val="-16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43434"/>
          <w:spacing w:val="-16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37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10101"/>
          <w:spacing w:val="-37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2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97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98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2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27272"/>
          <w:spacing w:val="-2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77"/>
          <w:w w:val="109"/>
          <w:u w:val="single" w:color="000000"/>
        </w:rPr>
        <w:t>V</w:t>
      </w:r>
      <w:r>
        <w:rPr>
          <w:rFonts w:ascii="Arial" w:hAnsi="Arial" w:cs="Arial" w:eastAsia="Arial"/>
          <w:sz w:val="15"/>
          <w:szCs w:val="15"/>
          <w:color w:val="727272"/>
          <w:spacing w:val="-77"/>
          <w:w w:val="10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27272"/>
          <w:spacing w:val="-77"/>
          <w:w w:val="10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23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10101"/>
          <w:spacing w:val="-23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8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-8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10101"/>
          <w:spacing w:val="-8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1"/>
          <w:u w:val="single" w:color="000000"/>
        </w:rPr>
        <w:t>EW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1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200"/>
          <w:cols w:num="3" w:equalWidth="0">
            <w:col w:w="2703" w:space="1981"/>
            <w:col w:w="417" w:space="326"/>
            <w:col w:w="6953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94" w:right="-85"/>
        <w:jc w:val="left"/>
        <w:tabs>
          <w:tab w:pos="2080" w:val="left"/>
          <w:tab w:pos="3680" w:val="left"/>
          <w:tab w:pos="526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1"/>
          <w:szCs w:val="11"/>
          <w:color w:val="1F1F1F"/>
          <w:spacing w:val="0"/>
          <w:w w:val="100"/>
          <w:position w:val="8"/>
        </w:rPr>
        <w:t>A</w:t>
      </w:r>
      <w:r>
        <w:rPr>
          <w:rFonts w:ascii="Arial" w:hAnsi="Arial" w:cs="Arial" w:eastAsia="Arial"/>
          <w:sz w:val="11"/>
          <w:szCs w:val="11"/>
          <w:color w:val="1F1F1F"/>
          <w:spacing w:val="-27"/>
          <w:w w:val="100"/>
          <w:position w:val="8"/>
        </w:rPr>
        <w:t> </w:t>
      </w:r>
      <w:r>
        <w:rPr>
          <w:rFonts w:ascii="Arial" w:hAnsi="Arial" w:cs="Arial" w:eastAsia="Arial"/>
          <w:sz w:val="11"/>
          <w:szCs w:val="11"/>
          <w:color w:val="1F1F1F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1"/>
          <w:szCs w:val="11"/>
          <w:color w:val="1F1F1F"/>
          <w:spacing w:val="0"/>
          <w:w w:val="100"/>
          <w:position w:val="8"/>
        </w:rPr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100"/>
          <w:position w:val="0"/>
        </w:rPr>
        <w:t>•</w:t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100"/>
          <w:position w:val="0"/>
        </w:rPr>
        <w:t>•</w:t>
      </w:r>
      <w:r>
        <w:rPr>
          <w:rFonts w:ascii="Arial" w:hAnsi="Arial" w:cs="Arial" w:eastAsia="Arial"/>
          <w:sz w:val="30"/>
          <w:szCs w:val="30"/>
          <w:color w:val="363636"/>
          <w:spacing w:val="-78"/>
          <w:w w:val="100"/>
          <w:position w:val="0"/>
        </w:rPr>
        <w:t> </w:t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105"/>
          <w:position w:val="0"/>
        </w:rPr>
        <w:t>•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440" w:lineRule="exact"/>
        <w:ind w:right="-20"/>
        <w:jc w:val="left"/>
        <w:tabs>
          <w:tab w:pos="1580" w:val="left"/>
          <w:tab w:pos="3160" w:val="left"/>
          <w:tab w:pos="4760" w:val="left"/>
        </w:tabs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585"/>
          <w:position w:val="6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6"/>
        </w:rPr>
      </w:r>
      <w:r>
        <w:rPr>
          <w:rFonts w:ascii="Arial" w:hAnsi="Arial" w:cs="Arial" w:eastAsia="Arial"/>
          <w:sz w:val="39"/>
          <w:szCs w:val="39"/>
          <w:spacing w:val="0"/>
          <w:w w:val="81"/>
          <w:position w:val="-1"/>
        </w:rPr>
        <w:t>•</w:t>
      </w:r>
      <w:r>
        <w:rPr>
          <w:rFonts w:ascii="Arial" w:hAnsi="Arial" w:cs="Arial" w:eastAsia="Arial"/>
          <w:sz w:val="39"/>
          <w:szCs w:val="3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9"/>
          <w:szCs w:val="39"/>
          <w:spacing w:val="0"/>
          <w:w w:val="100"/>
          <w:position w:val="-1"/>
        </w:rPr>
      </w:r>
      <w:r>
        <w:rPr>
          <w:rFonts w:ascii="Arial" w:hAnsi="Arial" w:cs="Arial" w:eastAsia="Arial"/>
          <w:sz w:val="33"/>
          <w:szCs w:val="33"/>
          <w:color w:val="363636"/>
          <w:spacing w:val="0"/>
          <w:w w:val="100"/>
          <w:position w:val="0"/>
        </w:rPr>
        <w:t>•</w:t>
      </w:r>
      <w:r>
        <w:rPr>
          <w:rFonts w:ascii="Arial" w:hAnsi="Arial" w:cs="Arial" w:eastAsia="Arial"/>
          <w:sz w:val="33"/>
          <w:szCs w:val="33"/>
          <w:color w:val="363636"/>
          <w:spacing w:val="-74"/>
          <w:w w:val="100"/>
          <w:position w:val="0"/>
        </w:rPr>
        <w:t> </w:t>
      </w:r>
      <w:r>
        <w:rPr>
          <w:rFonts w:ascii="Arial" w:hAnsi="Arial" w:cs="Arial" w:eastAsia="Arial"/>
          <w:sz w:val="33"/>
          <w:szCs w:val="33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3"/>
          <w:szCs w:val="33"/>
          <w:color w:val="363636"/>
          <w:spacing w:val="0"/>
          <w:w w:val="100"/>
          <w:position w:val="0"/>
        </w:rPr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81"/>
          <w:position w:val="-1"/>
        </w:rPr>
        <w:t>•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23" w:footer="0" w:top="1160" w:bottom="280" w:left="1400" w:right="1180"/>
          <w:headerReference w:type="default" r:id="rId71"/>
          <w:footerReference w:type="default" r:id="rId72"/>
          <w:pgSz w:w="15840" w:h="12240" w:orient="landscape"/>
          <w:cols w:num="2" w:equalWidth="0">
            <w:col w:w="5379" w:space="1470"/>
            <w:col w:w="64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2.880009pt;height:12.48pt;mso-position-horizontal-relative:char;mso-position-vertical-relative:line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513" w:lineRule="exact"/>
        <w:ind w:left="254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7"/>
          <w:szCs w:val="47"/>
          <w:color w:val="4D4D4D"/>
          <w:w w:val="76"/>
          <w:position w:val="-1"/>
        </w:rPr>
      </w:r>
      <w:r>
        <w:rPr>
          <w:rFonts w:ascii="Arial" w:hAnsi="Arial" w:cs="Arial" w:eastAsia="Arial"/>
          <w:sz w:val="47"/>
          <w:szCs w:val="47"/>
          <w:color w:val="4D4D4D"/>
          <w:w w:val="76"/>
          <w:u w:val="single" w:color="000000"/>
          <w:position w:val="-1"/>
        </w:rPr>
        <w:t>c</w:t>
      </w:r>
      <w:r>
        <w:rPr>
          <w:rFonts w:ascii="Arial" w:hAnsi="Arial" w:cs="Arial" w:eastAsia="Arial"/>
          <w:sz w:val="47"/>
          <w:szCs w:val="47"/>
          <w:color w:val="4D4D4D"/>
          <w:w w:val="76"/>
          <w:u w:val="single" w:color="000000"/>
          <w:position w:val="-1"/>
        </w:rPr>
      </w:r>
      <w:r>
        <w:rPr>
          <w:rFonts w:ascii="Arial" w:hAnsi="Arial" w:cs="Arial" w:eastAsia="Arial"/>
          <w:sz w:val="47"/>
          <w:szCs w:val="47"/>
          <w:color w:val="4D4D4D"/>
          <w:spacing w:val="-89"/>
          <w:w w:val="76"/>
          <w:u w:val="single" w:color="000000"/>
          <w:position w:val="-1"/>
        </w:rPr>
        <w:t>s</w:t>
      </w:r>
      <w:r>
        <w:rPr>
          <w:rFonts w:ascii="Arial" w:hAnsi="Arial" w:cs="Arial" w:eastAsia="Arial"/>
          <w:sz w:val="47"/>
          <w:szCs w:val="47"/>
          <w:color w:val="4D4D4D"/>
          <w:spacing w:val="-89"/>
          <w:w w:val="76"/>
          <w:u w:val="single" w:color="000000"/>
          <w:position w:val="-1"/>
        </w:rPr>
      </w:r>
      <w:r>
        <w:rPr>
          <w:rFonts w:ascii="Arial" w:hAnsi="Arial" w:cs="Arial" w:eastAsia="Arial"/>
          <w:sz w:val="47"/>
          <w:szCs w:val="47"/>
          <w:color w:val="4D4D4D"/>
          <w:spacing w:val="-89"/>
          <w:w w:val="76"/>
          <w:u w:val="single" w:color="000000"/>
          <w:position w:val="-1"/>
        </w:rPr>
      </w:r>
      <w:r>
        <w:rPr>
          <w:rFonts w:ascii="Arial" w:hAnsi="Arial" w:cs="Arial" w:eastAsia="Arial"/>
          <w:sz w:val="47"/>
          <w:szCs w:val="47"/>
          <w:color w:val="111111"/>
          <w:spacing w:val="0"/>
          <w:w w:val="120"/>
          <w:u w:val="single" w:color="000000"/>
          <w:position w:val="-1"/>
        </w:rPr>
        <w:t>m</w:t>
      </w:r>
      <w:r>
        <w:rPr>
          <w:rFonts w:ascii="Arial" w:hAnsi="Arial" w:cs="Arial" w:eastAsia="Arial"/>
          <w:sz w:val="47"/>
          <w:szCs w:val="47"/>
          <w:color w:val="111111"/>
          <w:spacing w:val="-4"/>
          <w:w w:val="120"/>
          <w:u w:val="single" w:color="000000"/>
          <w:position w:val="-1"/>
        </w:rPr>
        <w:t>e</w:t>
      </w:r>
      <w:r>
        <w:rPr>
          <w:rFonts w:ascii="Arial" w:hAnsi="Arial" w:cs="Arial" w:eastAsia="Arial"/>
          <w:sz w:val="47"/>
          <w:szCs w:val="47"/>
          <w:color w:val="111111"/>
          <w:spacing w:val="-4"/>
          <w:w w:val="120"/>
          <w:u w:val="single" w:color="000000"/>
          <w:position w:val="-1"/>
        </w:rPr>
      </w:r>
      <w:r>
        <w:rPr>
          <w:rFonts w:ascii="Arial" w:hAnsi="Arial" w:cs="Arial" w:eastAsia="Arial"/>
          <w:sz w:val="47"/>
          <w:szCs w:val="47"/>
          <w:color w:val="111111"/>
          <w:spacing w:val="-4"/>
          <w:w w:val="120"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b/>
          <w:bCs/>
          <w:u w:val="single" w:color="000000"/>
          <w:position w:val="-1"/>
        </w:rPr>
        <w:t>QOSI!!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b/>
          <w:bCs/>
          <w:u w:val="single" w:color="000000"/>
          <w:position w:val="-1"/>
        </w:rPr>
        <w:t>G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-34"/>
          <w:w w:val="99"/>
          <w:b/>
          <w:bCs/>
          <w:u w:val="single" w:color="0000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11111"/>
          <w:spacing w:val="-34"/>
          <w:w w:val="99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-34"/>
          <w:w w:val="99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99"/>
          <w:b/>
          <w:bCs/>
          <w:u w:val="single" w:color="000000"/>
          <w:position w:val="-1"/>
        </w:rPr>
        <w:t>TAN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99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b/>
          <w:bCs/>
          <w:u w:val="single" w:color="000000"/>
          <w:position w:val="-1"/>
        </w:rPr>
        <w:t>K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00000"/>
          <w:spacing w:val="-27"/>
          <w:w w:val="99"/>
          <w:b/>
          <w:bCs/>
          <w:u w:val="single" w:color="0000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-27"/>
          <w:w w:val="99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00000"/>
          <w:spacing w:val="-27"/>
          <w:w w:val="99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8"/>
          <w:b/>
          <w:bCs/>
          <w:u w:val="single" w:color="000000"/>
          <w:position w:val="-1"/>
        </w:rPr>
        <w:t>(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8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  <w:b/>
          <w:bCs/>
          <w:u w:val="single" w:color="000000"/>
          <w:position w:val="-1"/>
        </w:rPr>
        <w:t>pRfSSU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F1F1F"/>
          <w:spacing w:val="-24"/>
          <w:w w:val="108"/>
          <w:b/>
          <w:bCs/>
          <w:u w:val="single" w:color="000000"/>
          <w:position w:val="-1"/>
        </w:rPr>
        <w:t>B</w:t>
      </w:r>
      <w:r>
        <w:rPr>
          <w:rFonts w:ascii="Arial" w:hAnsi="Arial" w:cs="Arial" w:eastAsia="Arial"/>
          <w:sz w:val="17"/>
          <w:szCs w:val="17"/>
          <w:color w:val="1F1F1F"/>
          <w:spacing w:val="-24"/>
          <w:w w:val="108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F1F1F"/>
          <w:spacing w:val="-24"/>
          <w:w w:val="108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00000"/>
          <w:spacing w:val="4"/>
          <w:w w:val="134"/>
          <w:b/>
          <w:bCs/>
          <w:u w:val="single" w:color="0000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4"/>
          <w:w w:val="134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00000"/>
          <w:spacing w:val="4"/>
          <w:w w:val="134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99"/>
          <w:b/>
          <w:bCs/>
          <w:u w:val="single" w:color="000000"/>
          <w:position w:val="-1"/>
        </w:rPr>
        <w:t>DISTBIBUlJO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99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b/>
          <w:bCs/>
          <w:u w:val="single" w:color="0000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-5"/>
          <w:w w:val="99"/>
          <w:b/>
          <w:bCs/>
          <w:u w:val="single" w:color="0000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11111"/>
          <w:spacing w:val="-5"/>
          <w:w w:val="99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17"/>
          <w:b/>
          <w:bCs/>
          <w:u w:val="single" w:color="000000"/>
          <w:position w:val="-1"/>
        </w:rPr>
        <w:t>syslE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17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-21"/>
          <w:w w:val="118"/>
          <w:b/>
          <w:bCs/>
          <w:u w:val="single" w:color="000000"/>
          <w:position w:val="-1"/>
        </w:rPr>
        <w:t>M</w:t>
      </w:r>
      <w:r>
        <w:rPr>
          <w:rFonts w:ascii="Arial" w:hAnsi="Arial" w:cs="Arial" w:eastAsia="Arial"/>
          <w:sz w:val="17"/>
          <w:szCs w:val="17"/>
          <w:color w:val="111111"/>
          <w:spacing w:val="-21"/>
          <w:w w:val="118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-21"/>
          <w:w w:val="118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363636"/>
          <w:spacing w:val="-18"/>
          <w:w w:val="268"/>
          <w:b/>
          <w:bCs/>
          <w:u w:val="single" w:color="0000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363636"/>
          <w:spacing w:val="-18"/>
          <w:w w:val="268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363636"/>
          <w:spacing w:val="-18"/>
          <w:w w:val="268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14"/>
          <w:b/>
          <w:bCs/>
          <w:u w:val="single" w:color="000000"/>
          <w:position w:val="-1"/>
        </w:rPr>
        <w:t>LAyocn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14"/>
          <w:b/>
          <w:bCs/>
          <w:position w:val="-1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2" w:lineRule="exact"/>
        <w:ind w:right="2269"/>
        <w:jc w:val="right"/>
        <w:tabs>
          <w:tab w:pos="44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shape style="position:absolute;margin-left:115.826088pt;margin-top:-31.786417pt;width:117.391304pt;height:93.91304pt;mso-position-horizontal-relative:page;mso-position-vertical-relative:paragraph;z-index:-4039" type="#_x0000_t75">
            <v:imagedata r:id="rId74" o:title=""/>
          </v:shape>
        </w:pict>
      </w:r>
      <w:r>
        <w:rPr/>
        <w:pict>
          <v:shape style="position:absolute;margin-left:698.086975pt;margin-top:44.909233pt;width:29.73913pt;height:50.086956pt;mso-position-horizontal-relative:page;mso-position-vertical-relative:paragraph;z-index:-4038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110"/>
          <w:szCs w:val="110"/>
          <w:color w:val="111111"/>
          <w:spacing w:val="-382"/>
          <w:w w:val="110"/>
          <w:position w:val="-67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111111"/>
          <w:spacing w:val="0"/>
          <w:w w:val="397"/>
          <w:position w:val="-56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111111"/>
          <w:spacing w:val="0"/>
          <w:w w:val="100"/>
          <w:position w:val="-56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111111"/>
          <w:spacing w:val="0"/>
          <w:w w:val="100"/>
          <w:position w:val="-56"/>
        </w:rPr>
      </w:r>
      <w:r>
        <w:rPr>
          <w:rFonts w:ascii="Times New Roman" w:hAnsi="Times New Roman" w:cs="Times New Roman" w:eastAsia="Times New Roman"/>
          <w:sz w:val="110"/>
          <w:szCs w:val="110"/>
          <w:color w:val="111111"/>
          <w:spacing w:val="-279"/>
          <w:w w:val="110"/>
          <w:position w:val="-67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83"/>
          <w:position w:val="-56"/>
        </w:rPr>
        <w:t>1')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  <w:position w:val="-5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-7"/>
          <w:w w:val="100"/>
          <w:position w:val="-5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11111"/>
          <w:spacing w:val="0"/>
          <w:w w:val="458"/>
          <w:position w:val="-56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111111"/>
          <w:spacing w:val="-73"/>
          <w:w w:val="458"/>
          <w:position w:val="-56"/>
        </w:rPr>
        <w:t> </w:t>
      </w:r>
      <w:r>
        <w:rPr>
          <w:rFonts w:ascii="Times New Roman" w:hAnsi="Times New Roman" w:cs="Times New Roman" w:eastAsia="Times New Roman"/>
          <w:sz w:val="110"/>
          <w:szCs w:val="110"/>
          <w:color w:val="111111"/>
          <w:spacing w:val="-331"/>
          <w:w w:val="110"/>
          <w:position w:val="-67"/>
        </w:rPr>
        <w:t>­</w:t>
      </w:r>
      <w:r>
        <w:rPr>
          <w:rFonts w:ascii="Times New Roman" w:hAnsi="Times New Roman" w:cs="Times New Roman" w:eastAsia="Times New Roman"/>
          <w:sz w:val="9"/>
          <w:szCs w:val="9"/>
          <w:color w:val="111111"/>
          <w:spacing w:val="0"/>
          <w:w w:val="458"/>
          <w:position w:val="-56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5840" w:h="12240" w:orient="landscape"/>
          <w:pgMar w:top="1480" w:bottom="280" w:left="1400" w:right="1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" w:right="-11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w w:val="146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w w:val="146"/>
          <w:u w:val="thick" w:color="0000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w w:val="146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w w:val="145"/>
          <w:u w:val="thick" w:color="0000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5"/>
          <w:w w:val="145"/>
          <w:u w:val="thick" w:color="0000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5"/>
          <w:w w:val="145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9"/>
          <w:w w:val="145"/>
          <w:u w:val="thick" w:color="00000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9"/>
          <w:w w:val="145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4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4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4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4"/>
          <w:w w:val="100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24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7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7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0"/>
          <w:w w:val="53"/>
          <w:strike/>
          <w:position w:val="-11"/>
        </w:rPr>
        <w:t>..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58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58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58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58"/>
          <w:w w:val="53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58"/>
          <w:w w:val="107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73"/>
          <w:w w:val="107"/>
          <w:u w:val="thick" w:color="000000"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73"/>
          <w:w w:val="107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73"/>
          <w:w w:val="107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73"/>
          <w:w w:val="107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73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0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91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91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91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91"/>
          <w:w w:val="53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91"/>
          <w:w w:val="108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50"/>
          <w:w w:val="108"/>
          <w:u w:val="thick" w:color="000000"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50"/>
          <w:w w:val="108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50"/>
          <w:w w:val="108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50"/>
          <w:w w:val="108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50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17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17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17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17"/>
          <w:w w:val="53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17"/>
          <w:w w:val="108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79"/>
          <w:w w:val="108"/>
          <w:u w:val="thick" w:color="000000"/>
          <w:position w:val="0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79"/>
          <w:w w:val="108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79"/>
          <w:w w:val="108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79"/>
          <w:w w:val="108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79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0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80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8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80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80"/>
          <w:w w:val="53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80"/>
          <w:w w:val="108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86"/>
          <w:w w:val="108"/>
          <w:u w:val="thick" w:color="000000"/>
          <w:position w:val="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86"/>
          <w:w w:val="108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86"/>
          <w:w w:val="108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86"/>
          <w:w w:val="108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86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0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98"/>
          <w:w w:val="100"/>
          <w:strike/>
          <w:position w:val="-11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98"/>
          <w:w w:val="100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98"/>
          <w:w w:val="100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11111"/>
          <w:spacing w:val="-98"/>
          <w:w w:val="100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98"/>
          <w:w w:val="107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100"/>
          <w:u w:val="thick" w:color="000000"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100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100"/>
          <w:u w:val="thick" w:color="000000"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-6"/>
          <w:w w:val="100"/>
          <w:u w:val="thick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100"/>
          <w:u w:val="thick" w:color="000000"/>
          <w:position w:val="0"/>
        </w:rPr>
        <w:t>DISlRIBUDO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100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100"/>
          <w:u w:val="thick" w:color="000000"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21"/>
          <w:w w:val="100"/>
          <w:u w:val="thick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92"/>
          <w:u w:val="thick" w:color="000000"/>
          <w:position w:val="0"/>
        </w:rPr>
        <w:t>LATERA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92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0"/>
          <w:w w:val="92"/>
          <w:u w:val="thick" w:color="000000"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11111"/>
          <w:spacing w:val="1"/>
          <w:w w:val="92"/>
          <w:u w:val="thick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7"/>
          <w:u w:val="thick" w:color="000000"/>
          <w:position w:val="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7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8"/>
          <w:u w:val="thick" w:color="000000"/>
          <w:position w:val="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8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6"/>
          <w:w w:val="100"/>
          <w:u w:val="thick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6"/>
          <w:w w:val="100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2"/>
          <w:u w:val="thick" w:color="000000"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2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8"/>
          <w:w w:val="101"/>
          <w:u w:val="thick" w:color="000000"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8"/>
          <w:w w:val="101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8"/>
          <w:w w:val="101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25"/>
          <w:u w:val="thick" w:color="000000"/>
          <w:position w:val="0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25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9"/>
          <w:w w:val="124"/>
          <w:u w:val="thick" w:color="000000"/>
          <w:position w:val="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9"/>
          <w:w w:val="124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9"/>
          <w:w w:val="124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2"/>
          <w:w w:val="116"/>
          <w:u w:val="thick" w:color="000000"/>
          <w:position w:val="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2"/>
          <w:w w:val="116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2"/>
          <w:w w:val="116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21"/>
          <w:u w:val="thick" w:color="000000"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21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83" w:lineRule="exact"/>
        <w:ind w:left="232" w:right="-20"/>
        <w:jc w:val="left"/>
        <w:rPr>
          <w:rFonts w:ascii="Times New Roman" w:hAnsi="Times New Roman" w:cs="Times New Roman" w:eastAsia="Times New Roman"/>
          <w:sz w:val="74"/>
          <w:szCs w:val="7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0"/>
          <w:szCs w:val="110"/>
          <w:color w:val="111111"/>
          <w:spacing w:val="-399"/>
          <w:w w:val="109"/>
          <w:position w:val="30"/>
        </w:rPr>
        <w:t>-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0"/>
          <w:w w:val="71"/>
          <w:position w:val="-14"/>
        </w:rPr>
        <w:t>.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-76"/>
          <w:w w:val="71"/>
          <w:position w:val="-14"/>
        </w:rPr>
        <w:t>.</w:t>
      </w:r>
      <w:r>
        <w:rPr>
          <w:rFonts w:ascii="Times New Roman" w:hAnsi="Times New Roman" w:cs="Times New Roman" w:eastAsia="Times New Roman"/>
          <w:sz w:val="74"/>
          <w:szCs w:val="74"/>
          <w:color w:val="1F1F1F"/>
          <w:spacing w:val="-41"/>
          <w:w w:val="176"/>
          <w:position w:val="-14"/>
        </w:rPr>
        <w:t>.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-103"/>
          <w:w w:val="55"/>
          <w:position w:val="-14"/>
        </w:rPr>
        <w:t>.</w:t>
      </w:r>
      <w:r>
        <w:rPr>
          <w:rFonts w:ascii="Times New Roman" w:hAnsi="Times New Roman" w:cs="Times New Roman" w:eastAsia="Times New Roman"/>
          <w:sz w:val="110"/>
          <w:szCs w:val="110"/>
          <w:color w:val="111111"/>
          <w:spacing w:val="-306"/>
          <w:w w:val="109"/>
          <w:position w:val="30"/>
        </w:rPr>
        <w:t>-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-42"/>
          <w:w w:val="55"/>
          <w:position w:val="-14"/>
        </w:rPr>
        <w:t>.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0"/>
          <w:w w:val="55"/>
          <w:position w:val="-14"/>
        </w:rPr>
        <w:t>.....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400" w:right="1180"/>
          <w:cols w:num="2" w:equalWidth="0">
            <w:col w:w="4365" w:space="5393"/>
            <w:col w:w="350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1.260868pt;margin-top:65.739128pt;width:692.608696pt;height:505.565191pt;mso-position-horizontal-relative:page;mso-position-vertical-relative:page;z-index:-4040" coordorigin="1025,1315" coordsize="13852,10111">
            <v:shape style="position:absolute;left:13899;top:1659;width:783;height:845" type="#_x0000_t75">
              <v:imagedata r:id="rId76" o:title=""/>
            </v:shape>
            <v:group style="position:absolute;left:1150;top:1503;width:2;height:9877" coordorigin="1150,1503" coordsize="2,9877">
              <v:shape style="position:absolute;left:1150;top:1503;width:2;height:9877" coordorigin="1150,1503" coordsize="0,9877" path="m1150,11379l1150,1503e" filled="f" stroked="t" strokeweight=".782609pt" strokecolor="#000000">
                <v:path arrowok="t"/>
              </v:shape>
            </v:group>
            <v:group style="position:absolute;left:1033;top:1620;width:13837;height:2" coordorigin="1033,1620" coordsize="13837,2">
              <v:shape style="position:absolute;left:1033;top:1620;width:13837;height:2" coordorigin="1033,1620" coordsize="13837,0" path="m1033,1620l14870,1620e" filled="f" stroked="t" strokeweight=".782609pt" strokecolor="#000000">
                <v:path arrowok="t"/>
              </v:shape>
              <v:shape style="position:absolute;left:13743;top:5823;width:1096;height:2786" type="#_x0000_t75">
                <v:imagedata r:id="rId77" o:title=""/>
              </v:shape>
            </v:group>
            <v:group style="position:absolute;left:14118;top:1471;width:313;height:4351" coordorigin="14118,1471" coordsize="313,4351">
              <v:shape style="position:absolute;left:14118;top:1471;width:313;height:4351" coordorigin="14118,1471" coordsize="313,4351" path="m14118,1471l14431,1471,14431,5823,14118,5823,14118,1471xe" filled="t" fillcolor="#0C0C0C" stroked="f">
                <v:path arrowok="t"/>
                <v:fill/>
              </v:shape>
            </v:group>
            <v:group style="position:absolute;left:13915;top:2622;width:736;height:2" coordorigin="13915,2622" coordsize="736,2">
              <v:shape style="position:absolute;left:13915;top:2622;width:736;height:2" coordorigin="13915,2622" coordsize="736,0" path="m13915,2622l14650,2622e" filled="f" stroked="t" strokeweight=".782609pt" strokecolor="#000000">
                <v:path arrowok="t"/>
              </v:shape>
            </v:group>
            <v:group style="position:absolute;left:13915;top:2841;width:736;height:2" coordorigin="13915,2841" coordsize="736,2">
              <v:shape style="position:absolute;left:13915;top:2841;width:736;height:2" coordorigin="13915,2841" coordsize="736,0" path="m13915,2841l14650,2841e" filled="f" stroked="t" strokeweight=".782609pt" strokecolor="#000000">
                <v:path arrowok="t"/>
              </v:shape>
            </v:group>
            <v:group style="position:absolute;left:13915;top:3874;width:736;height:2" coordorigin="13915,3874" coordsize="736,2">
              <v:shape style="position:absolute;left:13915;top:3874;width:736;height:2" coordorigin="13915,3874" coordsize="736,0" path="m13915,3874l14650,3874e" filled="f" stroked="t" strokeweight=".782609pt" strokecolor="#000000">
                <v:path arrowok="t"/>
              </v:shape>
            </v:group>
            <v:group style="position:absolute;left:13915;top:4062;width:736;height:2" coordorigin="13915,4062" coordsize="736,2">
              <v:shape style="position:absolute;left:13915;top:4062;width:736;height:2" coordorigin="13915,4062" coordsize="736,0" path="m13915,4062l14650,4062e" filled="f" stroked="t" strokeweight=".782609pt" strokecolor="#000000">
                <v:path arrowok="t"/>
              </v:shape>
            </v:group>
            <v:group style="position:absolute;left:13915;top:4265;width:736;height:2" coordorigin="13915,4265" coordsize="736,2">
              <v:shape style="position:absolute;left:13915;top:4265;width:736;height:2" coordorigin="13915,4265" coordsize="736,0" path="m13915,4265l14650,4265e" filled="f" stroked="t" strokeweight=".782609pt" strokecolor="#000000">
                <v:path arrowok="t"/>
              </v:shape>
            </v:group>
            <v:group style="position:absolute;left:13915;top:4484;width:736;height:2" coordorigin="13915,4484" coordsize="736,2">
              <v:shape style="position:absolute;left:13915;top:4484;width:736;height:2" coordorigin="13915,4484" coordsize="736,0" path="m13915,4484l14650,4484e" filled="f" stroked="t" strokeweight=".782609pt" strokecolor="#000000">
                <v:path arrowok="t"/>
              </v:shape>
            </v:group>
            <v:group style="position:absolute;left:13915;top:5502;width:736;height:2" coordorigin="13915,5502" coordsize="736,2">
              <v:shape style="position:absolute;left:13915;top:5502;width:736;height:2" coordorigin="13915,5502" coordsize="736,0" path="m13915,5502l14650,5502e" filled="f" stroked="t" strokeweight=".782609pt" strokecolor="#000000">
                <v:path arrowok="t"/>
              </v:shape>
            </v:group>
            <v:group style="position:absolute;left:13946;top:5705;width:673;height:2" coordorigin="13946,5705" coordsize="673,2">
              <v:shape style="position:absolute;left:13946;top:5705;width:673;height:2" coordorigin="13946,5705" coordsize="673,0" path="m13946,5705l14619,5705e" filled="f" stroked="t" strokeweight=".782609pt" strokecolor="#030303">
                <v:path arrowok="t"/>
              </v:shape>
            </v:group>
            <v:group style="position:absolute;left:13046;top:8327;width:2;height:1283" coordorigin="13046,8327" coordsize="2,1283">
              <v:shape style="position:absolute;left:13046;top:8327;width:2;height:1283" coordorigin="13046,8327" coordsize="0,1283" path="m13046,9610l13046,8327e" filled="f" stroked="t" strokeweight=".782609pt" strokecolor="#080808">
                <v:path arrowok="t"/>
              </v:shape>
              <v:shape style="position:absolute;left:2035;top:2285;width:9673;height:3130" type="#_x0000_t75">
                <v:imagedata r:id="rId78" o:title=""/>
              </v:shape>
            </v:group>
            <v:group style="position:absolute;left:11473;top:2379;width:1080;height:2" coordorigin="11473,2379" coordsize="1080,2">
              <v:shape style="position:absolute;left:11473;top:2379;width:1080;height:2" coordorigin="11473,2379" coordsize="1080,0" path="m11473,2379l12553,2379e" filled="f" stroked="t" strokeweight="3.913043pt" strokecolor="#181818">
                <v:path arrowok="t"/>
              </v:shape>
              <v:shape style="position:absolute;left:7763;top:6668;width:3663;height:3913" type="#_x0000_t75">
                <v:imagedata r:id="rId79" o:title=""/>
              </v:shape>
            </v:group>
            <v:group style="position:absolute;left:11363;top:9603;width:1769;height:2" coordorigin="11363,9603" coordsize="1769,2">
              <v:shape style="position:absolute;left:11363;top:9603;width:1769;height:2" coordorigin="11363,9603" coordsize="1769,0" path="m11363,9603l13132,9603e" filled="f" stroked="t" strokeweight=".782609pt" strokecolor="#000000">
                <v:path arrowok="t"/>
              </v:shape>
            </v:group>
            <v:group style="position:absolute;left:13977;top:8695;width:642;height:2" coordorigin="13977,8695" coordsize="642,2">
              <v:shape style="position:absolute;left:13977;top:8695;width:642;height:2" coordorigin="13977,8695" coordsize="642,0" path="m13977,8695l14619,8695e" filled="f" stroked="t" strokeweight=".782609pt" strokecolor="#030303">
                <v:path arrowok="t"/>
              </v:shape>
              <v:shape style="position:absolute;left:13899;top:10487;width:783;height:657" type="#_x0000_t75">
                <v:imagedata r:id="rId80" o:title=""/>
              </v:shape>
            </v:group>
            <v:group style="position:absolute;left:13962;top:10448;width:673;height:2" coordorigin="13962,10448" coordsize="673,2">
              <v:shape style="position:absolute;left:13962;top:10448;width:673;height:2" coordorigin="13962,10448" coordsize="673,0" path="m13962,10448l14635,10448e" filled="f" stroked="t" strokeweight=".782609pt" strokecolor="#030303">
                <v:path arrowok="t"/>
              </v:shape>
              <v:shape style="position:absolute;left:6699;top:11301;width:1409;height:125" type="#_x0000_t75">
                <v:imagedata r:id="rId81" o:title=""/>
              </v:shape>
            </v:group>
            <v:group style="position:absolute;left:1033;top:11277;width:13837;height:2" coordorigin="1033,11277" coordsize="13837,2">
              <v:shape style="position:absolute;left:1033;top:11277;width:13837;height:2" coordorigin="1033,11277" coordsize="13837,0" path="m1033,11277l14870,11277e" filled="f" stroked="t" strokeweight=".782609pt" strokecolor="#000000">
                <v:path arrowok="t"/>
              </v:shape>
              <v:shape style="position:absolute;left:6417;top:8296;width:376;height:1377" type="#_x0000_t75">
                <v:imagedata r:id="rId82" o:title=""/>
              </v:shape>
            </v:group>
            <v:group style="position:absolute;left:6707;top:7623;width:2;height:736" coordorigin="6707,7623" coordsize="2,736">
              <v:shape style="position:absolute;left:6707;top:7623;width:2;height:736" coordorigin="6707,7623" coordsize="0,736" path="m6707,8358l6707,7623e" filled="f" stroked="t" strokeweight=".782609pt" strokecolor="#000000">
                <v:path arrowok="t"/>
              </v:shape>
            </v:group>
            <v:group style="position:absolute;left:11363;top:8335;width:1769;height:2" coordorigin="11363,8335" coordsize="1769,2">
              <v:shape style="position:absolute;left:11363;top:8335;width:1769;height:2" coordorigin="11363,8335" coordsize="1769,0" path="m11363,8335l13132,8335e" filled="f" stroked="t" strokeweight=".782609pt" strokecolor="#000000">
                <v:path arrowok="t"/>
              </v:shape>
            </v:group>
            <v:group style="position:absolute;left:6730;top:8648;width:1096;height:2" coordorigin="6730,8648" coordsize="1096,2">
              <v:shape style="position:absolute;left:6730;top:8648;width:1096;height:2" coordorigin="6730,8648" coordsize="1096,0" path="m6730,8648l7826,8648e" filled="f" stroked="t" strokeweight=".782609pt" strokecolor="#000000">
                <v:path arrowok="t"/>
              </v:shape>
            </v:group>
            <v:group style="position:absolute;left:6730;top:9102;width:1096;height:2" coordorigin="6730,9102" coordsize="1096,2">
              <v:shape style="position:absolute;left:6730;top:9102;width:1096;height:2" coordorigin="6730,9102" coordsize="1096,0" path="m6730,9102l7826,9102e" filled="f" stroked="t" strokeweight=".782609pt" strokecolor="#000000">
                <v:path arrowok="t"/>
              </v:shape>
            </v:group>
            <v:group style="position:absolute;left:6730;top:9603;width:1096;height:2" coordorigin="6730,9603" coordsize="1096,2">
              <v:shape style="position:absolute;left:6730;top:9603;width:1096;height:2" coordorigin="6730,9603" coordsize="1096,0" path="m6730,9603l7826,9603e" filled="f" stroked="t" strokeweight=".782609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4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7.199987pt;height:14.04pt;mso-position-horizontal-relative:char;mso-position-vertical-relative:line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400" w:right="1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23" w:footer="0" w:top="1180" w:bottom="280" w:left="1760" w:right="640"/>
          <w:headerReference w:type="default" r:id="rId84"/>
          <w:footerReference w:type="default" r:id="rId85"/>
          <w:pgSz w:w="15840" w:h="12240" w:orient="landscape"/>
        </w:sectPr>
      </w:pPr>
      <w:rPr/>
    </w:p>
    <w:p>
      <w:pPr>
        <w:spacing w:before="31" w:after="0" w:line="420" w:lineRule="exact"/>
        <w:ind w:left="965" w:right="-20"/>
        <w:jc w:val="left"/>
        <w:tabs>
          <w:tab w:pos="2500" w:val="left"/>
          <w:tab w:pos="4060" w:val="left"/>
          <w:tab w:pos="562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757575"/>
          <w:spacing w:val="0"/>
          <w:w w:val="100"/>
          <w:position w:val="7"/>
        </w:rPr>
        <w:t>•</w:t>
      </w:r>
      <w:r>
        <w:rPr>
          <w:rFonts w:ascii="Times New Roman" w:hAnsi="Times New Roman" w:cs="Times New Roman" w:eastAsia="Times New Roman"/>
          <w:sz w:val="26"/>
          <w:szCs w:val="26"/>
          <w:color w:val="757575"/>
          <w:spacing w:val="-6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757575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757575"/>
          <w:spacing w:val="0"/>
          <w:w w:val="100"/>
          <w:position w:val="7"/>
        </w:rPr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100"/>
          <w:position w:val="7"/>
        </w:rPr>
        <w:t>•</w:t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0"/>
          <w:position w:val="13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-26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0"/>
          <w:position w:val="1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0"/>
          <w:w w:val="100"/>
          <w:position w:val="13"/>
        </w:rPr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3"/>
          <w:w w:val="155"/>
          <w:i/>
          <w:position w:val="13"/>
        </w:rPr>
        <w:t>0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0"/>
          <w:w w:val="68"/>
          <w:position w:val="-5"/>
        </w:rPr>
        <w:t>,,..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86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F1F1F"/>
          <w:w w:val="180"/>
          <w:position w:val="-6"/>
        </w:rPr>
        <w:t>r-=-</w:t>
      </w:r>
      <w:r>
        <w:rPr>
          <w:rFonts w:ascii="Arial" w:hAnsi="Arial" w:cs="Arial" w:eastAsia="Arial"/>
          <w:sz w:val="18"/>
          <w:szCs w:val="18"/>
          <w:color w:val="1F1F1F"/>
          <w:spacing w:val="-12"/>
          <w:w w:val="181"/>
          <w:position w:val="-6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75"/>
          <w:position w:val="-6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5" w:after="0" w:line="322" w:lineRule="exact"/>
        <w:ind w:left="2597" w:right="-20"/>
        <w:jc w:val="left"/>
        <w:tabs>
          <w:tab w:pos="4140" w:val="left"/>
        </w:tabs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-5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100"/>
          <w:position w:val="-1"/>
        </w:rPr>
      </w:r>
      <w:r>
        <w:rPr>
          <w:rFonts w:ascii="Arial" w:hAnsi="Arial" w:cs="Arial" w:eastAsia="Arial"/>
          <w:sz w:val="8"/>
          <w:szCs w:val="8"/>
          <w:color w:val="898989"/>
          <w:spacing w:val="0"/>
          <w:w w:val="150"/>
          <w:position w:val="6"/>
        </w:rPr>
        <w:t>H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28"/>
          <w:szCs w:val="28"/>
          <w:color w:val="757575"/>
          <w:spacing w:val="-93"/>
          <w:w w:val="74"/>
          <w:position w:val="-6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13"/>
          <w:position w:val="-9"/>
        </w:rPr>
        <w:t>\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28"/>
          <w:w w:val="114"/>
          <w:position w:val="-9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A7A7A7"/>
          <w:spacing w:val="-32"/>
          <w:w w:val="166"/>
          <w:position w:val="-9"/>
        </w:rPr>
        <w:t>)</w:t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74"/>
          <w:position w:val="-6"/>
        </w:rPr>
        <w:t>'</w:t>
      </w:r>
      <w:r>
        <w:rPr>
          <w:rFonts w:ascii="Arial" w:hAnsi="Arial" w:cs="Arial" w:eastAsia="Arial"/>
          <w:sz w:val="28"/>
          <w:szCs w:val="28"/>
          <w:color w:val="757575"/>
          <w:spacing w:val="-79"/>
          <w:w w:val="74"/>
          <w:position w:val="-6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30"/>
          <w:position w:val="-9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8"/>
          <w:w w:val="129"/>
          <w:position w:val="-9"/>
        </w:rPr>
        <w:t>\</w:t>
      </w:r>
      <w:r>
        <w:rPr>
          <w:rFonts w:ascii="Arial" w:hAnsi="Arial" w:cs="Arial" w:eastAsia="Arial"/>
          <w:sz w:val="28"/>
          <w:szCs w:val="28"/>
          <w:color w:val="757575"/>
          <w:spacing w:val="-28"/>
          <w:w w:val="74"/>
          <w:position w:val="-6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37"/>
          <w:w w:val="130"/>
          <w:position w:val="-9"/>
        </w:rPr>
        <w:t>X</w:t>
      </w:r>
      <w:r>
        <w:rPr>
          <w:rFonts w:ascii="Arial" w:hAnsi="Arial" w:cs="Arial" w:eastAsia="Arial"/>
          <w:sz w:val="28"/>
          <w:szCs w:val="28"/>
          <w:color w:val="757575"/>
          <w:spacing w:val="-27"/>
          <w:w w:val="74"/>
          <w:position w:val="-6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29"/>
          <w:position w:val="-9"/>
        </w:rPr>
        <w:t>CAW.l'C</w:t>
      </w:r>
      <w:r>
        <w:rPr>
          <w:rFonts w:ascii="Times New Roman" w:hAnsi="Times New Roman" w:cs="Times New Roman" w:eastAsia="Times New Roman"/>
          <w:sz w:val="8"/>
          <w:szCs w:val="8"/>
          <w:color w:val="A7A7A7"/>
          <w:spacing w:val="-3"/>
          <w:w w:val="186"/>
          <w:position w:val="-9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3"/>
          <w:position w:val="-9"/>
        </w:rPr>
        <w:t>l:\1:1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4"/>
          <w:position w:val="-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4"/>
          <w:w w:val="100"/>
          <w:position w:val="-9"/>
        </w:rPr>
        <w:t> 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35"/>
          <w:position w:val="-9"/>
        </w:rPr>
        <w:t>Ttii"H:MCIICC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35"/>
          <w:position w:val="-9"/>
        </w:rPr>
        <w:t> </w:t>
      </w:r>
      <w:r>
        <w:rPr>
          <w:rFonts w:ascii="Arial" w:hAnsi="Arial" w:cs="Arial" w:eastAsia="Arial"/>
          <w:sz w:val="8"/>
          <w:szCs w:val="8"/>
          <w:color w:val="757575"/>
          <w:spacing w:val="1"/>
          <w:w w:val="135"/>
          <w:position w:val="-9"/>
        </w:rPr>
        <w:t> 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35"/>
          <w:position w:val="-9"/>
        </w:rPr>
        <w:t>l'CDAA</w:t>
      </w:r>
      <w:r>
        <w:rPr>
          <w:rFonts w:ascii="Arial" w:hAnsi="Arial" w:cs="Arial" w:eastAsia="Arial"/>
          <w:sz w:val="8"/>
          <w:szCs w:val="8"/>
          <w:color w:val="757575"/>
          <w:spacing w:val="-16"/>
          <w:w w:val="136"/>
          <w:position w:val="-9"/>
        </w:rPr>
        <w:t>r</w:t>
      </w:r>
      <w:r>
        <w:rPr>
          <w:rFonts w:ascii="Arial" w:hAnsi="Arial" w:cs="Arial" w:eastAsia="Arial"/>
          <w:sz w:val="8"/>
          <w:szCs w:val="8"/>
          <w:color w:val="5D5D5D"/>
          <w:spacing w:val="0"/>
          <w:w w:val="153"/>
          <w:position w:val="-9"/>
        </w:rPr>
        <w:t>...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6116" w:space="1565"/>
            <w:col w:w="5759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0" w:lineRule="exact"/>
        <w:ind w:right="-20"/>
        <w:jc w:val="righ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1F1F1F"/>
          <w:spacing w:val="0"/>
          <w:w w:val="62"/>
          <w:position w:val="-44"/>
        </w:rPr>
        <w:t>-+-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right="-135"/>
        <w:jc w:val="left"/>
        <w:tabs>
          <w:tab w:pos="440" w:val="left"/>
          <w:tab w:pos="1200" w:val="left"/>
          <w:tab w:pos="1940" w:val="left"/>
          <w:tab w:pos="338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6"/>
        </w:rPr>
        <w:t>r</w:t>
      </w:r>
      <w:r>
        <w:rPr>
          <w:rFonts w:ascii="Arial" w:hAnsi="Arial" w:cs="Arial" w:eastAsia="Arial"/>
          <w:sz w:val="21"/>
          <w:szCs w:val="21"/>
          <w:spacing w:val="-49"/>
          <w:w w:val="100"/>
          <w:position w:val="-16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6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6"/>
        </w:rPr>
      </w:r>
      <w:r>
        <w:rPr>
          <w:rFonts w:ascii="Arial" w:hAnsi="Arial" w:cs="Arial" w:eastAsia="Arial"/>
          <w:sz w:val="28"/>
          <w:szCs w:val="28"/>
          <w:spacing w:val="0"/>
          <w:w w:val="54"/>
          <w:position w:val="-9"/>
        </w:rPr>
        <w:t>..,..,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9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16"/>
        </w:rPr>
        <w:t>Tr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16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16"/>
        </w:rPr>
        <w:t>rr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16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16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6"/>
        </w:rPr>
        <w:t>n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16"/>
        </w:rPr>
        <w:t>  </w:t>
      </w:r>
      <w:r>
        <w:rPr>
          <w:rFonts w:ascii="Arial" w:hAnsi="Arial" w:cs="Arial" w:eastAsia="Arial"/>
          <w:sz w:val="21"/>
          <w:szCs w:val="21"/>
          <w:spacing w:val="4"/>
          <w:w w:val="100"/>
          <w:position w:val="-16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1F1F1F"/>
          <w:spacing w:val="0"/>
          <w:w w:val="100"/>
          <w:position w:val="-40"/>
        </w:rPr>
        <w:t>l--1</w:t>
      </w:r>
      <w:r>
        <w:rPr>
          <w:rFonts w:ascii="Times New Roman" w:hAnsi="Times New Roman" w:cs="Times New Roman" w:eastAsia="Times New Roman"/>
          <w:sz w:val="50"/>
          <w:szCs w:val="50"/>
          <w:color w:val="1F1F1F"/>
          <w:spacing w:val="-46"/>
          <w:w w:val="100"/>
          <w:position w:val="-40"/>
        </w:rPr>
        <w:t> 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281"/>
          <w:position w:val="-8"/>
        </w:rPr>
        <w:t>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59" w:lineRule="exact"/>
        <w:ind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69"/>
          <w:position w:val="-5"/>
        </w:rPr>
        <w:t>IW&lt;IS: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69"/>
          <w:position w:val="-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86"/>
          <w:position w:val="-5"/>
        </w:rPr>
        <w:t>'fr!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5"/>
          <w:w w:val="85"/>
          <w:position w:val="-5"/>
        </w:rPr>
        <w:t>E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14"/>
          <w:w w:val="141"/>
          <w:position w:val="-5"/>
        </w:rPr>
        <w:t>8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-5"/>
          <w:w w:val="112"/>
          <w:position w:val="-5"/>
        </w:rPr>
        <w:t>C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53"/>
          <w:position w:val="-5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10"/>
          <w:szCs w:val="10"/>
          <w:color w:val="757575"/>
          <w:spacing w:val="0"/>
          <w:w w:val="102"/>
          <w:position w:val="-5"/>
        </w:rPr>
        <w:t>Of</w:t>
      </w:r>
      <w:r>
        <w:rPr>
          <w:rFonts w:ascii="Arial" w:hAnsi="Arial" w:cs="Arial" w:eastAsia="Arial"/>
          <w:sz w:val="10"/>
          <w:szCs w:val="10"/>
          <w:color w:val="757575"/>
          <w:spacing w:val="-1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20"/>
          <w:position w:val="-5"/>
        </w:rPr>
        <w:t>o:e.\VAI"EE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5"/>
          <w:w w:val="95"/>
          <w:position w:val="-5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90"/>
          <w:position w:val="-5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5"/>
          <w:w w:val="90"/>
          <w:position w:val="-5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20"/>
          <w:position w:val="-5"/>
        </w:rPr>
        <w:t>£1&lt;1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7"/>
          <w:w w:val="121"/>
          <w:position w:val="-5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17"/>
          <w:w w:val="103"/>
          <w:position w:val="-5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78"/>
          <w:position w:val="-5"/>
        </w:rPr>
        <w:t>'4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41" w:lineRule="exact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898989"/>
          <w:w w:val="139"/>
          <w:i/>
          <w:position w:val="-4"/>
        </w:rPr>
        <w:t>H'</w:t>
      </w:r>
      <w:r>
        <w:rPr>
          <w:rFonts w:ascii="Arial" w:hAnsi="Arial" w:cs="Arial" w:eastAsia="Arial"/>
          <w:sz w:val="8"/>
          <w:szCs w:val="8"/>
          <w:color w:val="898989"/>
          <w:w w:val="140"/>
          <w:i/>
          <w:position w:val="-4"/>
        </w:rPr>
        <w:t>$</w:t>
      </w:r>
      <w:r>
        <w:rPr>
          <w:rFonts w:ascii="Arial" w:hAnsi="Arial" w:cs="Arial" w:eastAsia="Arial"/>
          <w:sz w:val="8"/>
          <w:szCs w:val="8"/>
          <w:color w:val="00000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59" w:lineRule="exact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98989"/>
          <w:w w:val="84"/>
          <w:position w:val="-5"/>
        </w:rPr>
        <w:t>OCCUIUI£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8"/>
          <w:w w:val="85"/>
          <w:position w:val="-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BDBDBD"/>
          <w:spacing w:val="-31"/>
          <w:w w:val="131"/>
          <w:position w:val="-5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12"/>
          <w:position w:val="-5"/>
        </w:rPr>
        <w:t>,1o.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3"/>
          <w:w w:val="112"/>
          <w:position w:val="-5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30"/>
          <w:position w:val="-5"/>
        </w:rPr>
        <w:t>txe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6"/>
          <w:w w:val="130"/>
          <w:position w:val="-5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6"/>
          <w:w w:val="131"/>
          <w:position w:val="-5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-28"/>
          <w:w w:val="110"/>
          <w:position w:val="-5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4"/>
          <w:w w:val="137"/>
          <w:position w:val="-5"/>
        </w:rPr>
        <w:t>!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53"/>
          <w:w w:val="137"/>
          <w:position w:val="-5"/>
        </w:rPr>
        <w:t>4</w:t>
      </w:r>
      <w:r>
        <w:rPr>
          <w:rFonts w:ascii="Times New Roman" w:hAnsi="Times New Roman" w:cs="Times New Roman" w:eastAsia="Times New Roman"/>
          <w:sz w:val="10"/>
          <w:szCs w:val="10"/>
          <w:color w:val="BDBDBD"/>
          <w:spacing w:val="-7"/>
          <w:w w:val="177"/>
          <w:position w:val="-5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3"/>
          <w:w w:val="198"/>
          <w:position w:val="-5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33"/>
          <w:position w:val="-5"/>
        </w:rPr>
        <w:t>ll.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5" w:equalWidth="0">
            <w:col w:w="1674" w:space="112"/>
            <w:col w:w="4574" w:space="1321"/>
            <w:col w:w="1893" w:space="0"/>
            <w:col w:w="165" w:space="10"/>
            <w:col w:w="3691"/>
          </w:cols>
        </w:sectPr>
      </w:pPr>
      <w:rPr/>
    </w:p>
    <w:p>
      <w:pPr>
        <w:spacing w:before="0" w:after="0" w:line="289" w:lineRule="exact"/>
        <w:ind w:left="1786" w:right="-87"/>
        <w:jc w:val="left"/>
        <w:tabs>
          <w:tab w:pos="2320" w:val="left"/>
          <w:tab w:pos="3040" w:val="left"/>
          <w:tab w:pos="3740" w:val="left"/>
          <w:tab w:pos="5160" w:val="left"/>
          <w:tab w:pos="608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shape style="position:absolute;margin-left:402.728973pt;margin-top:-2.261063pt;width:34.990654pt;height:12.112149pt;mso-position-horizontal-relative:page;mso-position-vertical-relative:paragraph;z-index:-4036" type="#_x0000_t75">
            <v:imagedata r:id="rId86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201"/>
          <w:position w:val="-2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01"/>
          <w:position w:val="-3"/>
        </w:rPr>
        <w:t>I</w:t>
      </w:r>
      <w:r>
        <w:rPr>
          <w:rFonts w:ascii="Arial" w:hAnsi="Arial" w:cs="Arial" w:eastAsia="Arial"/>
          <w:sz w:val="14"/>
          <w:szCs w:val="14"/>
          <w:spacing w:val="-49"/>
          <w:w w:val="201"/>
          <w:position w:val="-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01"/>
          <w:position w:val="-3"/>
        </w:rPr>
        <w:t>I</w:t>
      </w:r>
      <w:r>
        <w:rPr>
          <w:rFonts w:ascii="Arial" w:hAnsi="Arial" w:cs="Arial" w:eastAsia="Arial"/>
          <w:sz w:val="14"/>
          <w:szCs w:val="14"/>
          <w:spacing w:val="-8"/>
          <w:w w:val="201"/>
          <w:position w:val="-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343434"/>
          <w:spacing w:val="-55"/>
          <w:w w:val="109"/>
          <w:position w:val="-3"/>
        </w:rPr>
        <w:t>j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0"/>
          <w:w w:val="72"/>
          <w:position w:val="-3"/>
        </w:rPr>
        <w:t>6</w:t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757575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23"/>
          <w:position w:val="-2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-80"/>
          <w:w w:val="223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23"/>
          <w:position w:val="-2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-80"/>
          <w:w w:val="223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23"/>
          <w:position w:val="-2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6"/>
          <w:szCs w:val="26"/>
          <w:color w:val="757575"/>
          <w:spacing w:val="0"/>
          <w:w w:val="68"/>
          <w:i/>
          <w:position w:val="2"/>
        </w:rPr>
        <w:t>---i'i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63" w:lineRule="exact"/>
        <w:ind w:left="1786" w:right="-20"/>
        <w:jc w:val="left"/>
        <w:tabs>
          <w:tab w:pos="2320" w:val="left"/>
          <w:tab w:pos="3040" w:val="left"/>
          <w:tab w:pos="3740" w:val="left"/>
          <w:tab w:pos="51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841118pt;margin-top:3.140946pt;width:17.524424pt;height:36pt;mso-position-horizontal-relative:page;mso-position-vertical-relative:paragraph;z-index:-4031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Pr/>
                  <w:r>
                    <w:rPr>
                      <w:rFonts w:ascii="Arial" w:hAnsi="Arial" w:cs="Arial" w:eastAsia="Arial"/>
                      <w:sz w:val="72"/>
                      <w:szCs w:val="72"/>
                      <w:color w:val="484848"/>
                      <w:spacing w:val="-76"/>
                      <w:w w:val="35"/>
                      <w:position w:val="-1"/>
                    </w:rPr>
                    <w:t>"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5D5D5D"/>
                      <w:spacing w:val="0"/>
                      <w:w w:val="57"/>
                      <w:position w:val="-1"/>
                    </w:rPr>
                    <w:t>""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212"/>
          <w:position w:val="-3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2"/>
          <w:position w:val="-3"/>
        </w:rPr>
        <w:t>I</w:t>
      </w:r>
      <w:r>
        <w:rPr>
          <w:rFonts w:ascii="Arial" w:hAnsi="Arial" w:cs="Arial" w:eastAsia="Arial"/>
          <w:sz w:val="14"/>
          <w:szCs w:val="14"/>
          <w:spacing w:val="-58"/>
          <w:w w:val="212"/>
          <w:position w:val="-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12"/>
          <w:position w:val="-3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2"/>
          <w:position w:val="-3"/>
        </w:rPr>
        <w:t>II</w:t>
      </w:r>
      <w:r>
        <w:rPr>
          <w:rFonts w:ascii="Arial" w:hAnsi="Arial" w:cs="Arial" w:eastAsia="Arial"/>
          <w:sz w:val="14"/>
          <w:szCs w:val="14"/>
          <w:spacing w:val="-67"/>
          <w:w w:val="212"/>
          <w:position w:val="-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2"/>
          <w:position w:val="-3"/>
        </w:rPr>
        <w:t>II</w:t>
      </w:r>
      <w:r>
        <w:rPr>
          <w:rFonts w:ascii="Arial" w:hAnsi="Arial" w:cs="Arial" w:eastAsia="Arial"/>
          <w:sz w:val="14"/>
          <w:szCs w:val="14"/>
          <w:spacing w:val="-67"/>
          <w:w w:val="212"/>
          <w:position w:val="-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2"/>
          <w:position w:val="-3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53"/>
        </w:rPr>
        <w:t>00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8"/>
          <w:w w:val="15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53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14"/>
          <w:w w:val="15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77"/>
        </w:rPr>
        <w:t>·RUC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0"/>
          <w:w w:val="177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37"/>
          <w:w w:val="127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A7A7A7"/>
          <w:spacing w:val="0"/>
          <w:w w:val="17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A7A7A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27"/>
        </w:rPr>
        <w:t>''"UJII'Q.I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1"/>
          <w:w w:val="12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26"/>
        </w:rPr>
        <w:t>Ct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52"/>
        </w:rPr>
        <w:t>l;\ATliW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3"/>
          <w:w w:val="15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16"/>
        </w:rPr>
        <w:t>IRAOJ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4"/>
          <w:w w:val="117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A7A7A7"/>
          <w:spacing w:val="-11"/>
          <w:w w:val="23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50"/>
        </w:rPr>
        <w:t>11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49"/>
        </w:rPr>
        <w:t>.00-.a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4"/>
          <w:w w:val="15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77"/>
        </w:rPr>
        <w:t>\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78"/>
        </w:rPr>
        <w:t>',f11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4"/>
          <w:w w:val="78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47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>lllCT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5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8"/>
          <w:w w:val="15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29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7"/>
          <w:w w:val="129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40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95"/>
        </w:rPr>
        <w:t>AA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27"/>
          <w:w w:val="95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0"/>
        </w:rPr>
        <w:t>Wo\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1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6"/>
          <w:w w:val="91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23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2" w:after="0" w:line="102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A7A7A7"/>
          <w:spacing w:val="-11"/>
          <w:w w:val="171"/>
          <w:position w:val="-1"/>
        </w:rPr>
        <w:t>(</w:t>
      </w:r>
      <w:r>
        <w:rPr>
          <w:rFonts w:ascii="Arial" w:hAnsi="Arial" w:cs="Arial" w:eastAsia="Arial"/>
          <w:sz w:val="10"/>
          <w:szCs w:val="10"/>
          <w:color w:val="898989"/>
          <w:spacing w:val="3"/>
          <w:w w:val="217"/>
          <w:position w:val="-1"/>
        </w:rPr>
        <w:t>•</w:t>
      </w:r>
      <w:r>
        <w:rPr>
          <w:rFonts w:ascii="Arial" w:hAnsi="Arial" w:cs="Arial" w:eastAsia="Arial"/>
          <w:sz w:val="10"/>
          <w:szCs w:val="10"/>
          <w:color w:val="A7A7A7"/>
          <w:spacing w:val="6"/>
          <w:w w:val="171"/>
          <w:position w:val="-1"/>
        </w:rPr>
        <w:t>)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93"/>
          <w:position w:val="-1"/>
        </w:rPr>
        <w:t>1W0:</w:t>
      </w:r>
      <w:r>
        <w:rPr>
          <w:rFonts w:ascii="Arial" w:hAnsi="Arial" w:cs="Arial" w:eastAsia="Arial"/>
          <w:sz w:val="10"/>
          <w:szCs w:val="10"/>
          <w:color w:val="898989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A7A7A7"/>
          <w:spacing w:val="-6"/>
          <w:w w:val="156"/>
          <w:position w:val="-1"/>
        </w:rPr>
        <w:t>f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56"/>
          <w:position w:val="-1"/>
        </w:rPr>
        <w:t>l0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56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A7A7A7"/>
          <w:spacing w:val="6"/>
          <w:w w:val="156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344"/>
          <w:position w:val="-1"/>
        </w:rPr>
        <w:t>EN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344"/>
          <w:position w:val="-1"/>
        </w:rPr>
        <w:t>«</w:t>
      </w:r>
      <w:r>
        <w:rPr>
          <w:rFonts w:ascii="Arial" w:hAnsi="Arial" w:cs="Arial" w:eastAsia="Arial"/>
          <w:sz w:val="10"/>
          <w:szCs w:val="10"/>
          <w:color w:val="898989"/>
          <w:spacing w:val="-18"/>
          <w:w w:val="344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000000"/>
          <w:spacing w:val="-15"/>
          <w:w w:val="281"/>
          <w:position w:val="-1"/>
        </w:rPr>
        <w:t>I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107"/>
          <w:position w:val="-1"/>
        </w:rPr>
        <w:t>'f3&amp;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6410" w:space="1271"/>
            <w:col w:w="5759"/>
          </w:cols>
        </w:sectPr>
      </w:pPr>
      <w:rPr/>
    </w:p>
    <w:p>
      <w:pPr>
        <w:spacing w:before="35" w:after="0" w:line="130" w:lineRule="exact"/>
        <w:ind w:left="1786" w:right="-20"/>
        <w:jc w:val="left"/>
        <w:tabs>
          <w:tab w:pos="3040" w:val="left"/>
          <w:tab w:pos="37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396pt;margin-top:16.462399pt;width:17.495327pt;height:45.757008pt;mso-position-horizontal-relative:page;mso-position-vertical-relative:paragraph;z-index:-4035" type="#_x0000_t75">
            <v:imagedata r:id="rId8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6.579437pt;margin-top:1.971184pt;width:3.91678pt;height:7pt;mso-position-horizontal-relative:page;mso-position-vertical-relative:paragraph;z-index:-4024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201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91"/>
          <w:position w:val="-3"/>
        </w:rPr>
        <w:t>: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32"/>
          <w:position w:val="-3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32"/>
          <w:position w:val="-3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66" w:lineRule="exact"/>
        <w:ind w:left="1786" w:right="-69"/>
        <w:jc w:val="left"/>
        <w:tabs>
          <w:tab w:pos="2520" w:val="left"/>
          <w:tab w:pos="43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w w:val="108"/>
          <w:position w:val="2"/>
        </w:rPr>
        <w:t>L---</w:t>
      </w:r>
      <w:r>
        <w:rPr>
          <w:rFonts w:ascii="Courier New" w:hAnsi="Courier New" w:cs="Courier New" w:eastAsia="Courier New"/>
          <w:sz w:val="19"/>
          <w:szCs w:val="19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w w:val="108"/>
          <w:position w:val="2"/>
        </w:rPr>
        <w:t>----</w:t>
      </w:r>
      <w:r>
        <w:rPr>
          <w:rFonts w:ascii="Courier New" w:hAnsi="Courier New" w:cs="Courier New" w:eastAsia="Courier New"/>
          <w:sz w:val="19"/>
          <w:szCs w:val="19"/>
          <w:spacing w:val="9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08"/>
          <w:position w:val="2"/>
        </w:rPr>
        <w:t>L----L</w:t>
      </w:r>
      <w:r>
        <w:rPr>
          <w:rFonts w:ascii="Courier New" w:hAnsi="Courier New" w:cs="Courier New" w:eastAsia="Courier New"/>
          <w:sz w:val="19"/>
          <w:szCs w:val="19"/>
          <w:spacing w:val="-9"/>
          <w:w w:val="108"/>
          <w:position w:val="2"/>
        </w:rPr>
        <w:t>L</w:t>
      </w:r>
      <w:r>
        <w:rPr>
          <w:rFonts w:ascii="Courier New" w:hAnsi="Courier New" w:cs="Courier New" w:eastAsia="Courier New"/>
          <w:sz w:val="19"/>
          <w:szCs w:val="19"/>
          <w:spacing w:val="-9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position w:val="0"/>
        </w:rPr>
      </w:r>
    </w:p>
    <w:p>
      <w:pPr>
        <w:spacing w:before="14" w:after="0" w:line="359" w:lineRule="exact"/>
        <w:ind w:right="-97"/>
        <w:jc w:val="left"/>
        <w:tabs>
          <w:tab w:pos="780" w:val="left"/>
          <w:tab w:pos="114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-116"/>
          <w:w w:val="142"/>
          <w:position w:val="12"/>
        </w:rPr>
        <w:t>u</w:t>
      </w:r>
      <w:r>
        <w:rPr>
          <w:rFonts w:ascii="Arial" w:hAnsi="Arial" w:cs="Arial" w:eastAsia="Arial"/>
          <w:sz w:val="14"/>
          <w:szCs w:val="14"/>
          <w:spacing w:val="0"/>
          <w:w w:val="206"/>
          <w:position w:val="15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5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5"/>
        </w:rPr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45"/>
          <w:position w:val="12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spacing w:val="-43"/>
          <w:w w:val="145"/>
          <w:position w:val="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2"/>
        </w:rPr>
        <w:tab/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2"/>
        </w:rPr>
      </w:r>
      <w:r>
        <w:rPr>
          <w:rFonts w:ascii="Arial" w:hAnsi="Arial" w:cs="Arial" w:eastAsia="Arial"/>
          <w:sz w:val="32"/>
          <w:szCs w:val="32"/>
          <w:color w:val="1F1F1F"/>
          <w:spacing w:val="0"/>
          <w:w w:val="145"/>
          <w:position w:val="-5"/>
        </w:rPr>
        <w:t>I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69" w:after="0" w:line="240" w:lineRule="auto"/>
        <w:ind w:left="13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76"/>
        </w:rPr>
        <w:t>\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76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1"/>
          <w:w w:val="7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76"/>
        </w:rPr>
        <w:t>&gt;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76"/>
        </w:rPr>
        <w:t>)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1"/>
          <w:w w:val="76"/>
        </w:rPr>
        <w:t> 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93"/>
        </w:rPr>
        <w:t>PI.AC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93"/>
        </w:rPr>
        <w:t>C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12"/>
        </w:rPr>
        <w:t>STOll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21"/>
        </w:rPr>
        <w:t>..:OC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38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2"/>
          <w:w w:val="137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49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4"/>
          <w:w w:val="81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A7A7A7"/>
          <w:spacing w:val="-16"/>
          <w:w w:val="17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0"/>
          <w:w w:val="8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43"/>
        </w:rPr>
        <w:t>HM)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</w:rPr>
        <w:t>01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</w:rPr>
        <w:t>'</w:t>
      </w:r>
      <w:r>
        <w:rPr>
          <w:rFonts w:ascii="Arial" w:hAnsi="Arial" w:cs="Arial" w:eastAsia="Arial"/>
          <w:sz w:val="8"/>
          <w:szCs w:val="8"/>
          <w:color w:val="89898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93"/>
        </w:rPr>
        <w:t>tnll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5"/>
        </w:rPr>
        <w:t>CK\l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7"/>
          <w:w w:val="106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-6"/>
          <w:w w:val="153"/>
        </w:rPr>
        <w:t>m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31"/>
        </w:rPr>
        <w:t>;l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5"/>
          <w:w w:val="13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2"/>
          <w:w w:val="23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24"/>
        </w:rPr>
        <w:t>.I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24"/>
        </w:rPr>
        <w:t>W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27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26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75"/>
        </w:rPr>
        <w:t>III'Wloi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35"/>
          <w:w w:val="103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A7A7A7"/>
          <w:spacing w:val="0"/>
          <w:w w:val="15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A7A7A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</w:rPr>
        <w:t>;M.JC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237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1"/>
          <w:w w:val="23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237"/>
        </w:rPr>
        <w:t>ll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44"/>
        </w:rPr>
        <w:t>Sttt.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8"/>
          <w:w w:val="144"/>
        </w:rPr>
        <w:t>C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23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5" w:after="0" w:line="240" w:lineRule="auto"/>
        <w:ind w:left="1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>($)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1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00"/>
          <w:i/>
        </w:rPr>
        <w:t>V.''f</w:t>
      </w:r>
      <w:r>
        <w:rPr>
          <w:rFonts w:ascii="Arial" w:hAnsi="Arial" w:cs="Arial" w:eastAsia="Arial"/>
          <w:sz w:val="8"/>
          <w:szCs w:val="8"/>
          <w:color w:val="75757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88"/>
        </w:rPr>
        <w:t>OOMo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01"/>
        </w:rPr>
        <w:t>l'fEE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5"/>
          <w:w w:val="101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33"/>
        </w:rPr>
        <w:t>«eel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"/>
          <w:w w:val="13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64"/>
        </w:rPr>
        <w:t>C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1"/>
          <w:w w:val="64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5"/>
          <w:w w:val="108"/>
        </w:rPr>
        <w:t>W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28"/>
        </w:rPr>
        <w:t>illl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7"/>
          <w:w w:val="128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43"/>
          <w:w w:val="145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19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45"/>
        </w:rPr>
        <w:t>II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3"/>
          <w:w w:val="144"/>
        </w:rPr>
        <w:t>C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1"/>
          <w:w w:val="198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1"/>
          <w:w w:val="165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17"/>
          <w:w w:val="103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04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4"/>
          <w:w w:val="104"/>
        </w:rPr>
        <w:t>1</w:t>
      </w:r>
      <w:r>
        <w:rPr>
          <w:rFonts w:ascii="Arial" w:hAnsi="Arial" w:cs="Arial" w:eastAsia="Arial"/>
          <w:sz w:val="9"/>
          <w:szCs w:val="9"/>
          <w:color w:val="898989"/>
          <w:spacing w:val="0"/>
          <w:w w:val="129"/>
        </w:rPr>
        <w:t>CE:Hl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106"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81"/>
        </w:rPr>
        <w:t>11XWIUI./o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10"/>
          <w:w w:val="82"/>
        </w:rPr>
        <w:t>8</w:t>
      </w:r>
      <w:r>
        <w:rPr>
          <w:rFonts w:ascii="Times New Roman" w:hAnsi="Times New Roman" w:cs="Times New Roman" w:eastAsia="Times New Roman"/>
          <w:sz w:val="10"/>
          <w:szCs w:val="10"/>
          <w:color w:val="A7A7A7"/>
          <w:spacing w:val="-5"/>
          <w:w w:val="184"/>
        </w:rPr>
        <w:t>,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57"/>
          <w:i/>
        </w:rPr>
        <w:t>FC:f/11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58"/>
          <w:i/>
        </w:rPr>
        <w:t>1</w:t>
      </w:r>
      <w:r>
        <w:rPr>
          <w:rFonts w:ascii="Arial" w:hAnsi="Arial" w:cs="Arial" w:eastAsia="Arial"/>
          <w:sz w:val="10"/>
          <w:szCs w:val="10"/>
          <w:color w:val="898989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00"/>
        </w:rPr>
        <w:t>EDO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1"/>
          <w:w w:val="100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A7A7A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A7A7A7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87"/>
        </w:rPr>
        <w:t>floCII.Aevt</w:t>
      </w:r>
      <w:r>
        <w:rPr>
          <w:rFonts w:ascii="Arial" w:hAnsi="Arial" w:cs="Arial" w:eastAsia="Arial"/>
          <w:sz w:val="10"/>
          <w:szCs w:val="10"/>
          <w:color w:val="898989"/>
          <w:spacing w:val="-19"/>
          <w:w w:val="88"/>
        </w:rPr>
        <w:t>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268"/>
        </w:rPr>
        <w:t>.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3" w:equalWidth="0">
            <w:col w:w="4343" w:space="781"/>
            <w:col w:w="1276" w:space="1268"/>
            <w:col w:w="5772"/>
          </w:cols>
        </w:sectPr>
      </w:pPr>
      <w:rPr/>
    </w:p>
    <w:p>
      <w:pPr>
        <w:spacing w:before="46" w:after="0" w:line="191" w:lineRule="auto"/>
        <w:ind w:left="1786" w:right="271"/>
        <w:jc w:val="both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471.364471pt;margin-top:11.261713pt;width:226.09346pt;height:56.523365pt;mso-position-horizontal-relative:page;mso-position-vertical-relative:paragraph;z-index:-4034" type="#_x0000_t75">
            <v:imagedata r:id="rId8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084106pt;margin-top:16.185526pt;width:23.030281pt;height:13pt;mso-position-horizontal-relative:page;mso-position-vertical-relative:paragraph;z-index:-4030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53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2.056061pt;margin-top:3.593343pt;width:5.89456pt;height:16pt;mso-position-horizontal-relative:page;mso-position-vertical-relative:paragraph;z-index:-4029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1F1F1F"/>
                      <w:spacing w:val="0"/>
                      <w:w w:val="132"/>
                    </w:rPr>
                    <w:t>I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w w:val="171"/>
          <w:position w:val="3"/>
        </w:rPr>
        <w:t>r--</w:t>
      </w:r>
      <w:r>
        <w:rPr>
          <w:rFonts w:ascii="Arial" w:hAnsi="Arial" w:cs="Arial" w:eastAsia="Arial"/>
          <w:sz w:val="21"/>
          <w:szCs w:val="21"/>
          <w:spacing w:val="6"/>
          <w:w w:val="171"/>
          <w:position w:val="3"/>
        </w:rPr>
        <w:t>-</w:t>
      </w:r>
      <w:r>
        <w:rPr>
          <w:rFonts w:ascii="Courier New" w:hAnsi="Courier New" w:cs="Courier New" w:eastAsia="Courier New"/>
          <w:sz w:val="23"/>
          <w:szCs w:val="23"/>
          <w:spacing w:val="0"/>
          <w:w w:val="84"/>
          <w:position w:val="0"/>
        </w:rPr>
        <w:t>h-,----Tr----rr---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3"/>
          <w:szCs w:val="23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35"/>
          <w:position w:val="3"/>
        </w:rPr>
        <w:t>-----n-----,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35"/>
          <w:position w:val="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    </w:t>
      </w:r>
      <w:r>
        <w:rPr>
          <w:rFonts w:ascii="Arial" w:hAnsi="Arial" w:cs="Arial" w:eastAsia="Arial"/>
          <w:sz w:val="14"/>
          <w:szCs w:val="14"/>
          <w:spacing w:val="35"/>
          <w:w w:val="221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     </w:t>
      </w:r>
      <w:r>
        <w:rPr>
          <w:rFonts w:ascii="Arial" w:hAnsi="Arial" w:cs="Arial" w:eastAsia="Arial"/>
          <w:sz w:val="14"/>
          <w:szCs w:val="14"/>
          <w:spacing w:val="25"/>
          <w:w w:val="221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     </w:t>
      </w:r>
      <w:r>
        <w:rPr>
          <w:rFonts w:ascii="Arial" w:hAnsi="Arial" w:cs="Arial" w:eastAsia="Arial"/>
          <w:sz w:val="14"/>
          <w:szCs w:val="14"/>
          <w:spacing w:val="11"/>
          <w:w w:val="221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             </w:t>
      </w:r>
      <w:r>
        <w:rPr>
          <w:rFonts w:ascii="Arial" w:hAnsi="Arial" w:cs="Arial" w:eastAsia="Arial"/>
          <w:sz w:val="14"/>
          <w:szCs w:val="14"/>
          <w:spacing w:val="50"/>
          <w:w w:val="221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      </w:t>
      </w:r>
      <w:r>
        <w:rPr>
          <w:rFonts w:ascii="Arial" w:hAnsi="Arial" w:cs="Arial" w:eastAsia="Arial"/>
          <w:sz w:val="14"/>
          <w:szCs w:val="14"/>
          <w:spacing w:val="33"/>
          <w:w w:val="221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     </w:t>
      </w:r>
      <w:r>
        <w:rPr>
          <w:rFonts w:ascii="Arial" w:hAnsi="Arial" w:cs="Arial" w:eastAsia="Arial"/>
          <w:sz w:val="14"/>
          <w:szCs w:val="14"/>
          <w:spacing w:val="39"/>
          <w:w w:val="188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I</w:t>
      </w:r>
      <w:r>
        <w:rPr>
          <w:rFonts w:ascii="Arial" w:hAnsi="Arial" w:cs="Arial" w:eastAsia="Arial"/>
          <w:sz w:val="14"/>
          <w:szCs w:val="14"/>
          <w:spacing w:val="-39"/>
          <w:w w:val="188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      </w:t>
      </w:r>
      <w:r>
        <w:rPr>
          <w:rFonts w:ascii="Arial" w:hAnsi="Arial" w:cs="Arial" w:eastAsia="Arial"/>
          <w:sz w:val="14"/>
          <w:szCs w:val="14"/>
          <w:spacing w:val="20"/>
          <w:w w:val="188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      </w:t>
      </w:r>
      <w:r>
        <w:rPr>
          <w:rFonts w:ascii="Arial" w:hAnsi="Arial" w:cs="Arial" w:eastAsia="Arial"/>
          <w:sz w:val="14"/>
          <w:szCs w:val="14"/>
          <w:spacing w:val="41"/>
          <w:w w:val="188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                </w:t>
      </w:r>
      <w:r>
        <w:rPr>
          <w:rFonts w:ascii="Arial" w:hAnsi="Arial" w:cs="Arial" w:eastAsia="Arial"/>
          <w:sz w:val="14"/>
          <w:szCs w:val="14"/>
          <w:spacing w:val="36"/>
          <w:w w:val="188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0"/>
        </w:rPr>
        <w:t>II</w:t>
      </w:r>
      <w:r>
        <w:rPr>
          <w:rFonts w:ascii="Arial" w:hAnsi="Arial" w:cs="Arial" w:eastAsia="Arial"/>
          <w:sz w:val="14"/>
          <w:szCs w:val="14"/>
          <w:spacing w:val="36"/>
          <w:w w:val="188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88"/>
          <w:position w:val="1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88"/>
          <w:position w:val="1"/>
        </w:rPr>
        <w:t>     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45"/>
          <w:w w:val="18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01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left="13" w:right="-20"/>
        <w:jc w:val="left"/>
        <w:tabs>
          <w:tab w:pos="24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A7A7A7"/>
          <w:w w:val="64"/>
        </w:rPr>
        <w:t>Q</w:t>
      </w:r>
      <w:r>
        <w:rPr>
          <w:rFonts w:ascii="Arial" w:hAnsi="Arial" w:cs="Arial" w:eastAsia="Arial"/>
          <w:sz w:val="16"/>
          <w:szCs w:val="16"/>
          <w:color w:val="A7A7A7"/>
          <w:spacing w:val="4"/>
          <w:w w:val="65"/>
        </w:rPr>
        <w:t>)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63"/>
        </w:rPr>
        <w:t>=lf==a:e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57575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63"/>
        </w:rPr>
        <w:t>:r::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63"/>
        </w:rPr>
        <w:t> 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63"/>
        </w:rPr>
        <w:t> 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63"/>
        </w:rPr>
        <w:t>"':,lf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63"/>
        </w:rPr>
        <w:t>cllctC</w:t>
      </w:r>
      <w:r>
        <w:rPr>
          <w:rFonts w:ascii="Arial" w:hAnsi="Arial" w:cs="Arial" w:eastAsia="Arial"/>
          <w:sz w:val="16"/>
          <w:szCs w:val="16"/>
          <w:color w:val="757575"/>
          <w:spacing w:val="-7"/>
          <w:w w:val="164"/>
        </w:rPr>
        <w:t>)</w:t>
      </w:r>
      <w:r>
        <w:rPr>
          <w:rFonts w:ascii="Arial" w:hAnsi="Arial" w:cs="Arial" w:eastAsia="Arial"/>
          <w:sz w:val="16"/>
          <w:szCs w:val="16"/>
          <w:color w:val="BDBDBD"/>
          <w:spacing w:val="-27"/>
          <w:w w:val="167"/>
        </w:rPr>
        <w:t>'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63"/>
        </w:rPr>
        <w:t>••&lt;</w:t>
      </w:r>
      <w:r>
        <w:rPr>
          <w:rFonts w:ascii="Arial" w:hAnsi="Arial" w:cs="Arial" w:eastAsia="Arial"/>
          <w:sz w:val="16"/>
          <w:szCs w:val="16"/>
          <w:color w:val="898989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-28"/>
          <w:w w:val="64"/>
        </w:rPr>
        <w:t>U</w:t>
      </w:r>
      <w:r>
        <w:rPr>
          <w:rFonts w:ascii="Arial" w:hAnsi="Arial" w:cs="Arial" w:eastAsia="Arial"/>
          <w:sz w:val="16"/>
          <w:szCs w:val="16"/>
          <w:color w:val="1F1F1F"/>
          <w:spacing w:val="-86"/>
          <w:w w:val="176"/>
        </w:rPr>
        <w:t>I</w:t>
      </w:r>
      <w:r>
        <w:rPr>
          <w:rFonts w:ascii="Arial" w:hAnsi="Arial" w:cs="Arial" w:eastAsia="Arial"/>
          <w:sz w:val="16"/>
          <w:szCs w:val="16"/>
          <w:color w:val="898989"/>
          <w:spacing w:val="-28"/>
          <w:w w:val="63"/>
        </w:rPr>
        <w:t>\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75"/>
        </w:rPr>
        <w:t>'</w:t>
      </w:r>
      <w:r>
        <w:rPr>
          <w:rFonts w:ascii="Arial" w:hAnsi="Arial" w:cs="Arial" w:eastAsia="Arial"/>
          <w:sz w:val="16"/>
          <w:szCs w:val="16"/>
          <w:color w:val="5D5D5D"/>
          <w:spacing w:val="-14"/>
          <w:w w:val="75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75"/>
        </w:rPr>
        <w:t>n..lVMtc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76"/>
        </w:rPr>
        <w:t>)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75"/>
        </w:rPr>
        <w:t>U.N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6400" w:space="1268"/>
            <w:col w:w="5772"/>
          </w:cols>
        </w:sectPr>
      </w:pPr>
      <w:rPr/>
    </w:p>
    <w:p>
      <w:pPr>
        <w:spacing w:before="0" w:after="0" w:line="222" w:lineRule="exact"/>
        <w:ind w:left="1706" w:right="-79"/>
        <w:jc w:val="left"/>
        <w:tabs>
          <w:tab w:pos="2240" w:val="left"/>
          <w:tab w:pos="36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78"/>
          <w:w w:val="201"/>
          <w:position w:val="8"/>
        </w:rPr>
        <w:t>I</w:t>
      </w:r>
      <w:r>
        <w:rPr>
          <w:rFonts w:ascii="Courier New" w:hAnsi="Courier New" w:cs="Courier New" w:eastAsia="Courier New"/>
          <w:sz w:val="19"/>
          <w:szCs w:val="19"/>
          <w:spacing w:val="8"/>
          <w:w w:val="74"/>
          <w:position w:val="3"/>
        </w:rPr>
        <w:t>L</w:t>
      </w:r>
      <w:r>
        <w:rPr>
          <w:rFonts w:ascii="Courier New" w:hAnsi="Courier New" w:cs="Courier New" w:eastAsia="Courier New"/>
          <w:sz w:val="19"/>
          <w:szCs w:val="19"/>
          <w:spacing w:val="8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spacing w:val="0"/>
          <w:w w:val="201"/>
          <w:position w:val="8"/>
        </w:rPr>
        <w:t>I</w:t>
      </w:r>
      <w:r>
        <w:rPr>
          <w:rFonts w:ascii="Arial" w:hAnsi="Arial" w:cs="Arial" w:eastAsia="Arial"/>
          <w:sz w:val="14"/>
          <w:szCs w:val="14"/>
          <w:spacing w:val="-49"/>
          <w:w w:val="201"/>
          <w:position w:val="8"/>
        </w:rPr>
        <w:t> </w:t>
      </w:r>
      <w:r>
        <w:rPr>
          <w:rFonts w:ascii="Arial" w:hAnsi="Arial" w:cs="Arial" w:eastAsia="Arial"/>
          <w:sz w:val="14"/>
          <w:szCs w:val="14"/>
          <w:spacing w:val="-5"/>
          <w:w w:val="201"/>
          <w:position w:val="8"/>
        </w:rPr>
        <w:t>I</w:t>
      </w:r>
      <w:r>
        <w:rPr>
          <w:rFonts w:ascii="Courier New" w:hAnsi="Courier New" w:cs="Courier New" w:eastAsia="Courier New"/>
          <w:sz w:val="19"/>
          <w:szCs w:val="19"/>
          <w:spacing w:val="0"/>
          <w:w w:val="109"/>
          <w:i/>
          <w:position w:val="-1"/>
        </w:rPr>
        <w:t>---</w:t>
      </w:r>
      <w:r>
        <w:rPr>
          <w:rFonts w:ascii="Courier New" w:hAnsi="Courier New" w:cs="Courier New" w:eastAsia="Courier New"/>
          <w:sz w:val="19"/>
          <w:szCs w:val="19"/>
          <w:spacing w:val="4"/>
          <w:w w:val="109"/>
          <w:i/>
          <w:position w:val="-1"/>
        </w:rPr>
        <w:t>-</w:t>
      </w:r>
      <w:r>
        <w:rPr>
          <w:rFonts w:ascii="Courier New" w:hAnsi="Courier New" w:cs="Courier New" w:eastAsia="Courier New"/>
          <w:sz w:val="19"/>
          <w:szCs w:val="19"/>
          <w:spacing w:val="-62"/>
          <w:w w:val="109"/>
          <w:i/>
          <w:position w:val="-1"/>
        </w:rPr>
        <w:t>L</w:t>
      </w:r>
      <w:r>
        <w:rPr>
          <w:rFonts w:ascii="Arial" w:hAnsi="Arial" w:cs="Arial" w:eastAsia="Arial"/>
          <w:sz w:val="14"/>
          <w:szCs w:val="14"/>
          <w:spacing w:val="-49"/>
          <w:w w:val="232"/>
          <w:position w:val="8"/>
        </w:rPr>
        <w:t>I</w:t>
      </w:r>
      <w:r>
        <w:rPr>
          <w:rFonts w:ascii="Courier New" w:hAnsi="Courier New" w:cs="Courier New" w:eastAsia="Courier New"/>
          <w:sz w:val="19"/>
          <w:szCs w:val="19"/>
          <w:spacing w:val="-49"/>
          <w:w w:val="100"/>
          <w:i/>
          <w:position w:val="-1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i/>
          <w:u w:val="single" w:color="000000"/>
          <w:position w:val="-1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i/>
          <w:u w:val="single" w:color="000000"/>
          <w:position w:val="-1"/>
        </w:rPr>
        <w:tab/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i/>
          <w:u w:val="single" w:color="000000"/>
          <w:position w:val="-1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i/>
          <w:position w:val="-1"/>
        </w:rPr>
      </w:r>
      <w:r>
        <w:rPr>
          <w:rFonts w:ascii="Courier New" w:hAnsi="Courier New" w:cs="Courier New" w:eastAsia="Courier New"/>
          <w:sz w:val="19"/>
          <w:szCs w:val="19"/>
          <w:spacing w:val="-88"/>
          <w:w w:val="115"/>
          <w:i/>
          <w:position w:val="-1"/>
        </w:rPr>
        <w:t>L</w:t>
      </w:r>
      <w:r>
        <w:rPr>
          <w:rFonts w:ascii="Arial" w:hAnsi="Arial" w:cs="Arial" w:eastAsia="Arial"/>
          <w:sz w:val="14"/>
          <w:szCs w:val="14"/>
          <w:spacing w:val="-65"/>
          <w:w w:val="232"/>
          <w:position w:val="8"/>
        </w:rPr>
        <w:t>I</w:t>
      </w:r>
      <w:r>
        <w:rPr>
          <w:rFonts w:ascii="Courier New" w:hAnsi="Courier New" w:cs="Courier New" w:eastAsia="Courier New"/>
          <w:sz w:val="19"/>
          <w:szCs w:val="19"/>
          <w:spacing w:val="-45"/>
          <w:w w:val="115"/>
          <w:i/>
          <w:position w:val="-1"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232"/>
          <w:position w:val="8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93" w:lineRule="exact"/>
        <w:ind w:left="247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757575"/>
          <w:w w:val="217"/>
          <w:position w:val="-8"/>
        </w:rPr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32"/>
          <w:w w:val="217"/>
          <w:emboss/>
          <w:position w:val="-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32"/>
          <w:w w:val="217"/>
          <w:emboss/>
          <w:position w:val="-8"/>
        </w:rPr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32"/>
          <w:w w:val="217"/>
          <w:position w:val="-8"/>
        </w:rPr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-32"/>
          <w:w w:val="217"/>
          <w:position w:val="-8"/>
        </w:rPr>
      </w:r>
      <w:r>
        <w:rPr>
          <w:rFonts w:ascii="Times New Roman" w:hAnsi="Times New Roman" w:cs="Times New Roman" w:eastAsia="Times New Roman"/>
          <w:sz w:val="23"/>
          <w:szCs w:val="23"/>
          <w:color w:val="1F1F1F"/>
          <w:spacing w:val="-40"/>
          <w:w w:val="163"/>
          <w:position w:val="-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757575"/>
          <w:spacing w:val="0"/>
          <w:w w:val="65"/>
          <w:position w:val="-8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right="-20"/>
        <w:jc w:val="left"/>
        <w:tabs>
          <w:tab w:pos="480" w:val="left"/>
          <w:tab w:pos="11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74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spacing w:val="-22"/>
          <w:w w:val="17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-22"/>
          <w:w w:val="174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74"/>
          <w:u w:val="single" w:color="0000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74"/>
          <w:u w:val="single" w:color="000000"/>
        </w:rPr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74"/>
        </w:rPr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74"/>
        </w:rPr>
      </w:r>
      <w:r>
        <w:rPr>
          <w:rFonts w:ascii="Arial" w:hAnsi="Arial" w:cs="Arial" w:eastAsia="Arial"/>
          <w:sz w:val="14"/>
          <w:szCs w:val="14"/>
          <w:spacing w:val="-36"/>
          <w:w w:val="206"/>
          <w:position w:val="5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9"/>
          <w:position w:val="0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5"/>
          <w:szCs w:val="15"/>
          <w:spacing w:val="-30"/>
          <w:w w:val="100"/>
          <w:u w:val="single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-30"/>
          <w:w w:val="100"/>
          <w:u w:val="single" w:color="000000"/>
          <w:position w:val="0"/>
        </w:rPr>
      </w:r>
      <w:r>
        <w:rPr>
          <w:rFonts w:ascii="Times New Roman" w:hAnsi="Times New Roman" w:cs="Times New Roman" w:eastAsia="Times New Roman"/>
          <w:sz w:val="15"/>
          <w:szCs w:val="15"/>
          <w:spacing w:val="-30"/>
          <w:w w:val="100"/>
          <w:position w:val="0"/>
        </w:rPr>
      </w:r>
      <w:r>
        <w:rPr>
          <w:rFonts w:ascii="Times New Roman" w:hAnsi="Times New Roman" w:cs="Times New Roman" w:eastAsia="Times New Roman"/>
          <w:sz w:val="15"/>
          <w:szCs w:val="15"/>
          <w:spacing w:val="-3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spacing w:val="0"/>
          <w:w w:val="206"/>
          <w:position w:val="5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01"/>
          <w:position w:val="5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3932" w:space="774"/>
            <w:col w:w="8734"/>
          </w:cols>
        </w:sectPr>
      </w:pPr>
      <w:rPr/>
    </w:p>
    <w:p>
      <w:pPr>
        <w:spacing w:before="0" w:after="0" w:line="289" w:lineRule="exact"/>
        <w:ind w:left="1786" w:right="-20"/>
        <w:jc w:val="left"/>
        <w:tabs>
          <w:tab w:pos="2240" w:val="left"/>
          <w:tab w:pos="2980" w:val="left"/>
          <w:tab w:pos="3720" w:val="left"/>
          <w:tab w:pos="5160" w:val="left"/>
          <w:tab w:pos="59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position w:val="-6"/>
        </w:rPr>
        <w:t>r</w:t>
      </w:r>
      <w:r>
        <w:rPr>
          <w:rFonts w:ascii="Arial" w:hAnsi="Arial" w:cs="Arial" w:eastAsia="Arial"/>
          <w:sz w:val="21"/>
          <w:szCs w:val="21"/>
          <w:spacing w:val="-49"/>
          <w:w w:val="100"/>
          <w:position w:val="-6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6"/>
        </w:rPr>
      </w:r>
      <w:r>
        <w:rPr>
          <w:rFonts w:ascii="Arial" w:hAnsi="Arial" w:cs="Arial" w:eastAsia="Arial"/>
          <w:sz w:val="28"/>
          <w:szCs w:val="28"/>
          <w:spacing w:val="0"/>
          <w:w w:val="54"/>
          <w:position w:val="0"/>
        </w:rPr>
        <w:t>..,..,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6"/>
        </w:rPr>
        <w:t>Tr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6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6"/>
        </w:rPr>
        <w:t>rr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6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6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6"/>
        </w:rPr>
        <w:t>n</w:t>
      </w:r>
      <w:r>
        <w:rPr>
          <w:rFonts w:ascii="Arial" w:hAnsi="Arial" w:cs="Arial" w:eastAsia="Arial"/>
          <w:sz w:val="21"/>
          <w:szCs w:val="21"/>
          <w:spacing w:val="-33"/>
          <w:w w:val="100"/>
          <w:position w:val="-6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6"/>
        </w:rPr>
      </w:r>
      <w:r>
        <w:rPr>
          <w:rFonts w:ascii="Arial" w:hAnsi="Arial" w:cs="Arial" w:eastAsia="Arial"/>
          <w:sz w:val="15"/>
          <w:szCs w:val="15"/>
          <w:spacing w:val="0"/>
          <w:w w:val="204"/>
          <w:position w:val="-6"/>
        </w:rPr>
        <w:t>1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34" w:lineRule="exact"/>
        <w:ind w:left="104" w:right="-20"/>
        <w:jc w:val="left"/>
        <w:tabs>
          <w:tab w:pos="800" w:val="left"/>
          <w:tab w:pos="2320" w:val="left"/>
          <w:tab w:pos="3040" w:val="left"/>
          <w:tab w:pos="3740" w:val="left"/>
          <w:tab w:pos="5160" w:val="left"/>
          <w:tab w:pos="59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8"/>
          <w:szCs w:val="28"/>
          <w:color w:val="898989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28"/>
          <w:szCs w:val="28"/>
          <w:color w:val="898989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28"/>
          <w:szCs w:val="28"/>
          <w:color w:val="898989"/>
          <w:spacing w:val="0"/>
          <w:w w:val="100"/>
          <w:position w:val="-5"/>
        </w:rPr>
      </w:r>
      <w:r>
        <w:rPr>
          <w:rFonts w:ascii="Arial" w:hAnsi="Arial" w:cs="Arial" w:eastAsia="Arial"/>
          <w:sz w:val="27"/>
          <w:szCs w:val="27"/>
          <w:color w:val="898989"/>
          <w:spacing w:val="0"/>
          <w:w w:val="100"/>
          <w:position w:val="-17"/>
        </w:rPr>
        <w:t>"'"'</w:t>
      </w:r>
      <w:r>
        <w:rPr>
          <w:rFonts w:ascii="Arial" w:hAnsi="Arial" w:cs="Arial" w:eastAsia="Arial"/>
          <w:sz w:val="27"/>
          <w:szCs w:val="27"/>
          <w:color w:val="898989"/>
          <w:spacing w:val="0"/>
          <w:w w:val="100"/>
          <w:position w:val="-17"/>
        </w:rPr>
        <w:t> </w:t>
      </w:r>
      <w:r>
        <w:rPr>
          <w:rFonts w:ascii="Arial" w:hAnsi="Arial" w:cs="Arial" w:eastAsia="Arial"/>
          <w:sz w:val="27"/>
          <w:szCs w:val="27"/>
          <w:color w:val="898989"/>
          <w:spacing w:val="51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532"/>
          <w:position w:val="-14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-41"/>
          <w:w w:val="100"/>
          <w:position w:val="-14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10"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10"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-56"/>
          <w:w w:val="21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10"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10"/>
          <w:position w:val="-2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-65"/>
          <w:w w:val="21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10"/>
          <w:position w:val="-2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-65"/>
          <w:w w:val="21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10"/>
          <w:position w:val="-2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10"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</w:sectPr>
      </w:pPr>
      <w:rPr/>
    </w:p>
    <w:p>
      <w:pPr>
        <w:spacing w:before="46" w:after="0" w:line="82" w:lineRule="exact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1F1F1F"/>
          <w:spacing w:val="-19"/>
          <w:w w:val="153"/>
          <w:position w:val="-3"/>
        </w:rPr>
        <w:t>1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87"/>
          <w:position w:val="-3"/>
        </w:rPr>
        <w:t>)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86"/>
          <w:position w:val="-3"/>
        </w:rPr>
        <w:t>'&lt;9011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right="-20"/>
        <w:jc w:val="left"/>
        <w:tabs>
          <w:tab w:pos="540" w:val="left"/>
          <w:tab w:pos="1260" w:val="left"/>
          <w:tab w:pos="1960" w:val="left"/>
          <w:tab w:pos="3380" w:val="left"/>
          <w:tab w:pos="418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207"/>
          <w:position w:val="-1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07"/>
          <w:position w:val="-1"/>
        </w:rPr>
        <w:t>I</w:t>
      </w:r>
      <w:r>
        <w:rPr>
          <w:rFonts w:ascii="Arial" w:hAnsi="Arial" w:cs="Arial" w:eastAsia="Arial"/>
          <w:sz w:val="14"/>
          <w:szCs w:val="14"/>
          <w:spacing w:val="-54"/>
          <w:w w:val="207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07"/>
          <w:position w:val="-1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07"/>
          <w:position w:val="-1"/>
        </w:rPr>
        <w:t>II</w:t>
      </w:r>
      <w:r>
        <w:rPr>
          <w:rFonts w:ascii="Arial" w:hAnsi="Arial" w:cs="Arial" w:eastAsia="Arial"/>
          <w:sz w:val="14"/>
          <w:szCs w:val="14"/>
          <w:spacing w:val="-61"/>
          <w:w w:val="207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07"/>
          <w:position w:val="-1"/>
        </w:rPr>
        <w:t>II</w:t>
      </w:r>
      <w:r>
        <w:rPr>
          <w:rFonts w:ascii="Arial" w:hAnsi="Arial" w:cs="Arial" w:eastAsia="Arial"/>
          <w:sz w:val="14"/>
          <w:szCs w:val="14"/>
          <w:spacing w:val="-61"/>
          <w:w w:val="207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07"/>
          <w:position w:val="-1"/>
        </w:rPr>
        <w:t>II</w:t>
      </w:r>
      <w:r>
        <w:rPr>
          <w:rFonts w:ascii="Arial" w:hAnsi="Arial" w:cs="Arial" w:eastAsia="Arial"/>
          <w:sz w:val="14"/>
          <w:szCs w:val="14"/>
          <w:spacing w:val="13"/>
          <w:w w:val="207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207"/>
          <w:position w:val="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07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3" w:lineRule="atLeast"/>
        <w:ind w:right="-20"/>
        <w:jc w:val="left"/>
        <w:tabs>
          <w:tab w:pos="540" w:val="left"/>
          <w:tab w:pos="1260" w:val="left"/>
          <w:tab w:pos="1960" w:val="left"/>
          <w:tab w:pos="3380" w:val="left"/>
          <w:tab w:pos="41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-56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-65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-65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1166" w:space="620"/>
            <w:col w:w="11654"/>
          </w:cols>
        </w:sectPr>
      </w:pPr>
      <w:rPr/>
    </w:p>
    <w:p>
      <w:pPr>
        <w:spacing w:before="0" w:after="0" w:line="155" w:lineRule="exact"/>
        <w:ind w:left="1786" w:right="-69"/>
        <w:jc w:val="left"/>
        <w:tabs>
          <w:tab w:pos="2520" w:val="left"/>
          <w:tab w:pos="43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w w:val="108"/>
          <w:position w:val="2"/>
        </w:rPr>
        <w:t>L---</w:t>
      </w:r>
      <w:r>
        <w:rPr>
          <w:rFonts w:ascii="Courier New" w:hAnsi="Courier New" w:cs="Courier New" w:eastAsia="Courier New"/>
          <w:sz w:val="19"/>
          <w:szCs w:val="19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w w:val="108"/>
          <w:position w:val="2"/>
        </w:rPr>
        <w:t>----</w:t>
      </w:r>
      <w:r>
        <w:rPr>
          <w:rFonts w:ascii="Courier New" w:hAnsi="Courier New" w:cs="Courier New" w:eastAsia="Courier New"/>
          <w:sz w:val="19"/>
          <w:szCs w:val="19"/>
          <w:spacing w:val="9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08"/>
          <w:position w:val="2"/>
        </w:rPr>
        <w:t>L----L</w:t>
      </w:r>
      <w:r>
        <w:rPr>
          <w:rFonts w:ascii="Courier New" w:hAnsi="Courier New" w:cs="Courier New" w:eastAsia="Courier New"/>
          <w:sz w:val="19"/>
          <w:szCs w:val="19"/>
          <w:spacing w:val="-9"/>
          <w:w w:val="108"/>
          <w:position w:val="2"/>
        </w:rPr>
        <w:t>L</w:t>
      </w:r>
      <w:r>
        <w:rPr>
          <w:rFonts w:ascii="Courier New" w:hAnsi="Courier New" w:cs="Courier New" w:eastAsia="Courier New"/>
          <w:sz w:val="19"/>
          <w:szCs w:val="19"/>
          <w:spacing w:val="-9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position w:val="0"/>
        </w:rPr>
      </w:r>
    </w:p>
    <w:p>
      <w:pPr>
        <w:spacing w:before="0" w:after="0" w:line="49" w:lineRule="exact"/>
        <w:ind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-11"/>
          <w:w w:val="159"/>
          <w:position w:val="3"/>
        </w:rPr>
        <w:t>u</w:t>
      </w:r>
      <w:r>
        <w:rPr>
          <w:rFonts w:ascii="Arial" w:hAnsi="Arial" w:cs="Arial" w:eastAsia="Arial"/>
          <w:sz w:val="18"/>
          <w:szCs w:val="18"/>
          <w:spacing w:val="-31"/>
          <w:w w:val="159"/>
          <w:u w:val="single" w:color="000000"/>
          <w:position w:val="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3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3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59"/>
          <w:position w:val="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4343" w:space="821"/>
            <w:col w:w="8276"/>
          </w:cols>
        </w:sectPr>
      </w:pPr>
      <w:rPr/>
    </w:p>
    <w:p>
      <w:pPr>
        <w:spacing w:before="4" w:after="0" w:line="360" w:lineRule="exact"/>
        <w:ind w:left="1786" w:right="-20"/>
        <w:jc w:val="left"/>
        <w:tabs>
          <w:tab w:pos="2240" w:val="left"/>
          <w:tab w:pos="2980" w:val="left"/>
          <w:tab w:pos="3720" w:val="left"/>
          <w:tab w:pos="5160" w:val="left"/>
          <w:tab w:pos="59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21"/>
          <w:szCs w:val="21"/>
          <w:spacing w:val="-49"/>
          <w:w w:val="100"/>
          <w:position w:val="-3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3"/>
        </w:rPr>
      </w:r>
      <w:r>
        <w:rPr>
          <w:rFonts w:ascii="Arial" w:hAnsi="Arial" w:cs="Arial" w:eastAsia="Arial"/>
          <w:sz w:val="29"/>
          <w:szCs w:val="29"/>
          <w:spacing w:val="0"/>
          <w:w w:val="52"/>
          <w:position w:val="2"/>
        </w:rPr>
        <w:t>..,..,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3"/>
        </w:rPr>
        <w:t>Tr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3"/>
        </w:rPr>
        <w:t>rr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-3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21"/>
          <w:szCs w:val="21"/>
          <w:spacing w:val="-33"/>
          <w:w w:val="100"/>
          <w:position w:val="-3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spacing w:val="0"/>
          <w:w w:val="218"/>
          <w:position w:val="-3"/>
        </w:rPr>
        <w:t>1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03" w:lineRule="exact"/>
        <w:ind w:left="1786" w:right="-20"/>
        <w:jc w:val="left"/>
        <w:tabs>
          <w:tab w:pos="2320" w:val="left"/>
          <w:tab w:pos="3040" w:val="left"/>
          <w:tab w:pos="3740" w:val="left"/>
          <w:tab w:pos="5160" w:val="left"/>
          <w:tab w:pos="59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084106pt;margin-top:.400299pt;width:23.030281pt;height:13pt;mso-position-horizontal-relative:page;mso-position-vertical-relative:paragraph;z-index:-4028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53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-56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-65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-65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3" w:lineRule="exact"/>
        <w:ind w:left="1786" w:right="-20"/>
        <w:jc w:val="left"/>
        <w:tabs>
          <w:tab w:pos="2320" w:val="left"/>
          <w:tab w:pos="3040" w:val="left"/>
          <w:tab w:pos="3740" w:val="left"/>
          <w:tab w:pos="5160" w:val="left"/>
          <w:tab w:pos="59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88"/>
          <w:position w:val="-10"/>
        </w:rPr>
        <w:t>I</w:t>
      </w:r>
      <w:r>
        <w:rPr>
          <w:rFonts w:ascii="Arial" w:hAnsi="Arial" w:cs="Arial" w:eastAsia="Arial"/>
          <w:sz w:val="14"/>
          <w:szCs w:val="14"/>
          <w:spacing w:val="-68"/>
          <w:w w:val="188"/>
          <w:position w:val="-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-10"/>
        </w:rPr>
        <w:t>I</w:t>
      </w:r>
      <w:r>
        <w:rPr>
          <w:rFonts w:ascii="Arial" w:hAnsi="Arial" w:cs="Arial" w:eastAsia="Arial"/>
          <w:sz w:val="14"/>
          <w:szCs w:val="14"/>
          <w:spacing w:val="-39"/>
          <w:w w:val="188"/>
          <w:position w:val="-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-10"/>
        </w:rPr>
        <w:t>I</w:t>
      </w:r>
      <w:r>
        <w:rPr>
          <w:rFonts w:ascii="Arial" w:hAnsi="Arial" w:cs="Arial" w:eastAsia="Arial"/>
          <w:sz w:val="14"/>
          <w:szCs w:val="14"/>
          <w:spacing w:val="-68"/>
          <w:w w:val="188"/>
          <w:position w:val="-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-10"/>
        </w:rPr>
        <w:t>II</w:t>
      </w:r>
      <w:r>
        <w:rPr>
          <w:rFonts w:ascii="Arial" w:hAnsi="Arial" w:cs="Arial" w:eastAsia="Arial"/>
          <w:sz w:val="14"/>
          <w:szCs w:val="14"/>
          <w:spacing w:val="-39"/>
          <w:w w:val="188"/>
          <w:position w:val="-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-10"/>
        </w:rPr>
        <w:t>II</w:t>
      </w:r>
      <w:r>
        <w:rPr>
          <w:rFonts w:ascii="Arial" w:hAnsi="Arial" w:cs="Arial" w:eastAsia="Arial"/>
          <w:sz w:val="14"/>
          <w:szCs w:val="14"/>
          <w:spacing w:val="-39"/>
          <w:w w:val="188"/>
          <w:position w:val="-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88"/>
          <w:position w:val="-10"/>
        </w:rPr>
        <w:t>II</w:t>
      </w:r>
      <w:r>
        <w:rPr>
          <w:rFonts w:ascii="Arial" w:hAnsi="Arial" w:cs="Arial" w:eastAsia="Arial"/>
          <w:sz w:val="14"/>
          <w:szCs w:val="14"/>
          <w:spacing w:val="36"/>
          <w:w w:val="188"/>
          <w:position w:val="-1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88"/>
          <w:position w:val="-8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00"/>
          <w:position w:val="-8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01"/>
          <w:position w:val="-10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63" w:lineRule="atLeast"/>
        <w:ind w:left="1786" w:right="-69"/>
        <w:jc w:val="left"/>
        <w:tabs>
          <w:tab w:pos="3600" w:val="left"/>
          <w:tab w:pos="42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1.925232pt;margin-top:11.076347pt;width:223.310367pt;height:20.517578pt;mso-position-horizontal-relative:page;mso-position-vertical-relative:paragraph;z-index:-4027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tabs>
                      <w:tab w:pos="3680" w:val="left"/>
                      <w:tab w:pos="4380" w:val="left"/>
                    </w:tabs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spacing w:val="0"/>
                      <w:w w:val="76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5D5D5D"/>
                      <w:spacing w:val="0"/>
                      <w:w w:val="100"/>
                      <w:position w:val="3"/>
                    </w:rPr>
                    <w:t>\.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5D5D5D"/>
                      <w:spacing w:val="-86"/>
                      <w:w w:val="100"/>
                      <w:position w:val="3"/>
                    </w:rPr>
                    <w:t> 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5D5D5D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5D5D5D"/>
                      <w:spacing w:val="0"/>
                      <w:w w:val="100"/>
                      <w:position w:val="3"/>
                    </w:rPr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000000"/>
                      <w:spacing w:val="0"/>
                      <w:w w:val="76"/>
                      <w:position w:val="3"/>
                    </w:rPr>
                    <w:t>I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w w:val="117"/>
        </w:rPr>
        <w:t>L---</w:t>
      </w:r>
      <w:r>
        <w:rPr>
          <w:rFonts w:ascii="Courier New" w:hAnsi="Courier New" w:cs="Courier New" w:eastAsia="Courier New"/>
          <w:sz w:val="19"/>
          <w:szCs w:val="19"/>
          <w:spacing w:val="19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17"/>
        </w:rPr>
        <w:t>----</w:t>
      </w:r>
      <w:r>
        <w:rPr>
          <w:rFonts w:ascii="Courier New" w:hAnsi="Courier New" w:cs="Courier New" w:eastAsia="Courier New"/>
          <w:sz w:val="19"/>
          <w:szCs w:val="19"/>
          <w:spacing w:val="-1"/>
          <w:w w:val="117"/>
        </w:rPr>
        <w:t>L</w:t>
      </w:r>
      <w:r>
        <w:rPr>
          <w:rFonts w:ascii="Courier New" w:hAnsi="Courier New" w:cs="Courier New" w:eastAsia="Courier New"/>
          <w:sz w:val="19"/>
          <w:szCs w:val="19"/>
          <w:spacing w:val="-1"/>
          <w:w w:val="100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18"/>
        </w:rPr>
        <w:t>L</w:t>
      </w:r>
      <w:r>
        <w:rPr>
          <w:rFonts w:ascii="Courier New" w:hAnsi="Courier New" w:cs="Courier New" w:eastAsia="Courier New"/>
          <w:sz w:val="19"/>
          <w:szCs w:val="19"/>
          <w:spacing w:val="-9"/>
          <w:w w:val="118"/>
        </w:rPr>
        <w:t>L</w:t>
      </w:r>
      <w:r>
        <w:rPr>
          <w:rFonts w:ascii="Courier New" w:hAnsi="Courier New" w:cs="Courier New" w:eastAsia="Courier New"/>
          <w:sz w:val="19"/>
          <w:szCs w:val="19"/>
          <w:spacing w:val="-9"/>
          <w:w w:val="100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</w:rPr>
      </w:r>
    </w:p>
    <w:p>
      <w:pPr>
        <w:spacing w:before="0" w:after="0" w:line="108" w:lineRule="exact"/>
        <w:ind w:right="-20"/>
        <w:jc w:val="left"/>
        <w:tabs>
          <w:tab w:pos="460" w:val="left"/>
          <w:tab w:pos="12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34"/>
          <w:szCs w:val="34"/>
          <w:color w:val="1F1F1F"/>
          <w:w w:val="99"/>
          <w:position w:val="-19"/>
        </w:rPr>
      </w:r>
      <w:r>
        <w:rPr>
          <w:rFonts w:ascii="Arial" w:hAnsi="Arial" w:cs="Arial" w:eastAsia="Arial"/>
          <w:sz w:val="34"/>
          <w:szCs w:val="34"/>
          <w:color w:val="1F1F1F"/>
          <w:w w:val="99"/>
          <w:u w:val="thick" w:color="000000"/>
          <w:position w:val="-19"/>
        </w:rPr>
        <w:t> </w:t>
      </w:r>
      <w:r>
        <w:rPr>
          <w:rFonts w:ascii="Arial" w:hAnsi="Arial" w:cs="Arial" w:eastAsia="Arial"/>
          <w:sz w:val="34"/>
          <w:szCs w:val="34"/>
          <w:color w:val="1F1F1F"/>
          <w:w w:val="100"/>
          <w:u w:val="thick" w:color="000000"/>
          <w:position w:val="-19"/>
        </w:rPr>
        <w:tab/>
      </w:r>
      <w:r>
        <w:rPr>
          <w:rFonts w:ascii="Arial" w:hAnsi="Arial" w:cs="Arial" w:eastAsia="Arial"/>
          <w:sz w:val="34"/>
          <w:szCs w:val="34"/>
          <w:color w:val="1F1F1F"/>
          <w:w w:val="100"/>
          <w:u w:val="thick" w:color="000000"/>
          <w:position w:val="-19"/>
        </w:rPr>
      </w:r>
      <w:r>
        <w:rPr>
          <w:rFonts w:ascii="Arial" w:hAnsi="Arial" w:cs="Arial" w:eastAsia="Arial"/>
          <w:sz w:val="34"/>
          <w:szCs w:val="34"/>
          <w:color w:val="1F1F1F"/>
          <w:w w:val="100"/>
          <w:position w:val="-19"/>
        </w:rPr>
      </w:r>
      <w:r>
        <w:rPr>
          <w:rFonts w:ascii="Arial" w:hAnsi="Arial" w:cs="Arial" w:eastAsia="Arial"/>
          <w:sz w:val="34"/>
          <w:szCs w:val="34"/>
          <w:color w:val="1F1F1F"/>
          <w:spacing w:val="0"/>
          <w:w w:val="54"/>
          <w:position w:val="-19"/>
        </w:rPr>
        <w:t>u.,</w:t>
      </w:r>
      <w:r>
        <w:rPr>
          <w:rFonts w:ascii="Arial" w:hAnsi="Arial" w:cs="Arial" w:eastAsia="Arial"/>
          <w:sz w:val="34"/>
          <w:szCs w:val="34"/>
          <w:color w:val="1F1F1F"/>
          <w:spacing w:val="8"/>
          <w:w w:val="54"/>
          <w:position w:val="-19"/>
        </w:rPr>
        <w:t>.</w:t>
      </w:r>
      <w:r>
        <w:rPr>
          <w:rFonts w:ascii="Arial" w:hAnsi="Arial" w:cs="Arial" w:eastAsia="Arial"/>
          <w:sz w:val="34"/>
          <w:szCs w:val="34"/>
          <w:color w:val="1F1F1F"/>
          <w:spacing w:val="44"/>
          <w:w w:val="54"/>
          <w:u w:val="thick" w:color="000000"/>
          <w:position w:val="-19"/>
        </w:rPr>
        <w:t> </w:t>
      </w:r>
      <w:r>
        <w:rPr>
          <w:rFonts w:ascii="Arial" w:hAnsi="Arial" w:cs="Arial" w:eastAsia="Arial"/>
          <w:sz w:val="34"/>
          <w:szCs w:val="34"/>
          <w:color w:val="1F1F1F"/>
          <w:spacing w:val="0"/>
          <w:w w:val="100"/>
          <w:u w:val="thick" w:color="000000"/>
          <w:position w:val="-19"/>
        </w:rPr>
        <w:tab/>
      </w:r>
      <w:r>
        <w:rPr>
          <w:rFonts w:ascii="Arial" w:hAnsi="Arial" w:cs="Arial" w:eastAsia="Arial"/>
          <w:sz w:val="34"/>
          <w:szCs w:val="34"/>
          <w:color w:val="1F1F1F"/>
          <w:spacing w:val="0"/>
          <w:w w:val="100"/>
          <w:u w:val="thick" w:color="000000"/>
          <w:position w:val="-19"/>
        </w:rPr>
      </w:r>
      <w:r>
        <w:rPr>
          <w:rFonts w:ascii="Arial" w:hAnsi="Arial" w:cs="Arial" w:eastAsia="Arial"/>
          <w:sz w:val="34"/>
          <w:szCs w:val="34"/>
          <w:color w:val="1F1F1F"/>
          <w:spacing w:val="0"/>
          <w:w w:val="100"/>
          <w:position w:val="-19"/>
        </w:rPr>
      </w:r>
      <w:r>
        <w:rPr>
          <w:rFonts w:ascii="Arial" w:hAnsi="Arial" w:cs="Arial" w:eastAsia="Arial"/>
          <w:sz w:val="34"/>
          <w:szCs w:val="34"/>
          <w:color w:val="1F1F1F"/>
          <w:spacing w:val="0"/>
          <w:w w:val="100"/>
          <w:position w:val="-19"/>
        </w:rPr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59"/>
          <w:position w:val="-19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4214" w:space="466"/>
            <w:col w:w="8760"/>
          </w:cols>
        </w:sectPr>
      </w:pPr>
      <w:rPr/>
    </w:p>
    <w:p>
      <w:pPr>
        <w:spacing w:before="0" w:after="0" w:line="135" w:lineRule="atLeast"/>
        <w:ind w:left="1786" w:right="-20"/>
        <w:jc w:val="left"/>
        <w:tabs>
          <w:tab w:pos="2320" w:val="left"/>
          <w:tab w:pos="3040" w:val="left"/>
          <w:tab w:pos="3740" w:val="left"/>
          <w:tab w:pos="5160" w:val="left"/>
          <w:tab w:pos="59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-56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-65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-65"/>
          <w:w w:val="21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21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12" w:lineRule="exact"/>
        <w:ind w:left="1975" w:right="-20"/>
        <w:jc w:val="left"/>
        <w:tabs>
          <w:tab w:pos="266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17"/>
          <w:w w:val="62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5"/>
          <w:w w:val="249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52"/>
        </w:rPr>
        <w:t>w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A7A7A7"/>
          <w:spacing w:val="-7"/>
          <w:w w:val="121"/>
          <w:i/>
        </w:rPr>
        <w:t>&gt;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331"/>
          <w:i/>
        </w:rPr>
        <w:t>$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171" w:lineRule="exact"/>
        <w:ind w:left="1880" w:right="-20"/>
        <w:jc w:val="left"/>
        <w:tabs>
          <w:tab w:pos="25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898989"/>
          <w:spacing w:val="0"/>
          <w:w w:val="79"/>
          <w:position w:val="-11"/>
        </w:rPr>
        <w:t>""'""</w:t>
      </w:r>
      <w:r>
        <w:rPr>
          <w:rFonts w:ascii="Arial" w:hAnsi="Arial" w:cs="Arial" w:eastAsia="Arial"/>
          <w:sz w:val="30"/>
          <w:szCs w:val="30"/>
          <w:color w:val="898989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30"/>
          <w:szCs w:val="30"/>
          <w:color w:val="898989"/>
          <w:spacing w:val="0"/>
          <w:w w:val="100"/>
          <w:position w:val="-11"/>
        </w:rPr>
      </w:r>
      <w:r>
        <w:rPr>
          <w:rFonts w:ascii="Arial" w:hAnsi="Arial" w:cs="Arial" w:eastAsia="Arial"/>
          <w:sz w:val="28"/>
          <w:szCs w:val="28"/>
          <w:color w:val="898989"/>
          <w:spacing w:val="0"/>
          <w:w w:val="100"/>
          <w:position w:val="-9"/>
        </w:rPr>
        <w:t>"</w:t>
      </w:r>
      <w:r>
        <w:rPr>
          <w:rFonts w:ascii="Arial" w:hAnsi="Arial" w:cs="Arial" w:eastAsia="Arial"/>
          <w:sz w:val="28"/>
          <w:szCs w:val="28"/>
          <w:color w:val="898989"/>
          <w:spacing w:val="-25"/>
          <w:w w:val="100"/>
          <w:position w:val="-9"/>
        </w:rPr>
        <w:t>'</w:t>
      </w:r>
      <w:r>
        <w:rPr>
          <w:rFonts w:ascii="Arial" w:hAnsi="Arial" w:cs="Arial" w:eastAsia="Arial"/>
          <w:sz w:val="28"/>
          <w:szCs w:val="28"/>
          <w:color w:val="5D5D5D"/>
          <w:spacing w:val="-26"/>
          <w:w w:val="100"/>
          <w:position w:val="-9"/>
        </w:rPr>
        <w:t>"</w:t>
      </w:r>
      <w:r>
        <w:rPr>
          <w:rFonts w:ascii="Arial" w:hAnsi="Arial" w:cs="Arial" w:eastAsia="Arial"/>
          <w:sz w:val="28"/>
          <w:szCs w:val="28"/>
          <w:color w:val="898989"/>
          <w:spacing w:val="0"/>
          <w:w w:val="100"/>
          <w:position w:val="-9"/>
        </w:rPr>
        <w:t>""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</w:sectPr>
      </w:pPr>
      <w:rPr/>
    </w:p>
    <w:p>
      <w:pPr>
        <w:spacing w:before="0" w:after="0" w:line="249" w:lineRule="exact"/>
        <w:ind w:left="3845" w:right="-20"/>
        <w:jc w:val="left"/>
        <w:tabs>
          <w:tab w:pos="556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Arial" w:hAnsi="Arial" w:cs="Arial" w:eastAsia="Arial"/>
          <w:sz w:val="14"/>
          <w:szCs w:val="14"/>
          <w:color w:val="484848"/>
          <w:spacing w:val="-24"/>
          <w:w w:val="118"/>
        </w:rPr>
        <w:t>P</w:t>
      </w:r>
      <w:r>
        <w:rPr>
          <w:rFonts w:ascii="Arial" w:hAnsi="Arial" w:cs="Arial" w:eastAsia="Arial"/>
          <w:sz w:val="14"/>
          <w:szCs w:val="14"/>
          <w:color w:val="898989"/>
          <w:spacing w:val="-11"/>
          <w:w w:val="118"/>
        </w:rPr>
        <w:t>L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8"/>
        </w:rPr>
        <w:t>AN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</w:rPr>
      </w:r>
      <w:r>
        <w:rPr>
          <w:rFonts w:ascii="Times New Roman" w:hAnsi="Times New Roman" w:cs="Times New Roman" w:eastAsia="Times New Roman"/>
          <w:sz w:val="30"/>
          <w:szCs w:val="30"/>
          <w:color w:val="5D5D5D"/>
          <w:spacing w:val="0"/>
          <w:w w:val="148"/>
          <w:position w:val="-4"/>
        </w:rPr>
        <w:t>\</w:t>
      </w:r>
      <w:r>
        <w:rPr>
          <w:rFonts w:ascii="Times New Roman" w:hAnsi="Times New Roman" w:cs="Times New Roman" w:eastAsia="Times New Roman"/>
          <w:sz w:val="30"/>
          <w:szCs w:val="30"/>
          <w:color w:val="5D5D5D"/>
          <w:spacing w:val="3"/>
          <w:w w:val="149"/>
          <w:position w:val="-4"/>
        </w:rPr>
        <w:t>_</w:t>
      </w:r>
      <w:r>
        <w:rPr>
          <w:rFonts w:ascii="Times New Roman" w:hAnsi="Times New Roman" w:cs="Times New Roman" w:eastAsia="Times New Roman"/>
          <w:sz w:val="30"/>
          <w:szCs w:val="30"/>
          <w:color w:val="898989"/>
          <w:spacing w:val="0"/>
          <w:w w:val="67"/>
          <w:position w:val="-4"/>
        </w:rPr>
        <w:t>u,...</w:t>
      </w:r>
      <w:r>
        <w:rPr>
          <w:rFonts w:ascii="Times New Roman" w:hAnsi="Times New Roman" w:cs="Times New Roman" w:eastAsia="Times New Roman"/>
          <w:sz w:val="30"/>
          <w:szCs w:val="30"/>
          <w:color w:val="898989"/>
          <w:spacing w:val="-13"/>
          <w:w w:val="67"/>
          <w:position w:val="-4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A7A7A7"/>
          <w:spacing w:val="0"/>
          <w:w w:val="123"/>
          <w:position w:val="-4"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07" w:lineRule="exact"/>
        <w:ind w:right="-20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8"/>
          <w:szCs w:val="28"/>
          <w:color w:val="757575"/>
          <w:w w:val="88"/>
        </w:rPr>
        <w:t>""'"</w:t>
      </w:r>
      <w:r>
        <w:rPr>
          <w:rFonts w:ascii="Arial" w:hAnsi="Arial" w:cs="Arial" w:eastAsia="Arial"/>
          <w:sz w:val="28"/>
          <w:szCs w:val="28"/>
          <w:color w:val="757575"/>
          <w:spacing w:val="4"/>
          <w:w w:val="88"/>
        </w:rPr>
        <w:t>"</w:t>
      </w:r>
      <w:r>
        <w:rPr>
          <w:rFonts w:ascii="Arial" w:hAnsi="Arial" w:cs="Arial" w:eastAsia="Arial"/>
          <w:sz w:val="26"/>
          <w:szCs w:val="26"/>
          <w:color w:val="898989"/>
          <w:spacing w:val="0"/>
          <w:w w:val="84"/>
          <w:position w:val="9"/>
        </w:rPr>
        <w:t>"""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  <w:position w:val="-1"/>
        </w:rPr>
        <w:t>CROSS</w:t>
      </w:r>
      <w:r>
        <w:rPr>
          <w:rFonts w:ascii="Arial" w:hAnsi="Arial" w:cs="Arial" w:eastAsia="Arial"/>
          <w:sz w:val="14"/>
          <w:szCs w:val="14"/>
          <w:color w:val="484848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0"/>
          <w:position w:val="-1"/>
        </w:rPr>
        <w:t>SE</w:t>
      </w:r>
      <w:r>
        <w:rPr>
          <w:rFonts w:ascii="Arial" w:hAnsi="Arial" w:cs="Arial" w:eastAsia="Arial"/>
          <w:sz w:val="14"/>
          <w:szCs w:val="14"/>
          <w:color w:val="484848"/>
          <w:spacing w:val="-10"/>
          <w:w w:val="110"/>
          <w:position w:val="-1"/>
        </w:rPr>
        <w:t>C</w:t>
      </w:r>
      <w:r>
        <w:rPr>
          <w:rFonts w:ascii="Arial" w:hAnsi="Arial" w:cs="Arial" w:eastAsia="Arial"/>
          <w:sz w:val="14"/>
          <w:szCs w:val="14"/>
          <w:color w:val="000000"/>
          <w:spacing w:val="-9"/>
          <w:w w:val="110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-46"/>
          <w:w w:val="110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5D5D5D"/>
          <w:spacing w:val="-22"/>
          <w:w w:val="110"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10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1F1F1F"/>
          <w:spacing w:val="21"/>
          <w:w w:val="11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10"/>
          <w:position w:val="-1"/>
        </w:rPr>
        <w:t>B-8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6557" w:space="2012"/>
            <w:col w:w="487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5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4.449999pt;height:74.25pt;mso-position-horizontal-relative:char;mso-position-vertical-relative:line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5" w:lineRule="exact"/>
        <w:ind w:right="-20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5.869156pt;margin-top:-11.256447pt;width:6.432475pt;height:18.5pt;mso-position-horizontal-relative:page;mso-position-vertical-relative:paragraph;z-index:-4026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color w:val="484848"/>
                      <w:spacing w:val="-53"/>
                      <w:w w:val="108"/>
                    </w:rPr>
                    <w:t>.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A7A7A7"/>
                      <w:spacing w:val="0"/>
                      <w:w w:val="72"/>
                    </w:rPr>
                    <w:t>.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5.869156pt;margin-top:3.65235pt;width:14.745062pt;height:25.0pt;mso-position-horizontal-relative:page;mso-position-vertical-relative:paragraph;z-index:-4025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343434"/>
                      <w:spacing w:val="-65"/>
                      <w:w w:val="80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898989"/>
                      <w:spacing w:val="30"/>
                      <w:w w:val="75"/>
                      <w:position w:val="-1"/>
                    </w:rPr>
                    <w:t>;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1F1F1F"/>
                      <w:spacing w:val="0"/>
                      <w:w w:val="73"/>
                      <w:position w:val="-1"/>
                    </w:rPr>
                    <w:t>!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A7A7A7"/>
          <w:spacing w:val="-2"/>
          <w:w w:val="181"/>
          <w:position w:val="-1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89"/>
          <w:position w:val="-1"/>
        </w:rPr>
        <w:t>lto:W.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7A7A7"/>
          <w:spacing w:val="2"/>
          <w:w w:val="218"/>
          <w:position w:val="-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218"/>
          <w:position w:val="-1"/>
        </w:rPr>
        <w:t>NI:II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9"/>
          <w:w w:val="218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218"/>
          <w:position w:val="-1"/>
        </w:rPr>
        <w:t>'IOHJ.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2" w:lineRule="atLeast"/>
        <w:ind w:right="126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125"/>
        </w:rPr>
        <w:t>11o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22"/>
          <w:w w:val="1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51"/>
        </w:rPr>
        <w:t>'t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16"/>
          <w:w w:val="5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13"/>
          <w:w w:val="14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61"/>
        </w:rPr>
        <w:t>u.t"WA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9"/>
          <w:w w:val="6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BDBDBD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F1F1F"/>
          <w:w w:val="67"/>
        </w:rPr>
        <w:t>.L.</w:t>
      </w:r>
      <w:r>
        <w:rPr>
          <w:rFonts w:ascii="Arial" w:hAnsi="Arial" w:cs="Arial" w:eastAsia="Arial"/>
          <w:sz w:val="18"/>
          <w:szCs w:val="18"/>
          <w:color w:val="1F1F1F"/>
          <w:spacing w:val="-11"/>
          <w:w w:val="67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33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7575"/>
          <w:spacing w:val="0"/>
          <w:w w:val="183"/>
        </w:rPr>
        <w:t>-</w:t>
      </w:r>
      <w:r>
        <w:rPr>
          <w:rFonts w:ascii="Arial" w:hAnsi="Arial" w:cs="Arial" w:eastAsia="Arial"/>
          <w:sz w:val="18"/>
          <w:szCs w:val="18"/>
          <w:color w:val="757575"/>
          <w:spacing w:val="-49"/>
          <w:w w:val="182"/>
        </w:rPr>
        <w:t>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6" w:after="0" w:line="240" w:lineRule="auto"/>
        <w:ind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5D5D5D"/>
          <w:w w:val="83"/>
        </w:rPr>
        <w:t>--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w w:val="45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100"/>
        </w:rPr>
        <w:t>-:-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18" w:after="0" w:line="240" w:lineRule="auto"/>
        <w:ind w:left="217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3.345825pt;margin-top:-21.311169pt;width:63.252336pt;height:92.808791pt;mso-position-horizontal-relative:page;mso-position-vertical-relative:paragraph;z-index:-403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46" w:hRule="exact"/>
                    </w:trPr>
                    <w:tc>
                      <w:tcPr>
                        <w:tcW w:w="505" w:type="dxa"/>
                        <w:tcBorders>
                          <w:top w:val="nil" w:sz="6" w:space="0" w:color="auto"/>
                          <w:bottom w:val="single" w:sz="26.915888" w:space="0" w:color="0C0C0C"/>
                          <w:left w:val="nil" w:sz="6" w:space="0" w:color="auto"/>
                          <w:right w:val="single" w:sz="5.383176" w:space="0" w:color="000000"/>
                        </w:tcBorders>
                      </w:tcPr>
                      <w:p>
                        <w:pPr>
                          <w:spacing w:before="1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5" w:right="-93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w w:val="149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-13"/>
                            <w:w w:val="149"/>
                            <w:imprint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-13"/>
                            <w:w w:val="149"/>
                            <w:imprint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-13"/>
                            <w:w w:val="149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-1"/>
                            <w:w w:val="21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BDBDBD"/>
                            <w:spacing w:val="-23"/>
                            <w:w w:val="14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0"/>
                            <w:w w:val="7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98989"/>
                            <w:spacing w:val="2"/>
                            <w:w w:val="7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7A7A7"/>
                            <w:spacing w:val="2"/>
                            <w:w w:val="74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7A7A7"/>
                            <w:spacing w:val="-10"/>
                            <w:w w:val="74"/>
                            <w:emboss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7A7A7"/>
                            <w:spacing w:val="-10"/>
                            <w:w w:val="74"/>
                            <w:emboss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7A7A7"/>
                            <w:spacing w:val="-10"/>
                            <w:w w:val="74"/>
                            <w:emboss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D5D5D"/>
                            <w:spacing w:val="11"/>
                            <w:w w:val="149"/>
                            <w:emboss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D5D5D"/>
                            <w:spacing w:val="11"/>
                            <w:w w:val="149"/>
                            <w:emboss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D5D5D"/>
                            <w:spacing w:val="11"/>
                            <w:w w:val="149"/>
                            <w:emboss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7A7A7"/>
                            <w:spacing w:val="-16"/>
                            <w:w w:val="149"/>
                            <w:emboss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7A7A7"/>
                            <w:spacing w:val="-16"/>
                            <w:w w:val="149"/>
                            <w:emboss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7A7A7"/>
                            <w:spacing w:val="-16"/>
                            <w:w w:val="149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A7A7A7"/>
                            <w:spacing w:val="-16"/>
                            <w:w w:val="149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D5D5D"/>
                            <w:spacing w:val="-10"/>
                            <w:w w:val="14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-61"/>
                            <w:w w:val="12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84848"/>
                            <w:spacing w:val="0"/>
                            <w:w w:val="8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84848"/>
                            <w:spacing w:val="-22"/>
                            <w:w w:val="8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5" w:type="dxa"/>
                        <w:tcBorders>
                          <w:top w:val="nil" w:sz="6" w:space="0" w:color="auto"/>
                          <w:bottom w:val="single" w:sz="26.915888" w:space="0" w:color="0C0C0C"/>
                          <w:left w:val="single" w:sz="5.383176" w:space="0" w:color="000000"/>
                          <w:right w:val="single" w:sz="5.383176" w:space="0" w:color="000000"/>
                        </w:tcBorders>
                      </w:tcPr>
                      <w:p>
                        <w:pPr>
                          <w:spacing w:before="1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" w:right="-61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BDBDBD"/>
                            <w:spacing w:val="-25"/>
                            <w:w w:val="9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BDBDBD"/>
                            <w:spacing w:val="-45"/>
                            <w:w w:val="7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-41"/>
                            <w:w w:val="1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BDBDBD"/>
                            <w:spacing w:val="-35"/>
                            <w:w w:val="9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BDBDBD"/>
                            <w:spacing w:val="-35"/>
                            <w:w w:val="7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F1F1F"/>
                            <w:spacing w:val="-51"/>
                            <w:w w:val="9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A7A7A7"/>
                            <w:spacing w:val="-34"/>
                            <w:w w:val="97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84848"/>
                            <w:spacing w:val="-20"/>
                            <w:w w:val="14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F1F1F"/>
                            <w:spacing w:val="-25"/>
                            <w:w w:val="9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98" w:type="dxa"/>
                        <w:gridSpan w:val="2"/>
                        <w:tcBorders>
                          <w:top w:val="nil" w:sz="6" w:space="0" w:color="auto"/>
                          <w:bottom w:val="single" w:sz="26.915888" w:space="0" w:color="0C0C0C"/>
                          <w:left w:val="single" w:sz="5.383176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92" w:after="0" w:line="313" w:lineRule="exact"/>
                          <w:ind w:left="202" w:right="-115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5D5D5D"/>
                            <w:spacing w:val="0"/>
                            <w:w w:val="83"/>
                            <w:position w:val="-2"/>
                          </w:rPr>
                          <w:t>_,.-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74" w:lineRule="exact"/>
                          <w:ind w:left="-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84848"/>
                            <w:w w:val="131"/>
                            <w:position w:val="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84848"/>
                            <w:spacing w:val="-16"/>
                            <w:w w:val="131"/>
                            <w:emboss/>
                            <w:position w:val="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84848"/>
                            <w:spacing w:val="-16"/>
                            <w:w w:val="131"/>
                            <w:emboss/>
                            <w:position w:val="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84848"/>
                            <w:spacing w:val="-16"/>
                            <w:w w:val="131"/>
                            <w:position w:val="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84848"/>
                            <w:spacing w:val="-16"/>
                            <w:w w:val="131"/>
                            <w:position w:val="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-55"/>
                            <w:w w:val="119"/>
                            <w:position w:val="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BDBDBD"/>
                            <w:spacing w:val="0"/>
                            <w:w w:val="76"/>
                            <w:position w:val="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BDBDBD"/>
                            <w:spacing w:val="-18"/>
                            <w:w w:val="76"/>
                            <w:position w:val="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A7A7A7"/>
                            <w:spacing w:val="0"/>
                            <w:w w:val="97"/>
                            <w:position w:val="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1137" w:hRule="exact"/>
                    </w:trPr>
                    <w:tc>
                      <w:tcPr>
                        <w:tcW w:w="935" w:type="dxa"/>
                        <w:gridSpan w:val="3"/>
                        <w:tcBorders>
                          <w:top w:val="single" w:sz="26.915888" w:space="0" w:color="0C0C0C"/>
                          <w:bottom w:val="single" w:sz="5.383176" w:space="0" w:color="080808"/>
                          <w:left w:val="single" w:sz="10.766352" w:space="0" w:color="9C9C9C"/>
                          <w:right w:val="single" w:sz="5.383176" w:space="0" w:color="08080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42" w:type="dxa"/>
                        <w:tcBorders>
                          <w:top w:val="single" w:sz="26.915888" w:space="0" w:color="0C0C0C"/>
                          <w:bottom w:val="single" w:sz="5.383176" w:space="0" w:color="080808"/>
                          <w:left w:val="single" w:sz="5.383176" w:space="0" w:color="080808"/>
                          <w:right w:val="single" w:sz="5.383176" w:space="0" w:color="030303"/>
                        </w:tcBorders>
                      </w:tcPr>
                      <w:p>
                        <w:pPr>
                          <w:spacing w:before="7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" w:right="-112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757575"/>
                            <w:spacing w:val="-16"/>
                            <w:w w:val="78"/>
                            <w:position w:val="-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BDBDBD"/>
                            <w:spacing w:val="-59"/>
                            <w:w w:val="99"/>
                            <w:position w:val="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757575"/>
                            <w:spacing w:val="-19"/>
                            <w:w w:val="78"/>
                            <w:position w:val="-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BDBDBD"/>
                            <w:spacing w:val="-56"/>
                            <w:w w:val="86"/>
                            <w:position w:val="-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757575"/>
                            <w:spacing w:val="-29"/>
                            <w:w w:val="149"/>
                            <w:position w:val="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BDBDBD"/>
                            <w:spacing w:val="0"/>
                            <w:w w:val="99"/>
                            <w:position w:val="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7"/>
                            <w:szCs w:val="2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74" w:hRule="exact"/>
                    </w:trPr>
                    <w:tc>
                      <w:tcPr>
                        <w:tcW w:w="935" w:type="dxa"/>
                        <w:gridSpan w:val="3"/>
                        <w:tcBorders>
                          <w:top w:val="single" w:sz="5.383176" w:space="0" w:color="080808"/>
                          <w:bottom w:val="nil" w:sz="6" w:space="0" w:color="auto"/>
                          <w:left w:val="single" w:sz="10.766352" w:space="0" w:color="9C9C9C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42" w:type="dxa"/>
                        <w:tcBorders>
                          <w:top w:val="single" w:sz="5.383176" w:space="0" w:color="080808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500"/>
        </w:rPr>
        <w:t>N</w:t>
      </w:r>
      <w:r>
        <w:rPr>
          <w:rFonts w:ascii="Arial" w:hAnsi="Arial" w:cs="Arial" w:eastAsia="Arial"/>
          <w:sz w:val="10"/>
          <w:szCs w:val="10"/>
          <w:color w:val="898989"/>
          <w:spacing w:val="15"/>
          <w:w w:val="500"/>
        </w:rPr>
        <w:t> </w:t>
      </w:r>
      <w:r>
        <w:rPr>
          <w:rFonts w:ascii="Arial" w:hAnsi="Arial" w:cs="Arial" w:eastAsia="Arial"/>
          <w:sz w:val="10"/>
          <w:szCs w:val="10"/>
          <w:color w:val="A7A7A7"/>
          <w:spacing w:val="0"/>
          <w:w w:val="142"/>
        </w:rPr>
        <w:t>&lt;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3" w:equalWidth="0">
            <w:col w:w="4719" w:space="5385"/>
            <w:col w:w="433" w:space="1234"/>
            <w:col w:w="1669"/>
          </w:cols>
        </w:sectPr>
      </w:pPr>
      <w:rPr/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24" w:lineRule="exact"/>
        <w:ind w:right="179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484848"/>
          <w:w w:val="147"/>
        </w:rPr>
        <w:t>.</w:t>
      </w:r>
      <w:r>
        <w:rPr>
          <w:rFonts w:ascii="Arial" w:hAnsi="Arial" w:cs="Arial" w:eastAsia="Arial"/>
          <w:sz w:val="11"/>
          <w:szCs w:val="11"/>
          <w:color w:val="484848"/>
          <w:spacing w:val="-5"/>
          <w:w w:val="147"/>
        </w:rPr>
        <w:t>'</w:t>
      </w:r>
      <w:r>
        <w:rPr>
          <w:rFonts w:ascii="Arial" w:hAnsi="Arial" w:cs="Arial" w:eastAsia="Arial"/>
          <w:sz w:val="11"/>
          <w:szCs w:val="11"/>
          <w:color w:val="A7A7A7"/>
          <w:spacing w:val="0"/>
          <w:w w:val="99"/>
        </w:rPr>
        <w:t>•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81" w:after="0" w:line="102" w:lineRule="exact"/>
        <w:ind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0"/>
          <w:w w:val="208"/>
        </w:rPr>
        <w:t>""</w:t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-42"/>
          <w:w w:val="208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208"/>
        </w:rPr>
        <w:t>"--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208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19"/>
          <w:w w:val="208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-3"/>
          <w:w w:val="355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268"/>
        </w:rPr>
        <w:t>P'o'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267"/>
        </w:rPr>
        <w:t>C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0"/>
          <w:w w:val="155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-12"/>
          <w:w w:val="155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19"/>
        </w:rPr>
        <w:t>llf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2"/>
          <w:w w:val="120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36"/>
          <w:w w:val="109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BDBDBD"/>
          <w:spacing w:val="0"/>
          <w:w w:val="15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BDBDB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10"/>
          <w:w w:val="109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A7A7A7"/>
          <w:spacing w:val="0"/>
          <w:w w:val="145"/>
        </w:rPr>
        <w:t>ll</w:t>
      </w:r>
      <w:r>
        <w:rPr>
          <w:rFonts w:ascii="Times New Roman" w:hAnsi="Times New Roman" w:cs="Times New Roman" w:eastAsia="Times New Roman"/>
          <w:sz w:val="9"/>
          <w:szCs w:val="9"/>
          <w:color w:val="A7A7A7"/>
          <w:spacing w:val="-14"/>
          <w:w w:val="145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44"/>
        </w:rPr>
        <w:t>PI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16"/>
          <w:w w:val="144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BDBDBD"/>
          <w:spacing w:val="-1"/>
          <w:w w:val="12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BDBDBD"/>
          <w:spacing w:val="-19"/>
          <w:w w:val="12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70"/>
        </w:rPr>
        <w:t>U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80" w:lineRule="exact"/>
        <w:ind w:left="592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26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26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260"/>
        </w:rPr>
        <w:t>Uot:II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11"/>
          <w:w w:val="261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A7A7A7"/>
          <w:spacing w:val="-8"/>
          <w:w w:val="178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00"/>
        </w:rPr>
        <w:t>CPCDC&lt;t'.M'MII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7"/>
          <w:w w:val="101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23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2" w:equalWidth="0">
            <w:col w:w="1853" w:space="1118"/>
            <w:col w:w="10469"/>
          </w:cols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49" w:right="-20"/>
        <w:jc w:val="left"/>
        <w:rPr>
          <w:rFonts w:ascii="Times New Roman" w:hAnsi="Times New Roman" w:cs="Times New Roman" w:eastAsia="Times New Roman"/>
          <w:sz w:val="16.199219"/>
          <w:szCs w:val="16.199219"/>
        </w:rPr>
      </w:pPr>
      <w:rPr/>
      <w:r>
        <w:rPr/>
        <w:pict>
          <v:shape style="width:33.75pt;height:8.1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16.199219"/>
          <w:szCs w:val="16.199219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</w:sectPr>
      </w:pPr>
      <w:rPr/>
    </w:p>
    <w:p>
      <w:pPr>
        <w:spacing w:before="28" w:after="0" w:line="240" w:lineRule="auto"/>
        <w:ind w:left="1181" w:right="-20"/>
        <w:jc w:val="left"/>
        <w:tabs>
          <w:tab w:pos="1460" w:val="left"/>
          <w:tab w:pos="318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898989"/>
          <w:w w:val="99"/>
        </w:rPr>
      </w:r>
      <w:r>
        <w:rPr>
          <w:rFonts w:ascii="Arial" w:hAnsi="Arial" w:cs="Arial" w:eastAsia="Arial"/>
          <w:sz w:val="25"/>
          <w:szCs w:val="25"/>
          <w:color w:val="898989"/>
          <w:w w:val="99"/>
          <w:strike/>
        </w:rPr>
        <w:t> </w:t>
      </w:r>
      <w:r>
        <w:rPr>
          <w:rFonts w:ascii="Arial" w:hAnsi="Arial" w:cs="Arial" w:eastAsia="Arial"/>
          <w:sz w:val="25"/>
          <w:szCs w:val="25"/>
          <w:color w:val="898989"/>
          <w:w w:val="100"/>
          <w:strike/>
        </w:rPr>
        <w:tab/>
      </w:r>
      <w:r>
        <w:rPr>
          <w:rFonts w:ascii="Arial" w:hAnsi="Arial" w:cs="Arial" w:eastAsia="Arial"/>
          <w:sz w:val="25"/>
          <w:szCs w:val="25"/>
          <w:color w:val="898989"/>
          <w:w w:val="100"/>
          <w:strike/>
        </w:rPr>
      </w:r>
      <w:r>
        <w:rPr>
          <w:rFonts w:ascii="Arial" w:hAnsi="Arial" w:cs="Arial" w:eastAsia="Arial"/>
          <w:sz w:val="25"/>
          <w:szCs w:val="25"/>
          <w:color w:val="898989"/>
          <w:w w:val="106"/>
          <w:strike/>
        </w:rPr>
        <w:t>"'</w:t>
      </w:r>
      <w:r>
        <w:rPr>
          <w:rFonts w:ascii="Arial" w:hAnsi="Arial" w:cs="Arial" w:eastAsia="Arial"/>
          <w:sz w:val="25"/>
          <w:szCs w:val="25"/>
          <w:color w:val="898989"/>
          <w:w w:val="106"/>
          <w:strike/>
        </w:rPr>
      </w:r>
      <w:r>
        <w:rPr>
          <w:rFonts w:ascii="Arial" w:hAnsi="Arial" w:cs="Arial" w:eastAsia="Arial"/>
          <w:sz w:val="25"/>
          <w:szCs w:val="25"/>
          <w:color w:val="898989"/>
          <w:w w:val="99"/>
          <w:strike/>
        </w:rPr>
        <w:t> </w:t>
      </w:r>
      <w:r>
        <w:rPr>
          <w:rFonts w:ascii="Arial" w:hAnsi="Arial" w:cs="Arial" w:eastAsia="Arial"/>
          <w:sz w:val="25"/>
          <w:szCs w:val="25"/>
          <w:color w:val="898989"/>
          <w:w w:val="100"/>
          <w:strike/>
        </w:rPr>
        <w:tab/>
      </w:r>
      <w:r>
        <w:rPr>
          <w:rFonts w:ascii="Arial" w:hAnsi="Arial" w:cs="Arial" w:eastAsia="Arial"/>
          <w:sz w:val="25"/>
          <w:szCs w:val="25"/>
          <w:color w:val="898989"/>
          <w:w w:val="100"/>
          <w:strike/>
        </w:rPr>
      </w:r>
      <w:r>
        <w:rPr>
          <w:rFonts w:ascii="Arial" w:hAnsi="Arial" w:cs="Arial" w:eastAsia="Arial"/>
          <w:sz w:val="25"/>
          <w:szCs w:val="25"/>
          <w:color w:val="898989"/>
          <w:w w:val="100"/>
        </w:rPr>
      </w:r>
      <w:r>
        <w:rPr>
          <w:rFonts w:ascii="Arial" w:hAnsi="Arial" w:cs="Arial" w:eastAsia="Arial"/>
          <w:sz w:val="25"/>
          <w:szCs w:val="25"/>
          <w:color w:val="000000"/>
          <w:w w:val="100"/>
        </w:rPr>
      </w:r>
    </w:p>
    <w:p>
      <w:pPr>
        <w:spacing w:before="0" w:after="0" w:line="285" w:lineRule="exact"/>
        <w:ind w:left="1383" w:right="990"/>
        <w:jc w:val="center"/>
        <w:tabs>
          <w:tab w:pos="2160" w:val="left"/>
          <w:tab w:pos="312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57575"/>
          <w:w w:val="99"/>
        </w:rPr>
      </w:r>
      <w:r>
        <w:rPr>
          <w:rFonts w:ascii="Arial" w:hAnsi="Arial" w:cs="Arial" w:eastAsia="Arial"/>
          <w:sz w:val="26"/>
          <w:szCs w:val="26"/>
          <w:color w:val="757575"/>
          <w:w w:val="99"/>
          <w:strike/>
        </w:rPr>
        <w:t> </w:t>
      </w:r>
      <w:r>
        <w:rPr>
          <w:rFonts w:ascii="Arial" w:hAnsi="Arial" w:cs="Arial" w:eastAsia="Arial"/>
          <w:sz w:val="26"/>
          <w:szCs w:val="26"/>
          <w:color w:val="757575"/>
          <w:w w:val="100"/>
          <w:strike/>
        </w:rPr>
        <w:tab/>
      </w:r>
      <w:r>
        <w:rPr>
          <w:rFonts w:ascii="Arial" w:hAnsi="Arial" w:cs="Arial" w:eastAsia="Arial"/>
          <w:sz w:val="26"/>
          <w:szCs w:val="26"/>
          <w:color w:val="757575"/>
          <w:w w:val="100"/>
          <w:strike/>
        </w:rPr>
      </w:r>
      <w:r>
        <w:rPr>
          <w:rFonts w:ascii="Arial" w:hAnsi="Arial" w:cs="Arial" w:eastAsia="Arial"/>
          <w:sz w:val="26"/>
          <w:szCs w:val="26"/>
          <w:color w:val="757575"/>
          <w:w w:val="76"/>
          <w:strike/>
        </w:rPr>
        <w:t>""'</w:t>
      </w:r>
      <w:r>
        <w:rPr>
          <w:rFonts w:ascii="Arial" w:hAnsi="Arial" w:cs="Arial" w:eastAsia="Arial"/>
          <w:sz w:val="26"/>
          <w:szCs w:val="26"/>
          <w:color w:val="757575"/>
          <w:w w:val="76"/>
          <w:strike/>
        </w:rPr>
      </w:r>
      <w:r>
        <w:rPr>
          <w:rFonts w:ascii="Arial" w:hAnsi="Arial" w:cs="Arial" w:eastAsia="Arial"/>
          <w:sz w:val="26"/>
          <w:szCs w:val="26"/>
          <w:color w:val="757575"/>
          <w:w w:val="99"/>
          <w:strike/>
        </w:rPr>
        <w:t> </w:t>
      </w:r>
      <w:r>
        <w:rPr>
          <w:rFonts w:ascii="Arial" w:hAnsi="Arial" w:cs="Arial" w:eastAsia="Arial"/>
          <w:sz w:val="26"/>
          <w:szCs w:val="26"/>
          <w:color w:val="757575"/>
          <w:w w:val="100"/>
          <w:strike/>
        </w:rPr>
        <w:tab/>
      </w:r>
      <w:r>
        <w:rPr>
          <w:rFonts w:ascii="Arial" w:hAnsi="Arial" w:cs="Arial" w:eastAsia="Arial"/>
          <w:sz w:val="26"/>
          <w:szCs w:val="26"/>
          <w:color w:val="757575"/>
          <w:w w:val="100"/>
          <w:strike/>
        </w:rPr>
      </w:r>
      <w:r>
        <w:rPr>
          <w:rFonts w:ascii="Arial" w:hAnsi="Arial" w:cs="Arial" w:eastAsia="Arial"/>
          <w:sz w:val="26"/>
          <w:szCs w:val="26"/>
          <w:color w:val="757575"/>
          <w:w w:val="100"/>
        </w:rPr>
      </w:r>
      <w:r>
        <w:rPr>
          <w:rFonts w:ascii="Arial" w:hAnsi="Arial" w:cs="Arial" w:eastAsia="Arial"/>
          <w:sz w:val="26"/>
          <w:szCs w:val="26"/>
          <w:color w:val="000000"/>
          <w:w w:val="100"/>
        </w:rPr>
      </w:r>
    </w:p>
    <w:p>
      <w:pPr>
        <w:spacing w:before="55" w:after="0" w:line="157" w:lineRule="exact"/>
        <w:ind w:left="1494" w:right="1103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color w:val="484848"/>
          <w:spacing w:val="-22"/>
          <w:w w:val="109"/>
          <w:position w:val="-1"/>
        </w:rPr>
        <w:t>C</w:t>
      </w:r>
      <w:r>
        <w:rPr>
          <w:rFonts w:ascii="Arial" w:hAnsi="Arial" w:cs="Arial" w:eastAsia="Arial"/>
          <w:sz w:val="14"/>
          <w:szCs w:val="14"/>
          <w:color w:val="757575"/>
          <w:spacing w:val="-12"/>
          <w:w w:val="109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09"/>
          <w:position w:val="-1"/>
        </w:rPr>
        <w:t>OSS</w:t>
      </w:r>
      <w:r>
        <w:rPr>
          <w:rFonts w:ascii="Arial" w:hAnsi="Arial" w:cs="Arial" w:eastAsia="Arial"/>
          <w:sz w:val="14"/>
          <w:szCs w:val="14"/>
          <w:color w:val="343434"/>
          <w:spacing w:val="12"/>
          <w:w w:val="109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09"/>
          <w:position w:val="-1"/>
        </w:rPr>
        <w:t>SE</w:t>
      </w:r>
      <w:r>
        <w:rPr>
          <w:rFonts w:ascii="Arial" w:hAnsi="Arial" w:cs="Arial" w:eastAsia="Arial"/>
          <w:sz w:val="14"/>
          <w:szCs w:val="14"/>
          <w:color w:val="343434"/>
          <w:spacing w:val="-10"/>
          <w:w w:val="109"/>
          <w:position w:val="-1"/>
        </w:rPr>
        <w:t>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9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-26"/>
          <w:w w:val="109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5D5D5D"/>
          <w:spacing w:val="-20"/>
          <w:w w:val="109"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09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09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1F1F1F"/>
          <w:spacing w:val="3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84848"/>
          <w:spacing w:val="0"/>
          <w:w w:val="109"/>
          <w:position w:val="-1"/>
        </w:rPr>
        <w:t>fl,.A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left="1227" w:right="822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D"/>
          <w:spacing w:val="0"/>
          <w:w w:val="110"/>
          <w:position w:val="2"/>
        </w:rPr>
        <w:t>CON</w:t>
      </w:r>
      <w:r>
        <w:rPr>
          <w:rFonts w:ascii="Arial" w:hAnsi="Arial" w:cs="Arial" w:eastAsia="Arial"/>
          <w:sz w:val="14"/>
          <w:szCs w:val="14"/>
          <w:color w:val="5D5D5D"/>
          <w:spacing w:val="-22"/>
          <w:w w:val="110"/>
          <w:position w:val="2"/>
        </w:rPr>
        <w:t>C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10"/>
          <w:position w:val="2"/>
        </w:rPr>
        <w:t>R</w:t>
      </w:r>
      <w:r>
        <w:rPr>
          <w:rFonts w:ascii="Arial" w:hAnsi="Arial" w:cs="Arial" w:eastAsia="Arial"/>
          <w:sz w:val="14"/>
          <w:szCs w:val="14"/>
          <w:color w:val="343434"/>
          <w:spacing w:val="-2"/>
          <w:w w:val="110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757575"/>
          <w:spacing w:val="-15"/>
          <w:w w:val="110"/>
          <w:position w:val="2"/>
        </w:rPr>
        <w:t>T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10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343434"/>
          <w:spacing w:val="-12"/>
          <w:w w:val="11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D"/>
          <w:spacing w:val="0"/>
          <w:w w:val="109"/>
          <w:position w:val="2"/>
        </w:rPr>
        <w:t>W</w:t>
      </w:r>
      <w:r>
        <w:rPr>
          <w:rFonts w:ascii="Courier New" w:hAnsi="Courier New" w:cs="Courier New" w:eastAsia="Courier New"/>
          <w:sz w:val="19"/>
          <w:szCs w:val="19"/>
          <w:color w:val="5D5D5D"/>
          <w:spacing w:val="-15"/>
          <w:w w:val="109"/>
          <w:position w:val="2"/>
        </w:rPr>
        <w:t>A</w:t>
      </w:r>
      <w:r>
        <w:rPr>
          <w:rFonts w:ascii="Courier New" w:hAnsi="Courier New" w:cs="Courier New" w:eastAsia="Courier New"/>
          <w:sz w:val="19"/>
          <w:szCs w:val="19"/>
          <w:color w:val="343434"/>
          <w:spacing w:val="0"/>
          <w:w w:val="79"/>
          <w:position w:val="2"/>
        </w:rPr>
        <w:t>LL</w:t>
      </w:r>
      <w:r>
        <w:rPr>
          <w:rFonts w:ascii="Courier New" w:hAnsi="Courier New" w:cs="Courier New" w:eastAsia="Courier New"/>
          <w:sz w:val="19"/>
          <w:szCs w:val="19"/>
          <w:color w:val="343434"/>
          <w:spacing w:val="-84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0"/>
          <w:position w:val="2"/>
        </w:rPr>
        <w:t>OP</w:t>
      </w:r>
      <w:r>
        <w:rPr>
          <w:rFonts w:ascii="Arial" w:hAnsi="Arial" w:cs="Arial" w:eastAsia="Arial"/>
          <w:sz w:val="14"/>
          <w:szCs w:val="14"/>
          <w:color w:val="484848"/>
          <w:spacing w:val="-17"/>
          <w:w w:val="110"/>
          <w:position w:val="2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1"/>
          <w:w w:val="201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11"/>
          <w:position w:val="2"/>
        </w:rPr>
        <w:t>O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12"/>
          <w:position w:val="2"/>
        </w:rPr>
        <w:t>N</w:t>
      </w:r>
      <w:r>
        <w:rPr>
          <w:rFonts w:ascii="Arial" w:hAnsi="Arial" w:cs="Arial" w:eastAsia="Arial"/>
          <w:sz w:val="14"/>
          <w:szCs w:val="14"/>
          <w:color w:val="5D5D5D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-2"/>
          <w:w w:val="109"/>
          <w:position w:val="2"/>
        </w:rPr>
        <w:t>1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99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auto"/>
        <w:ind w:right="-52" w:firstLine="108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84848"/>
          <w:spacing w:val="-22"/>
          <w:w w:val="111"/>
        </w:rPr>
        <w:t>C</w:t>
      </w:r>
      <w:r>
        <w:rPr>
          <w:rFonts w:ascii="Arial" w:hAnsi="Arial" w:cs="Arial" w:eastAsia="Arial"/>
          <w:sz w:val="14"/>
          <w:szCs w:val="14"/>
          <w:color w:val="757575"/>
          <w:spacing w:val="-12"/>
          <w:w w:val="111"/>
        </w:rPr>
        <w:t>R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1"/>
        </w:rPr>
        <w:t>OSS</w:t>
      </w:r>
      <w:r>
        <w:rPr>
          <w:rFonts w:ascii="Arial" w:hAnsi="Arial" w:cs="Arial" w:eastAsia="Arial"/>
          <w:sz w:val="14"/>
          <w:szCs w:val="14"/>
          <w:color w:val="484848"/>
          <w:spacing w:val="1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1"/>
        </w:rPr>
        <w:t>SE</w:t>
      </w:r>
      <w:r>
        <w:rPr>
          <w:rFonts w:ascii="Arial" w:hAnsi="Arial" w:cs="Arial" w:eastAsia="Arial"/>
          <w:sz w:val="14"/>
          <w:szCs w:val="14"/>
          <w:color w:val="484848"/>
          <w:spacing w:val="-13"/>
          <w:w w:val="111"/>
        </w:rPr>
        <w:t>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11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-31"/>
          <w:w w:val="111"/>
        </w:rPr>
        <w:t>I</w:t>
      </w:r>
      <w:r>
        <w:rPr>
          <w:rFonts w:ascii="Arial" w:hAnsi="Arial" w:cs="Arial" w:eastAsia="Arial"/>
          <w:sz w:val="14"/>
          <w:szCs w:val="14"/>
          <w:color w:val="5D5D5D"/>
          <w:spacing w:val="-20"/>
          <w:w w:val="111"/>
        </w:rPr>
        <w:t>O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11"/>
        </w:rPr>
        <w:t>N</w:t>
      </w:r>
      <w:r>
        <w:rPr>
          <w:rFonts w:ascii="Arial" w:hAnsi="Arial" w:cs="Arial" w:eastAsia="Arial"/>
          <w:sz w:val="14"/>
          <w:szCs w:val="14"/>
          <w:color w:val="1F1F1F"/>
          <w:spacing w:val="25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11"/>
        </w:rPr>
        <w:t>!&gt;.A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07"/>
        </w:rPr>
        <w:t>ST</w:t>
      </w:r>
      <w:r>
        <w:rPr>
          <w:rFonts w:ascii="Arial" w:hAnsi="Arial" w:cs="Arial" w:eastAsia="Arial"/>
          <w:sz w:val="14"/>
          <w:szCs w:val="14"/>
          <w:color w:val="5D5D5D"/>
          <w:spacing w:val="-4"/>
          <w:w w:val="107"/>
        </w:rPr>
        <w:t>O</w:t>
      </w:r>
      <w:r>
        <w:rPr>
          <w:rFonts w:ascii="Arial" w:hAnsi="Arial" w:cs="Arial" w:eastAsia="Arial"/>
          <w:sz w:val="14"/>
          <w:szCs w:val="14"/>
          <w:color w:val="1F1F1F"/>
          <w:spacing w:val="-13"/>
          <w:w w:val="119"/>
        </w:rPr>
        <w:t>N</w:t>
      </w:r>
      <w:r>
        <w:rPr>
          <w:rFonts w:ascii="Arial" w:hAnsi="Arial" w:cs="Arial" w:eastAsia="Arial"/>
          <w:sz w:val="14"/>
          <w:szCs w:val="14"/>
          <w:color w:val="5D5D5D"/>
          <w:spacing w:val="7"/>
          <w:w w:val="125"/>
        </w:rPr>
        <w:t>E</w:t>
      </w:r>
      <w:r>
        <w:rPr>
          <w:rFonts w:ascii="Courier New" w:hAnsi="Courier New" w:cs="Courier New" w:eastAsia="Courier New"/>
          <w:sz w:val="19"/>
          <w:szCs w:val="19"/>
          <w:color w:val="484848"/>
          <w:spacing w:val="0"/>
          <w:w w:val="115"/>
        </w:rPr>
        <w:t>W</w:t>
      </w:r>
      <w:r>
        <w:rPr>
          <w:rFonts w:ascii="Courier New" w:hAnsi="Courier New" w:cs="Courier New" w:eastAsia="Courier New"/>
          <w:sz w:val="19"/>
          <w:szCs w:val="19"/>
          <w:color w:val="484848"/>
          <w:spacing w:val="-15"/>
          <w:w w:val="115"/>
        </w:rPr>
        <w:t>A</w:t>
      </w:r>
      <w:r>
        <w:rPr>
          <w:rFonts w:ascii="Courier New" w:hAnsi="Courier New" w:cs="Courier New" w:eastAsia="Courier New"/>
          <w:sz w:val="19"/>
          <w:szCs w:val="19"/>
          <w:color w:val="898989"/>
          <w:spacing w:val="0"/>
          <w:w w:val="79"/>
        </w:rPr>
        <w:t>LL</w:t>
      </w:r>
      <w:r>
        <w:rPr>
          <w:rFonts w:ascii="Courier New" w:hAnsi="Courier New" w:cs="Courier New" w:eastAsia="Courier New"/>
          <w:sz w:val="19"/>
          <w:szCs w:val="19"/>
          <w:color w:val="898989"/>
          <w:spacing w:val="-8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6"/>
        </w:rPr>
        <w:t>O</w:t>
      </w:r>
      <w:r>
        <w:rPr>
          <w:rFonts w:ascii="Arial" w:hAnsi="Arial" w:cs="Arial" w:eastAsia="Arial"/>
          <w:sz w:val="14"/>
          <w:szCs w:val="14"/>
          <w:color w:val="484848"/>
          <w:spacing w:val="-13"/>
          <w:w w:val="106"/>
        </w:rPr>
        <w:t>P</w:t>
      </w:r>
      <w:r>
        <w:rPr>
          <w:rFonts w:ascii="Arial" w:hAnsi="Arial" w:cs="Arial" w:eastAsia="Arial"/>
          <w:sz w:val="14"/>
          <w:szCs w:val="14"/>
          <w:color w:val="757575"/>
          <w:spacing w:val="-17"/>
          <w:w w:val="118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1"/>
          <w:w w:val="201"/>
        </w:rPr>
        <w:t>I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1"/>
        </w:rPr>
        <w:t>O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2"/>
        </w:rPr>
        <w:t>N</w:t>
      </w:r>
      <w:r>
        <w:rPr>
          <w:rFonts w:ascii="Arial" w:hAnsi="Arial" w:cs="Arial" w:eastAsia="Arial"/>
          <w:sz w:val="14"/>
          <w:szCs w:val="14"/>
          <w:color w:val="484848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1F1F"/>
          <w:spacing w:val="-13"/>
          <w:w w:val="146"/>
        </w:rPr>
        <w:t>1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22"/>
        </w:rPr>
        <w:t>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1"/>
          <w:w w:val="201"/>
        </w:rPr>
        <w:t>I</w:t>
      </w:r>
      <w:r>
        <w:rPr>
          <w:rFonts w:ascii="Arial" w:hAnsi="Arial" w:cs="Arial" w:eastAsia="Arial"/>
          <w:sz w:val="14"/>
          <w:szCs w:val="14"/>
          <w:color w:val="1F1F1F"/>
          <w:spacing w:val="-8"/>
          <w:w w:val="119"/>
        </w:rPr>
        <w:t>N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07"/>
        </w:rPr>
        <w:t>S</w:t>
      </w:r>
      <w:r>
        <w:rPr>
          <w:rFonts w:ascii="Arial" w:hAnsi="Arial" w:cs="Arial" w:eastAsia="Arial"/>
          <w:sz w:val="14"/>
          <w:szCs w:val="14"/>
          <w:color w:val="5D5D5D"/>
          <w:spacing w:val="-19"/>
          <w:w w:val="107"/>
        </w:rPr>
        <w:t>P</w:t>
      </w:r>
      <w:r>
        <w:rPr>
          <w:rFonts w:ascii="Arial" w:hAnsi="Arial" w:cs="Arial" w:eastAsia="Arial"/>
          <w:sz w:val="14"/>
          <w:szCs w:val="14"/>
          <w:color w:val="898989"/>
          <w:spacing w:val="-6"/>
          <w:w w:val="125"/>
        </w:rPr>
        <w:t>E</w:t>
      </w:r>
      <w:r>
        <w:rPr>
          <w:rFonts w:ascii="Arial" w:hAnsi="Arial" w:cs="Arial" w:eastAsia="Arial"/>
          <w:sz w:val="14"/>
          <w:szCs w:val="14"/>
          <w:color w:val="5D5D5D"/>
          <w:spacing w:val="-9"/>
          <w:w w:val="106"/>
        </w:rPr>
        <w:t>C</w:t>
      </w:r>
      <w:r>
        <w:rPr>
          <w:rFonts w:ascii="Arial" w:hAnsi="Arial" w:cs="Arial" w:eastAsia="Arial"/>
          <w:sz w:val="14"/>
          <w:szCs w:val="14"/>
          <w:color w:val="898989"/>
          <w:spacing w:val="-17"/>
          <w:w w:val="118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-12"/>
          <w:w w:val="201"/>
        </w:rPr>
        <w:t>I</w:t>
      </w:r>
      <w:r>
        <w:rPr>
          <w:rFonts w:ascii="Arial" w:hAnsi="Arial" w:cs="Arial" w:eastAsia="Arial"/>
          <w:sz w:val="14"/>
          <w:szCs w:val="14"/>
          <w:color w:val="5D5D5D"/>
          <w:spacing w:val="-20"/>
          <w:w w:val="125"/>
        </w:rPr>
        <w:t>O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19"/>
        </w:rPr>
        <w:t>N</w:t>
      </w:r>
      <w:r>
        <w:rPr>
          <w:rFonts w:ascii="Arial" w:hAnsi="Arial" w:cs="Arial" w:eastAsia="Arial"/>
          <w:sz w:val="14"/>
          <w:szCs w:val="14"/>
          <w:color w:val="1F1F1F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</w:rPr>
        <w:t>PO</w:t>
      </w:r>
      <w:r>
        <w:rPr>
          <w:rFonts w:ascii="Arial" w:hAnsi="Arial" w:cs="Arial" w:eastAsia="Arial"/>
          <w:sz w:val="14"/>
          <w:szCs w:val="14"/>
          <w:color w:val="484848"/>
          <w:spacing w:val="-6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898989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5"/>
        </w:rPr>
        <w:t>D</w:t>
      </w:r>
      <w:r>
        <w:rPr>
          <w:rFonts w:ascii="Arial" w:hAnsi="Arial" w:cs="Arial" w:eastAsia="Arial"/>
          <w:sz w:val="14"/>
          <w:szCs w:val="14"/>
          <w:color w:val="484848"/>
          <w:spacing w:val="-15"/>
          <w:w w:val="114"/>
        </w:rPr>
        <w:t>E</w:t>
      </w:r>
      <w:r>
        <w:rPr>
          <w:rFonts w:ascii="Arial" w:hAnsi="Arial" w:cs="Arial" w:eastAsia="Arial"/>
          <w:sz w:val="14"/>
          <w:szCs w:val="14"/>
          <w:color w:val="898989"/>
          <w:spacing w:val="-17"/>
          <w:w w:val="118"/>
        </w:rPr>
        <w:t>T</w:t>
      </w:r>
      <w:r>
        <w:rPr>
          <w:rFonts w:ascii="Arial" w:hAnsi="Arial" w:cs="Arial" w:eastAsia="Arial"/>
          <w:sz w:val="14"/>
          <w:szCs w:val="14"/>
          <w:color w:val="484848"/>
          <w:spacing w:val="-13"/>
          <w:w w:val="114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1"/>
          <w:w w:val="201"/>
        </w:rPr>
        <w:t>I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29"/>
        </w:rPr>
        <w:t>L</w:t>
      </w:r>
      <w:r>
        <w:rPr>
          <w:rFonts w:ascii="Arial" w:hAnsi="Arial" w:cs="Arial" w:eastAsia="Arial"/>
          <w:sz w:val="14"/>
          <w:szCs w:val="14"/>
          <w:color w:val="343434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77"/>
        </w:rPr>
        <w:t>-</w:t>
      </w:r>
      <w:r>
        <w:rPr>
          <w:rFonts w:ascii="Arial" w:hAnsi="Arial" w:cs="Arial" w:eastAsia="Arial"/>
          <w:sz w:val="14"/>
          <w:szCs w:val="14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23"/>
        </w:rPr>
        <w:t>B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-13"/>
          <w:w w:val="105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9"/>
          <w:w w:val="156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4"/>
          <w:w w:val="9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13"/>
        </w:rPr>
        <w:t>01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  <w:cols w:num="4" w:equalWidth="0">
            <w:col w:w="4223" w:space="2301"/>
            <w:col w:w="1774" w:space="1792"/>
            <w:col w:w="2148" w:space="652"/>
            <w:col w:w="550"/>
          </w:cols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34.654205pt;margin-top:70.948509pt;width:757.345795pt;height:497.004087pt;mso-position-horizontal-relative:page;mso-position-vertical-relative:page;z-index:-4037" coordorigin="693,1419" coordsize="15147,9940">
            <v:shape style="position:absolute;left:14461;top:1723;width:781;height:646" type="#_x0000_t75">
              <v:imagedata r:id="rId91" o:title=""/>
            </v:shape>
            <v:shape style="position:absolute;left:14461;top:5814;width:700;height:2530" type="#_x0000_t75">
              <v:imagedata r:id="rId92" o:title=""/>
            </v:shape>
            <v:shape style="position:absolute;left:14407;top:8963;width:781;height:1104" type="#_x0000_t75">
              <v:imagedata r:id="rId93" o:title=""/>
            </v:shape>
            <v:group style="position:absolute;left:720;top:1466;width:15120;height:2" coordorigin="720,1466" coordsize="15120,2">
              <v:shape style="position:absolute;left:720;top:1466;width:15120;height:2" coordorigin="720,1466" coordsize="15120,0" path="m720,1466l15840,1466e" filled="f" stroked="t" strokeweight="2.691589pt" strokecolor="#B8B8B8">
                <v:path arrowok="t"/>
              </v:shape>
            </v:group>
            <v:group style="position:absolute;left:14710;top:1533;width:229;height:9711" coordorigin="14710,1533" coordsize="229,9711">
              <v:shape style="position:absolute;left:14710;top:1533;width:229;height:9711" coordorigin="14710,1533" coordsize="229,9711" path="m14710,1533l14938,1533,14938,11245,14710,11245,14710,1533xe" filled="t" fillcolor="#232323" stroked="f">
                <v:path arrowok="t"/>
                <v:fill/>
              </v:shape>
            </v:group>
            <v:group style="position:absolute;left:1978;top:1560;width:2;height:9684" coordorigin="1978,1560" coordsize="2,9684">
              <v:shape style="position:absolute;left:1978;top:1560;width:2;height:9684" coordorigin="1978,1560" coordsize="0,9684" path="m1978,11245l1978,1560e" filled="f" stroked="t" strokeweight=".672897pt" strokecolor="#000000">
                <v:path arrowok="t"/>
              </v:shape>
            </v:group>
            <v:group style="position:absolute;left:1877;top:1675;width:13539;height:2" coordorigin="1877,1675" coordsize="13539,2">
              <v:shape style="position:absolute;left:1877;top:1675;width:13539;height:2" coordorigin="1877,1675" coordsize="13539,0" path="m1877,1675l15416,1675e" filled="f" stroked="t" strokeweight=".672897pt" strokecolor="#000000">
                <v:path arrowok="t"/>
              </v:shape>
            </v:group>
            <v:group style="position:absolute;left:14501;top:2468;width:659;height:2" coordorigin="14501,2468" coordsize="659,2">
              <v:shape style="position:absolute;left:14501;top:2468;width:659;height:2" coordorigin="14501,2468" coordsize="659,0" path="m14501,2468l15160,2468e" filled="f" stroked="t" strokeweight=".672897pt" strokecolor="#030303">
                <v:path arrowok="t"/>
              </v:shape>
            </v:group>
            <v:group style="position:absolute;left:14474;top:2670;width:713;height:2" coordorigin="14474,2670" coordsize="713,2">
              <v:shape style="position:absolute;left:14474;top:2670;width:713;height:2" coordorigin="14474,2670" coordsize="713,0" path="m14474,2670l15187,2670e" filled="f" stroked="t" strokeweight=".672897pt" strokecolor="#000000">
                <v:path arrowok="t"/>
              </v:shape>
            </v:group>
            <v:group style="position:absolute;left:14474;top:2885;width:713;height:2" coordorigin="14474,2885" coordsize="713,2">
              <v:shape style="position:absolute;left:14474;top:2885;width:713;height:2" coordorigin="14474,2885" coordsize="713,0" path="m14474,2885l15187,2885e" filled="f" stroked="t" strokeweight=".672897pt" strokecolor="#000000">
                <v:path arrowok="t"/>
              </v:shape>
            </v:group>
            <v:group style="position:absolute;left:14474;top:3894;width:713;height:2" coordorigin="14474,3894" coordsize="713,2">
              <v:shape style="position:absolute;left:14474;top:3894;width:713;height:2" coordorigin="14474,3894" coordsize="713,0" path="m14474,3894l15187,3894e" filled="f" stroked="t" strokeweight=".672897pt" strokecolor="#000000">
                <v:path arrowok="t"/>
              </v:shape>
            </v:group>
            <v:group style="position:absolute;left:14474;top:4082;width:713;height:2" coordorigin="14474,4082" coordsize="713,2">
              <v:shape style="position:absolute;left:14474;top:4082;width:713;height:2" coordorigin="14474,4082" coordsize="713,0" path="m14474,4082l15187,4082e" filled="f" stroked="t" strokeweight=".672897pt" strokecolor="#000000">
                <v:path arrowok="t"/>
              </v:shape>
            </v:group>
            <v:group style="position:absolute;left:14474;top:4284;width:713;height:2" coordorigin="14474,4284" coordsize="713,2">
              <v:shape style="position:absolute;left:14474;top:4284;width:713;height:2" coordorigin="14474,4284" coordsize="713,0" path="m14474,4284l15187,4284e" filled="f" stroked="t" strokeweight=".672897pt" strokecolor="#000000">
                <v:path arrowok="t"/>
              </v:shape>
            </v:group>
            <v:group style="position:absolute;left:14474;top:4499;width:713;height:2" coordorigin="14474,4499" coordsize="713,2">
              <v:shape style="position:absolute;left:14474;top:4499;width:713;height:2" coordorigin="14474,4499" coordsize="713,0" path="m14474,4499l15187,4499e" filled="f" stroked="t" strokeweight=".672897pt" strokecolor="#000000">
                <v:path arrowok="t"/>
              </v:shape>
            </v:group>
            <v:group style="position:absolute;left:14474;top:5495;width:713;height:2" coordorigin="14474,5495" coordsize="713,2">
              <v:shape style="position:absolute;left:14474;top:5495;width:713;height:2" coordorigin="14474,5495" coordsize="713,0" path="m14474,5495l15187,5495e" filled="f" stroked="t" strokeweight=".672897pt" strokecolor="#000000">
                <v:path arrowok="t"/>
              </v:shape>
            </v:group>
            <v:group style="position:absolute;left:14487;top:5690;width:673;height:2" coordorigin="14487,5690" coordsize="673,2">
              <v:shape style="position:absolute;left:14487;top:5690;width:673;height:2" coordorigin="14487,5690" coordsize="673,0" path="m14487,5690l15160,5690e" filled="f" stroked="t" strokeweight="1.345794pt" strokecolor="#575757">
                <v:path arrowok="t"/>
              </v:shape>
            </v:group>
            <v:group style="position:absolute;left:14501;top:8494;width:659;height:2" coordorigin="14501,8494" coordsize="659,2">
              <v:shape style="position:absolute;left:14501;top:8494;width:659;height:2" coordorigin="14501,8494" coordsize="659,0" path="m14501,8494l15160,8494e" filled="f" stroked="t" strokeweight=".672897pt" strokecolor="#080808">
                <v:path arrowok="t"/>
              </v:shape>
            </v:group>
            <v:group style="position:absolute;left:14461;top:10384;width:754;height:2" coordorigin="14461,10384" coordsize="754,2">
              <v:shape style="position:absolute;left:14461;top:10384;width:754;height:2" coordorigin="14461,10384" coordsize="754,0" path="m14461,10384l15214,10384e" filled="f" stroked="t" strokeweight="2.691589pt" strokecolor="#030303">
                <v:path arrowok="t"/>
              </v:shape>
            </v:group>
            <v:group style="position:absolute;left:1877;top:11130;width:13539;height:2" coordorigin="1877,11130" coordsize="13539,2">
              <v:shape style="position:absolute;left:1877;top:11130;width:13539;height:2" coordorigin="1877,11130" coordsize="13539,0" path="m1877,11130l15416,11130e" filled="f" stroked="t" strokeweight=".672897pt" strokecolor="#000000">
                <v:path arrowok="t"/>
              </v:shape>
              <v:shape style="position:absolute;left:10800;top:4333;width:1992;height:1750" type="#_x0000_t75">
                <v:imagedata r:id="rId94" o:title=""/>
              </v:shape>
            </v:group>
            <v:group style="position:absolute;left:10437;top:4768;width:390;height:2" coordorigin="10437,4768" coordsize="390,2">
              <v:shape style="position:absolute;left:10437;top:4768;width:390;height:2" coordorigin="10437,4768" coordsize="390,0" path="m10437,4768l10827,4768e" filled="f" stroked="t" strokeweight=".672897pt" strokecolor="#000000">
                <v:path arrowok="t"/>
              </v:shape>
            </v:group>
            <v:group style="position:absolute;left:10443;top:4614;width:2;height:1345" coordorigin="10443,4614" coordsize="2,1345">
              <v:shape style="position:absolute;left:10443;top:4614;width:2;height:1345" coordorigin="10443,4614" coordsize="0,1345" path="m10443,5959l10443,4614e" filled="f" stroked="t" strokeweight=".672897pt" strokecolor="#000000">
                <v:path arrowok="t"/>
              </v:shape>
            </v:group>
            <v:group style="position:absolute;left:10699;top:4735;width:2;height:955" coordorigin="10699,4735" coordsize="2,955">
              <v:shape style="position:absolute;left:10699;top:4735;width:2;height:955" coordorigin="10699,4735" coordsize="0,955" path="m10699,5690l10699,4735e" filled="f" stroked="t" strokeweight="1.345794pt" strokecolor="#000000">
                <v:path arrowok="t"/>
              </v:shape>
              <v:shape style="position:absolute;left:2618;top:6756;width:3230;height:2449" type="#_x0000_t75">
                <v:imagedata r:id="rId95" o:title=""/>
              </v:shape>
            </v:group>
            <v:group style="position:absolute;left:2772;top:8958;width:2;height:1237" coordorigin="2772,8958" coordsize="2,1237">
              <v:shape style="position:absolute;left:2772;top:8958;width:2;height:1237" coordorigin="2772,8958" coordsize="0,1237" path="m2772,10196l2772,8958e" filled="f" stroked="t" strokeweight=".672897pt" strokecolor="#0C0C0C">
                <v:path arrowok="t"/>
              </v:shape>
              <v:shape style="position:absolute;left:3183;top:9663;width:1723;height:296" type="#_x0000_t75">
                <v:imagedata r:id="rId96" o:title=""/>
              </v:shape>
            </v:group>
            <v:group style="position:absolute;left:3297;top:8958;width:2;height:646" coordorigin="3297,8958" coordsize="2,646">
              <v:shape style="position:absolute;left:3297;top:8958;width:2;height:646" coordorigin="3297,8958" coordsize="0,646" path="m3297,9604l3297,8958e" filled="f" stroked="t" strokeweight="1.345794pt" strokecolor="#0F0F0F">
                <v:path arrowok="t"/>
              </v:shape>
            </v:group>
            <v:group style="position:absolute;left:4831;top:8958;width:2;height:646" coordorigin="4831,8958" coordsize="2,646">
              <v:shape style="position:absolute;left:4831;top:8958;width:2;height:646" coordorigin="4831,8958" coordsize="0,646" path="m4831,9604l4831,8958e" filled="f" stroked="t" strokeweight=".672897pt" strokecolor="#181818">
                <v:path arrowok="t"/>
              </v:shape>
              <v:shape style="position:absolute;left:7193;top:6756;width:3822;height:3687" type="#_x0000_t75">
                <v:imagedata r:id="rId97" o:title=""/>
              </v:shape>
            </v:group>
            <v:group style="position:absolute;left:11015;top:9523;width:673;height:2" coordorigin="11015,9523" coordsize="673,2">
              <v:shape style="position:absolute;left:11015;top:9523;width:673;height:2" coordorigin="11015,9523" coordsize="673,0" path="m11015,9523l11688,9523e" filled="f" stroked="t" strokeweight="2.691589pt" strokecolor="#878787">
                <v:path arrowok="t"/>
              </v:shape>
            </v:group>
            <v:group style="position:absolute;left:2739;top:9664;width:2234;height:2" coordorigin="2739,9664" coordsize="2234,2">
              <v:shape style="position:absolute;left:2739;top:9664;width:2234;height:2" coordorigin="2739,9664" coordsize="2234,0" path="m2739,9664l4973,9664e" filled="f" stroked="t" strokeweight=".672897pt" strokecolor="#000000">
                <v:path arrowok="t"/>
              </v:shape>
            </v:group>
            <v:group style="position:absolute;left:3452;top:2024;width:2732;height:2" coordorigin="3452,2024" coordsize="2732,2">
              <v:shape style="position:absolute;left:3452;top:2024;width:2732;height:2" coordorigin="3452,2024" coordsize="2732,0" path="m3452,2024l6184,2024e" filled="f" stroked="t" strokeweight=".672897pt" strokecolor="#000000">
                <v:path arrowok="t"/>
              </v:shape>
            </v:group>
            <v:group style="position:absolute;left:6359;top:2024;width:1494;height:2" coordorigin="6359,2024" coordsize="1494,2">
              <v:shape style="position:absolute;left:6359;top:2024;width:1494;height:2" coordorigin="6359,2024" coordsize="1494,0" path="m6359,2024l7853,2024e" filled="f" stroked="t" strokeweight=".672897pt" strokecolor="#000000">
                <v:path arrowok="t"/>
              </v:shape>
            </v:group>
            <v:group style="position:absolute;left:7287;top:1829;width:2;height:525" coordorigin="7287,1829" coordsize="2,525">
              <v:shape style="position:absolute;left:7287;top:1829;width:2;height:525" coordorigin="7287,1829" coordsize="0,525" path="m7287,2354l7287,1829e" filled="f" stroked="t" strokeweight=".672897pt" strokecolor="#000000">
                <v:path arrowok="t"/>
              </v:shape>
            </v:group>
            <v:group style="position:absolute;left:3459;top:2018;width:2;height:807" coordorigin="3459,2018" coordsize="2,807">
              <v:shape style="position:absolute;left:3459;top:2018;width:2;height:807" coordorigin="3459,2018" coordsize="0,807" path="m3459,2825l3459,2018e" filled="f" stroked="t" strokeweight=".672897pt" strokecolor="#000000">
                <v:path arrowok="t"/>
              </v:shape>
            </v:group>
            <v:group style="position:absolute;left:6366;top:1977;width:2;height:1614" coordorigin="6366,1977" coordsize="2,1614">
              <v:shape style="position:absolute;left:6366;top:1977;width:2;height:1614" coordorigin="6366,1977" coordsize="0,1614" path="m6366,3591l6366,1977e" filled="f" stroked="t" strokeweight=".672897pt" strokecolor="#676767">
                <v:path arrowok="t"/>
              </v:shape>
            </v:group>
            <v:group style="position:absolute;left:7846;top:1843;width:2;height:982" coordorigin="7846,1843" coordsize="2,982">
              <v:shape style="position:absolute;left:7846;top:1843;width:2;height:982" coordorigin="7846,1843" coordsize="0,982" path="m7846,2825l7846,1843e" filled="f" stroked="t" strokeweight=".672897pt" strokecolor="#000000">
                <v:path arrowok="t"/>
              </v:shape>
            </v:group>
            <v:group style="position:absolute;left:3210;top:2522;width:1063;height:2" coordorigin="3210,2522" coordsize="1063,2">
              <v:shape style="position:absolute;left:3210;top:2522;width:1063;height:2" coordorigin="3210,2522" coordsize="1063,0" path="m3210,2522l4273,2522e" filled="f" stroked="t" strokeweight=".672897pt" strokecolor="#000000">
                <v:path arrowok="t"/>
              </v:shape>
            </v:group>
            <v:group style="position:absolute;left:3055;top:2408;width:2;height:1143" coordorigin="3055,2408" coordsize="2,1143">
              <v:shape style="position:absolute;left:3055;top:2408;width:2;height:1143" coordorigin="3055,2408" coordsize="0,1143" path="m3055,3551l3055,2408e" filled="f" stroked="t" strokeweight=".672897pt" strokecolor="#000000">
                <v:path arrowok="t"/>
              </v:shape>
            </v:group>
            <v:group style="position:absolute;left:7287;top:2340;width:2;height:161" coordorigin="7287,2340" coordsize="2,161">
              <v:shape style="position:absolute;left:7287;top:2340;width:2;height:161" coordorigin="7287,2340" coordsize="0,161" path="m7287,2502l7287,2340e" filled="f" stroked="t" strokeweight="1.345794pt" strokecolor="#3B3B3B">
                <v:path arrowok="t"/>
              </v:shape>
            </v:group>
            <v:group style="position:absolute;left:3452;top:2899;width:2745;height:2" coordorigin="3452,2899" coordsize="2745,2">
              <v:shape style="position:absolute;left:3452;top:2899;width:2745;height:2" coordorigin="3452,2899" coordsize="2745,0" path="m3452,2899l6197,2899e" filled="f" stroked="t" strokeweight=".672897pt" strokecolor="#000000">
                <v:path arrowok="t"/>
              </v:shape>
            </v:group>
            <v:group style="position:absolute;left:6359;top:2899;width:1494;height:2" coordorigin="6359,2899" coordsize="1494,2">
              <v:shape style="position:absolute;left:6359;top:2899;width:1494;height:2" coordorigin="6359,2899" coordsize="1494,0" path="m6359,2899l7853,2899e" filled="f" stroked="t" strokeweight=".672897pt" strokecolor="#000000">
                <v:path arrowok="t"/>
              </v:shape>
            </v:group>
            <v:group style="position:absolute;left:3459;top:2892;width:2;height:807" coordorigin="3459,2892" coordsize="2,807">
              <v:shape style="position:absolute;left:3459;top:2892;width:2;height:807" coordorigin="3459,2892" coordsize="0,807" path="m3459,3699l3459,2892e" filled="f" stroked="t" strokeweight=".672897pt" strokecolor="#000000">
                <v:path arrowok="t"/>
              </v:shape>
            </v:group>
            <v:group style="position:absolute;left:4044;top:2865;width:2;height:928" coordorigin="4044,2865" coordsize="2,928">
              <v:shape style="position:absolute;left:4044;top:2865;width:2;height:928" coordorigin="4044,2865" coordsize="0,928" path="m4044,3793l4044,2865e" filled="f" stroked="t" strokeweight="1.345794pt" strokecolor="#000000">
                <v:path arrowok="t"/>
              </v:shape>
            </v:group>
            <v:group style="position:absolute;left:7846;top:2892;width:2;height:807" coordorigin="7846,2892" coordsize="2,807">
              <v:shape style="position:absolute;left:7846;top:2892;width:2;height:807" coordorigin="7846,2892" coordsize="0,807" path="m7846,3699l7846,2892e" filled="f" stroked="t" strokeweight=".672897pt" strokecolor="#000000">
                <v:path arrowok="t"/>
              </v:shape>
            </v:group>
            <v:group style="position:absolute;left:3452;top:3692;width:2745;height:2" coordorigin="3452,3692" coordsize="2745,2">
              <v:shape style="position:absolute;left:3452;top:3692;width:2745;height:2" coordorigin="3452,3692" coordsize="2745,0" path="m3452,3692l6197,3692e" filled="f" stroked="t" strokeweight=".672897pt" strokecolor="#000000">
                <v:path arrowok="t"/>
              </v:shape>
            </v:group>
            <v:group style="position:absolute;left:6191;top:1950;width:2;height:3591" coordorigin="6191,1950" coordsize="2,3591">
              <v:shape style="position:absolute;left:6191;top:1950;width:2;height:3591" coordorigin="6191,1950" coordsize="0,3591" path="m6191,5542l6191,1950e" filled="f" stroked="t" strokeweight=".672897pt" strokecolor="#000000">
                <v:path arrowok="t"/>
              </v:shape>
            </v:group>
            <v:group style="position:absolute;left:6359;top:3692;width:1494;height:2" coordorigin="6359,3692" coordsize="1494,2">
              <v:shape style="position:absolute;left:6359;top:3692;width:1494;height:2" coordorigin="6359,3692" coordsize="1494,0" path="m6359,3692l7853,3692e" filled="f" stroked="t" strokeweight=".672897pt" strokecolor="#000000">
                <v:path arrowok="t"/>
              </v:shape>
            </v:group>
            <v:group style="position:absolute;left:6366;top:3672;width:2;height:1870" coordorigin="6366,3672" coordsize="2,1870">
              <v:shape style="position:absolute;left:6366;top:3672;width:2;height:1870" coordorigin="6366,3672" coordsize="0,1870" path="m6366,5542l6366,3672e" filled="f" stroked="t" strokeweight=".672897pt" strokecolor="#646464">
                <v:path arrowok="t"/>
              </v:shape>
            </v:group>
            <v:group style="position:absolute;left:3035;top:3820;width:2;height:175" coordorigin="3035,3820" coordsize="2,175">
              <v:shape style="position:absolute;left:3035;top:3820;width:2;height:175" coordorigin="3035,3820" coordsize="0,175" path="m3035,3995l3035,3820e" filled="f" stroked="t" strokeweight=".672897pt" strokecolor="#2B2B2B">
                <v:path arrowok="t"/>
              </v:shape>
            </v:group>
            <v:group style="position:absolute;left:3459;top:3793;width:2;height:780" coordorigin="3459,3793" coordsize="2,780">
              <v:shape style="position:absolute;left:3459;top:3793;width:2;height:780" coordorigin="3459,3793" coordsize="0,780" path="m3459,4573l3459,3793e" filled="f" stroked="t" strokeweight=".672897pt" strokecolor="#000000">
                <v:path arrowok="t"/>
              </v:shape>
            </v:group>
            <v:group style="position:absolute;left:7846;top:3793;width:2;height:780" coordorigin="7846,3793" coordsize="2,780">
              <v:shape style="position:absolute;left:7846;top:3793;width:2;height:780" coordorigin="7846,3793" coordsize="0,780" path="m7846,4573l7846,3793e" filled="f" stroked="t" strokeweight=".672897pt" strokecolor="#000000">
                <v:path arrowok="t"/>
              </v:shape>
            </v:group>
            <v:group style="position:absolute;left:3055;top:3941;width:2;height:1130" coordorigin="3055,3941" coordsize="2,1130">
              <v:shape style="position:absolute;left:3055;top:3941;width:2;height:1130" coordorigin="3055,3941" coordsize="0,1130" path="m3055,5071l3055,3941e" filled="f" stroked="t" strokeweight=".672897pt" strokecolor="#000000">
                <v:path arrowok="t"/>
              </v:shape>
            </v:group>
            <v:group style="position:absolute;left:3425;top:4614;width:2745;height:2" coordorigin="3425,4614" coordsize="2745,2">
              <v:shape style="position:absolute;left:3425;top:4614;width:2745;height:2" coordorigin="3425,4614" coordsize="2745,0" path="m3425,4614l6170,4614e" filled="f" stroked="t" strokeweight="1.345794pt" strokecolor="#000000">
                <v:path arrowok="t"/>
              </v:shape>
            </v:group>
            <v:group style="position:absolute;left:6332;top:4614;width:1507;height:2" coordorigin="6332,4614" coordsize="1507,2">
              <v:shape style="position:absolute;left:6332;top:4614;width:1507;height:2" coordorigin="6332,4614" coordsize="1507,0" path="m6332,4614l7839,4614e" filled="f" stroked="t" strokeweight="1.345794pt" strokecolor="#747474">
                <v:path arrowok="t"/>
              </v:shape>
            </v:group>
            <v:group style="position:absolute;left:3459;top:4654;width:2;height:807" coordorigin="3459,4654" coordsize="2,807">
              <v:shape style="position:absolute;left:3459;top:4654;width:2;height:807" coordorigin="3459,4654" coordsize="0,807" path="m3459,5461l3459,4654e" filled="f" stroked="t" strokeweight=".672897pt" strokecolor="#000000">
                <v:path arrowok="t"/>
              </v:shape>
            </v:group>
            <v:group style="position:absolute;left:7846;top:4654;width:2;height:1089" coordorigin="7846,4654" coordsize="2,1089">
              <v:shape style="position:absolute;left:7846;top:4654;width:2;height:1089" coordorigin="7846,4654" coordsize="0,1089" path="m7846,5743l7846,4654e" filled="f" stroked="t" strokeweight=".672897pt" strokecolor="#000000">
                <v:path arrowok="t"/>
              </v:shape>
            </v:group>
            <v:group style="position:absolute;left:6359;top:5454;width:1494;height:2" coordorigin="6359,5454" coordsize="1494,2">
              <v:shape style="position:absolute;left:6359;top:5454;width:1494;height:2" coordorigin="6359,5454" coordsize="1494,0" path="m6359,5454l7853,5454e" filled="f" stroked="t" strokeweight=".672897pt" strokecolor="#000000">
                <v:path arrowok="t"/>
              </v:shape>
            </v:group>
            <v:group style="position:absolute;left:3492;top:5589;width:552;height:2" coordorigin="3492,5589" coordsize="552,2">
              <v:shape style="position:absolute;left:3492;top:5589;width:552;height:2" coordorigin="3492,5589" coordsize="552,0" path="m3492,5589l4044,5589e" filled="f" stroked="t" strokeweight=".672897pt" strokecolor="#080808">
                <v:path arrowok="t"/>
              </v:shape>
            </v:group>
            <v:group style="position:absolute;left:3990;top:5595;width:283;height:2" coordorigin="3990,5595" coordsize="283,2">
              <v:shape style="position:absolute;left:3990;top:5595;width:283;height:2" coordorigin="3990,5595" coordsize="283,0" path="m3990,5595l4273,5595e" filled="f" stroked="t" strokeweight=".672897pt" strokecolor="#1C1C1C">
                <v:path arrowok="t"/>
              </v:shape>
            </v:group>
            <v:group style="position:absolute;left:4219;top:5595;width:2853;height:2" coordorigin="4219,5595" coordsize="2853,2">
              <v:shape style="position:absolute;left:4219;top:5595;width:2853;height:2" coordorigin="4219,5595" coordsize="2853,0" path="m4219,5595l7072,5595e" filled="f" stroked="t" strokeweight=".672897pt" strokecolor="#080808">
                <v:path arrowok="t"/>
              </v:shape>
            </v:group>
            <v:group style="position:absolute;left:6440;top:2653;width:480;height:2" coordorigin="6440,2653" coordsize="480,2">
              <v:shape style="position:absolute;left:6440;top:2653;width:480;height:2" coordorigin="6440,2653" coordsize="480,0" path="m6440,2653l6920,2653e" filled="f" stroked="t" strokeweight=".567pt" strokecolor="#000000">
                <v:path arrowok="t"/>
              </v:shape>
            </v:group>
            <v:group style="position:absolute;left:7060;top:2653;width:600;height:2" coordorigin="7060,2653" coordsize="600,2">
              <v:shape style="position:absolute;left:7060;top:2653;width:600;height:2" coordorigin="7060,2653" coordsize="600,0" path="m7060,2653l7660,2653e" filled="f" stroked="t" strokeweight=".567pt" strokecolor="#000000">
                <v:path arrowok="t"/>
              </v:shape>
            </v:group>
            <v:group style="position:absolute;left:5673;top:3612;width:345;height:2" coordorigin="5673,3612" coordsize="345,2">
              <v:shape style="position:absolute;left:5673;top:3612;width:345;height:2" coordorigin="5673,3612" coordsize="345,0" path="m5673,3612l6018,3612e" filled="f" stroked="t" strokeweight=".38pt" strokecolor="#000000">
                <v:path arrowok="t"/>
              </v:shape>
            </v:group>
            <v:group style="position:absolute;left:6440;top:4415;width:480;height:2" coordorigin="6440,4415" coordsize="480,2">
              <v:shape style="position:absolute;left:6440;top:4415;width:480;height:2" coordorigin="6440,4415" coordsize="480,0" path="m6440,4415l6920,4415e" filled="f" stroked="t" strokeweight=".56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pt;margin-top:572.993408pt;width:756pt;height:.1pt;mso-position-horizontal-relative:page;mso-position-vertical-relative:page;z-index:-4033" coordorigin="720,11460" coordsize="15120,2">
            <v:shape style="position:absolute;left:720;top:11460;width:15120;height:2" coordorigin="720,11460" coordsize="15120,0" path="m720,11460l15840,11460e" filled="f" stroked="t" strokeweight="1.345794pt" strokecolor="#2F2F2F">
              <v:path arrowok="t"/>
            </v:shape>
          </v:group>
          <w10:wrap type="none"/>
        </w:pict>
      </w:r>
      <w:r>
        <w:rPr>
          <w:sz w:val="24"/>
          <w:szCs w:val="24"/>
        </w:rPr>
      </w:r>
    </w:p>
    <w:p>
      <w:pPr>
        <w:spacing w:before="0" w:after="0" w:line="240" w:lineRule="auto"/>
        <w:ind w:left="5649" w:right="-20"/>
        <w:jc w:val="left"/>
        <w:rPr>
          <w:rFonts w:ascii="Times New Roman" w:hAnsi="Times New Roman" w:cs="Times New Roman" w:eastAsia="Times New Roman"/>
          <w:sz w:val="10.679688"/>
          <w:szCs w:val="10.679688"/>
        </w:rPr>
      </w:pPr>
      <w:rPr/>
      <w:r>
        <w:rPr/>
        <w:pict>
          <v:shape style="width:69.419991pt;height:5.34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10.679688"/>
          <w:szCs w:val="10.679688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76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735" w:footer="0" w:top="1160" w:bottom="280" w:left="2260" w:right="520"/>
          <w:headerReference w:type="default" r:id="rId99"/>
          <w:footerReference w:type="default" r:id="rId100"/>
          <w:pgSz w:w="15840" w:h="12240" w:orient="landscape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463" w:lineRule="exact"/>
        <w:ind w:left="2148" w:right="-118"/>
        <w:jc w:val="left"/>
        <w:rPr>
          <w:rFonts w:ascii="Times New Roman" w:hAnsi="Times New Roman" w:cs="Times New Roman" w:eastAsia="Times New Roman"/>
          <w:sz w:val="52"/>
          <w:szCs w:val="52"/>
        </w:rPr>
      </w:pPr>
      <w:rPr/>
      <w:r>
        <w:rPr/>
        <w:pict>
          <v:group style="position:absolute;margin-left:219.157898pt;margin-top:8.168179pt;width:140.842105pt;height:181.894737pt;mso-position-horizontal-relative:page;mso-position-vertical-relative:paragraph;z-index:-4016" coordorigin="4383,163" coordsize="2817,3638">
            <v:group style="position:absolute;left:4396;top:233;width:2792;height:2" coordorigin="4396,233" coordsize="2792,2">
              <v:shape style="position:absolute;left:4396;top:233;width:2792;height:2" coordorigin="4396,233" coordsize="2792,0" path="m4396,233l7187,233e" filled="f" stroked="t" strokeweight="1.263158pt" strokecolor="#000000">
                <v:path arrowok="t"/>
              </v:shape>
            </v:group>
            <v:group style="position:absolute;left:4408;top:220;width:2;height:821" coordorigin="4408,220" coordsize="2,821">
              <v:shape style="position:absolute;left:4408;top:220;width:2;height:821" coordorigin="4408,220" coordsize="0,821" path="m4408,1041l4408,220e" filled="f" stroked="t" strokeweight="1.263158pt" strokecolor="#000000">
                <v:path arrowok="t"/>
              </v:shape>
            </v:group>
            <v:group style="position:absolute;left:7181;top:170;width:2;height:3625" coordorigin="7181,170" coordsize="2,3625">
              <v:shape style="position:absolute;left:7181;top:170;width:2;height:3625" coordorigin="7181,170" coordsize="0,3625" path="m7181,3795l7181,170e" filled="f" stroked="t" strokeweight=".631579pt" strokecolor="#000000">
                <v:path arrowok="t"/>
              </v:shape>
            </v:group>
            <v:group style="position:absolute;left:4396;top:1123;width:2792;height:2" coordorigin="4396,1123" coordsize="2792,2">
              <v:shape style="position:absolute;left:4396;top:1123;width:2792;height:2" coordorigin="4396,1123" coordsize="2792,0" path="m4396,1123l7187,1123e" filled="f" stroked="t" strokeweight=".631579pt" strokecolor="#000000">
                <v:path arrowok="t"/>
              </v:shape>
            </v:group>
            <v:group style="position:absolute;left:4989;top:1016;width:2;height:1011" coordorigin="4989,1016" coordsize="2,1011">
              <v:shape style="position:absolute;left:4989;top:1016;width:2;height:1011" coordorigin="4989,1016" coordsize="0,1011" path="m4989,2027l4989,1016e" filled="f" stroked="t" strokeweight="1.263158pt" strokecolor="#000000">
                <v:path arrowok="t"/>
              </v:shape>
            </v:group>
            <v:group style="position:absolute;left:4408;top:1104;width:2;height:821" coordorigin="4408,1104" coordsize="2,821">
              <v:shape style="position:absolute;left:4408;top:1104;width:2;height:821" coordorigin="4408,1104" coordsize="0,821" path="m4408,1925l4408,1104e" filled="f" stroked="t" strokeweight="1.263158pt" strokecolor="#000000">
                <v:path arrowok="t"/>
              </v:shape>
            </v:group>
            <v:group style="position:absolute;left:4396;top:1913;width:2792;height:2" coordorigin="4396,1913" coordsize="2792,2">
              <v:shape style="position:absolute;left:4396;top:1913;width:2792;height:2" coordorigin="4396,1913" coordsize="2792,0" path="m4396,1913l7187,1913e" filled="f" stroked="t" strokeweight="1.263158pt" strokecolor="#000000">
                <v:path arrowok="t"/>
              </v:shape>
            </v:group>
            <v:group style="position:absolute;left:4408;top:2001;width:2;height:821" coordorigin="4408,2001" coordsize="2,821">
              <v:shape style="position:absolute;left:4408;top:2001;width:2;height:821" coordorigin="4408,2001" coordsize="0,821" path="m4408,2822l4408,2001e" filled="f" stroked="t" strokeweight="1.263158pt" strokecolor="#000000">
                <v:path arrowok="t"/>
              </v:shape>
            </v:group>
            <v:group style="position:absolute;left:4396;top:2810;width:2792;height:2" coordorigin="4396,2810" coordsize="2792,2">
              <v:shape style="position:absolute;left:4396;top:2810;width:2792;height:2" coordorigin="4396,2810" coordsize="2792,0" path="m4396,2810l7187,2810e" filled="f" stroked="t" strokeweight="1.263158pt" strokecolor="#000000">
                <v:path arrowok="t"/>
              </v:shape>
            </v:group>
            <v:group style="position:absolute;left:4408;top:2885;width:2;height:834" coordorigin="4408,2885" coordsize="2,834">
              <v:shape style="position:absolute;left:4408;top:2885;width:2;height:834" coordorigin="4408,2885" coordsize="0,834" path="m4408,3719l4408,2885e" filled="f" stroked="t" strokeweight="1.263158pt" strokecolor="#000000">
                <v:path arrowok="t"/>
              </v:shape>
            </v:group>
            <v:group style="position:absolute;left:4396;top:3707;width:2792;height:2" coordorigin="4396,3707" coordsize="2792,2">
              <v:shape style="position:absolute;left:4396;top:3707;width:2792;height:2" coordorigin="4396,3707" coordsize="2792,0" path="m4396,3707l7187,3707e" filled="f" stroked="t" strokeweight="1.26315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52"/>
          <w:szCs w:val="52"/>
          <w:w w:val="77"/>
          <w:i/>
          <w:position w:val="-11"/>
        </w:rPr>
        <w:t>VH.a,</w:t>
      </w:r>
      <w:r>
        <w:rPr>
          <w:rFonts w:ascii="Times New Roman" w:hAnsi="Times New Roman" w:cs="Times New Roman" w:eastAsia="Times New Roman"/>
          <w:sz w:val="52"/>
          <w:szCs w:val="52"/>
          <w:spacing w:val="-73"/>
          <w:w w:val="78"/>
          <w:i/>
          <w:position w:val="-11"/>
        </w:rPr>
        <w:t>.</w:t>
      </w:r>
      <w:r>
        <w:rPr>
          <w:rFonts w:ascii="Times New Roman" w:hAnsi="Times New Roman" w:cs="Times New Roman" w:eastAsia="Times New Roman"/>
          <w:sz w:val="52"/>
          <w:szCs w:val="52"/>
          <w:spacing w:val="0"/>
          <w:w w:val="77"/>
          <w:i/>
          <w:position w:val="-11"/>
        </w:rPr>
        <w:t>......</w:t>
      </w:r>
      <w:r>
        <w:rPr>
          <w:rFonts w:ascii="Times New Roman" w:hAnsi="Times New Roman" w:cs="Times New Roman" w:eastAsia="Times New Roman"/>
          <w:sz w:val="52"/>
          <w:szCs w:val="52"/>
          <w:spacing w:val="0"/>
          <w:w w:val="100"/>
          <w:position w:val="0"/>
        </w:rPr>
      </w:r>
    </w:p>
    <w:p>
      <w:pPr>
        <w:spacing w:before="0" w:after="0" w:line="653" w:lineRule="exact"/>
        <w:ind w:left="961" w:right="-20"/>
        <w:jc w:val="left"/>
        <w:tabs>
          <w:tab w:pos="1820" w:val="left"/>
        </w:tabs>
        <w:rPr>
          <w:rFonts w:ascii="Arial" w:hAnsi="Arial" w:cs="Arial" w:eastAsia="Arial"/>
          <w:sz w:val="77"/>
          <w:szCs w:val="77"/>
        </w:rPr>
      </w:pPr>
      <w:rPr/>
      <w:r>
        <w:rPr/>
        <w:pict>
          <v:shape style="position:absolute;margin-left:127.578949pt;margin-top:10.576024pt;width:36.63158pt;height:5.052631pt;mso-position-horizontal-relative:page;mso-position-vertical-relative:paragraph;z-index:-4021" type="#_x0000_t75">
            <v:imagedata r:id="rId101" o:title=""/>
          </v:shape>
        </w:pict>
      </w:r>
      <w:r>
        <w:rPr/>
        <w:pict>
          <v:group style="position:absolute;margin-left:199.263153pt;margin-top:7.418128pt;width:.1pt;height:58.736842pt;mso-position-horizontal-relative:page;mso-position-vertical-relative:paragraph;z-index:-4013" coordorigin="3985,148" coordsize="2,1175">
            <v:shape style="position:absolute;left:3985;top:148;width:2;height:1175" coordorigin="3985,148" coordsize="0,1175" path="m3985,1323l3985,148e" filled="f" stroked="t" strokeweight="1.89473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7"/>
          <w:szCs w:val="77"/>
          <w:spacing w:val="0"/>
          <w:w w:val="185"/>
          <w:position w:val="3"/>
        </w:rPr>
        <w:t>·</w: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77"/>
          <w:szCs w:val="77"/>
          <w:spacing w:val="0"/>
          <w:w w:val="185"/>
          <w:position w:val="3"/>
        </w:rPr>
        <w:t>-</w: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0"/>
        </w:rPr>
      </w:r>
    </w:p>
    <w:p>
      <w:pPr>
        <w:spacing w:before="44" w:after="0" w:line="240" w:lineRule="auto"/>
        <w:ind w:right="-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2"/>
          <w:szCs w:val="82"/>
          <w:spacing w:val="0"/>
          <w:w w:val="70"/>
          <w:position w:val="-5"/>
        </w:rPr>
        <w:t>.--</w:t>
      </w:r>
      <w:r>
        <w:rPr>
          <w:rFonts w:ascii="Times New Roman" w:hAnsi="Times New Roman" w:cs="Times New Roman" w:eastAsia="Times New Roman"/>
          <w:sz w:val="82"/>
          <w:szCs w:val="82"/>
          <w:spacing w:val="0"/>
          <w:w w:val="70"/>
          <w:position w:val="-5"/>
        </w:rPr>
        <w:t> </w:t>
      </w:r>
      <w:r>
        <w:rPr>
          <w:rFonts w:ascii="Times New Roman" w:hAnsi="Times New Roman" w:cs="Times New Roman" w:eastAsia="Times New Roman"/>
          <w:sz w:val="82"/>
          <w:szCs w:val="82"/>
          <w:spacing w:val="46"/>
          <w:w w:val="70"/>
          <w:position w:val="-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70"/>
          <w:position w:val="0"/>
        </w:rPr>
        <w:t>""""'"'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47" w:after="0" w:line="89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w w:val="209"/>
          <w:b/>
          <w:bCs/>
          <w:position w:val="-2"/>
        </w:rPr>
        <w:t>lf</w:t>
      </w:r>
      <w:r>
        <w:rPr>
          <w:rFonts w:ascii="Arial" w:hAnsi="Arial" w:cs="Arial" w:eastAsia="Arial"/>
          <w:sz w:val="10"/>
          <w:szCs w:val="10"/>
          <w:w w:val="210"/>
          <w:b/>
          <w:bCs/>
          <w:position w:val="-2"/>
        </w:rPr>
        <w:t>)</w:t>
      </w:r>
      <w:r>
        <w:rPr>
          <w:rFonts w:ascii="Arial" w:hAnsi="Arial" w:cs="Arial" w:eastAsia="Arial"/>
          <w:sz w:val="10"/>
          <w:szCs w:val="10"/>
          <w:w w:val="209"/>
          <w:b/>
          <w:bCs/>
          <w:position w:val="-2"/>
        </w:rPr>
        <w:t>...,.N</w:t>
      </w:r>
      <w:r>
        <w:rPr>
          <w:rFonts w:ascii="Arial" w:hAnsi="Arial" w:cs="Arial" w:eastAsia="Arial"/>
          <w:sz w:val="10"/>
          <w:szCs w:val="10"/>
          <w:spacing w:val="-17"/>
          <w:w w:val="210"/>
          <w:b/>
          <w:bCs/>
          <w:position w:val="-2"/>
        </w:rPr>
        <w:t>e</w:t>
      </w:r>
      <w:r>
        <w:rPr>
          <w:rFonts w:ascii="Arial" w:hAnsi="Arial" w:cs="Arial" w:eastAsia="Arial"/>
          <w:sz w:val="10"/>
          <w:szCs w:val="10"/>
          <w:spacing w:val="0"/>
          <w:w w:val="220"/>
          <w:b/>
          <w:bCs/>
          <w:position w:val="-2"/>
        </w:rPr>
        <w:t>........</w:t>
      </w:r>
      <w:r>
        <w:rPr>
          <w:rFonts w:ascii="Arial" w:hAnsi="Arial" w:cs="Arial" w:eastAsia="Arial"/>
          <w:sz w:val="10"/>
          <w:szCs w:val="10"/>
          <w:spacing w:val="-15"/>
          <w:w w:val="220"/>
          <w:b/>
          <w:bCs/>
          <w:position w:val="-2"/>
        </w:rPr>
        <w:t>.</w:t>
      </w:r>
      <w:r>
        <w:rPr>
          <w:rFonts w:ascii="Arial" w:hAnsi="Arial" w:cs="Arial" w:eastAsia="Arial"/>
          <w:sz w:val="10"/>
          <w:szCs w:val="10"/>
          <w:spacing w:val="-8"/>
          <w:w w:val="220"/>
          <w:b/>
          <w:bCs/>
          <w:position w:val="-2"/>
        </w:rPr>
        <w:t>.</w:t>
      </w:r>
      <w:r>
        <w:rPr>
          <w:rFonts w:ascii="Arial" w:hAnsi="Arial" w:cs="Arial" w:eastAsia="Arial"/>
          <w:sz w:val="10"/>
          <w:szCs w:val="10"/>
          <w:spacing w:val="0"/>
          <w:w w:val="92"/>
          <w:b/>
          <w:bCs/>
          <w:position w:val="-2"/>
        </w:rPr>
        <w:t>OII</w:t>
      </w:r>
      <w:r>
        <w:rPr>
          <w:rFonts w:ascii="Arial" w:hAnsi="Arial" w:cs="Arial" w:eastAsia="Arial"/>
          <w:sz w:val="10"/>
          <w:szCs w:val="10"/>
          <w:spacing w:val="-13"/>
          <w:w w:val="92"/>
          <w:b/>
          <w:bCs/>
          <w:position w:val="-2"/>
        </w:rPr>
        <w:t>l</w:t>
      </w:r>
      <w:r>
        <w:rPr>
          <w:rFonts w:ascii="Arial" w:hAnsi="Arial" w:cs="Arial" w:eastAsia="Arial"/>
          <w:sz w:val="10"/>
          <w:szCs w:val="10"/>
          <w:spacing w:val="0"/>
          <w:w w:val="322"/>
          <w:b/>
          <w:bCs/>
          <w:position w:val="-2"/>
        </w:rPr>
        <w:t>......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285" w:lineRule="exact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366.947357pt;margin-top:-5.460818pt;width:87.473685pt;height:207.157895pt;mso-position-horizontal-relative:page;mso-position-vertical-relative:paragraph;z-index:-4015" coordorigin="7339,-109" coordsize="1749,4143">
            <v:group style="position:absolute;left:7352;top:257;width:1503;height:2" coordorigin="7352,257" coordsize="1503,2">
              <v:shape style="position:absolute;left:7352;top:257;width:1503;height:2" coordorigin="7352,257" coordsize="1503,0" path="m7352,257l8855,257e" filled="f" stroked="t" strokeweight="1.263158pt" strokecolor="#000000">
                <v:path arrowok="t"/>
              </v:shape>
            </v:group>
            <v:group style="position:absolute;left:8242;top:-97;width:2;height:796" coordorigin="8242,-97" coordsize="2,796">
              <v:shape style="position:absolute;left:8242;top:-97;width:2;height:796" coordorigin="8242,-97" coordsize="0,796" path="m8242,699l8242,-97e" filled="f" stroked="t" strokeweight=".631579pt" strokecolor="#000000">
                <v:path arrowok="t"/>
              </v:shape>
            </v:group>
            <v:group style="position:absolute;left:8236;top:-59;width:619;height:2" coordorigin="8236,-59" coordsize="619,2">
              <v:shape style="position:absolute;left:8236;top:-59;width:619;height:2" coordorigin="8236,-59" coordsize="619,0" path="m8236,-59l8855,-59e" filled="f" stroked="t" strokeweight=".631579pt" strokecolor="#000000">
                <v:path arrowok="t"/>
              </v:shape>
            </v:group>
            <v:group style="position:absolute;left:8855;top:-97;width:2;height:1162" coordorigin="8855,-97" coordsize="2,1162">
              <v:shape style="position:absolute;left:8855;top:-97;width:2;height:1162" coordorigin="8855,-97" coordsize="0,1162" path="m8855,1066l8855,-97e" filled="f" stroked="t" strokeweight="1.263158pt" strokecolor="#000000">
                <v:path arrowok="t"/>
              </v:shape>
            </v:group>
            <v:group style="position:absolute;left:7358;top:169;width:2;height:3651" coordorigin="7358,169" coordsize="2,3651">
              <v:shape style="position:absolute;left:7358;top:169;width:2;height:3651" coordorigin="7358,169" coordsize="0,3651" path="m7358,3819l7358,169e" filled="f" stroked="t" strokeweight=".631579pt" strokecolor="#000000">
                <v:path arrowok="t"/>
              </v:shape>
            </v:group>
            <v:group style="position:absolute;left:8842;top:409;width:240;height:2" coordorigin="8842,409" coordsize="240,2">
              <v:shape style="position:absolute;left:8842;top:409;width:240;height:2" coordorigin="8842,409" coordsize="240,0" path="m8842,409l9082,409e" filled="f" stroked="t" strokeweight=".631579pt" strokecolor="#000000">
                <v:path arrowok="t"/>
              </v:shape>
            </v:group>
            <v:group style="position:absolute;left:7352;top:1148;width:1503;height:2" coordorigin="7352,1148" coordsize="1503,2">
              <v:shape style="position:absolute;left:7352;top:1148;width:1503;height:2" coordorigin="7352,1148" coordsize="1503,0" path="m7352,1148l8855,1148e" filled="f" stroked="t" strokeweight=".631579pt" strokecolor="#000000">
                <v:path arrowok="t"/>
              </v:shape>
            </v:group>
            <v:group style="position:absolute;left:8804;top:1192;width:265;height:2" coordorigin="8804,1192" coordsize="265,2">
              <v:shape style="position:absolute;left:8804;top:1192;width:265;height:2" coordorigin="8804,1192" coordsize="265,0" path="m8804,1192l9069,1192e" filled="f" stroked="t" strokeweight="1.263158pt" strokecolor="#000000">
                <v:path arrowok="t"/>
              </v:shape>
            </v:group>
            <v:group style="position:absolute;left:9076;top:800;width:2;height:429" coordorigin="9076,800" coordsize="2,429">
              <v:shape style="position:absolute;left:9076;top:800;width:2;height:429" coordorigin="9076,800" coordsize="0,429" path="m9076,1230l9076,800e" filled="f" stroked="t" strokeweight="1.263158pt" strokecolor="#000000">
                <v:path arrowok="t"/>
              </v:shape>
            </v:group>
            <v:group style="position:absolute;left:8855;top:1154;width:2;height:796" coordorigin="8855,1154" coordsize="2,796">
              <v:shape style="position:absolute;left:8855;top:1154;width:2;height:796" coordorigin="8855,1154" coordsize="0,796" path="m8855,1950l8855,1154e" filled="f" stroked="t" strokeweight="1.263158pt" strokecolor="#000000">
                <v:path arrowok="t"/>
              </v:shape>
            </v:group>
            <v:group style="position:absolute;left:7352;top:1937;width:1503;height:2" coordorigin="7352,1937" coordsize="1503,2">
              <v:shape style="position:absolute;left:7352;top:1937;width:1503;height:2" coordorigin="7352,1937" coordsize="1503,0" path="m7352,1937l8855,1937e" filled="f" stroked="t" strokeweight="1.263158pt" strokecolor="#000000">
                <v:path arrowok="t"/>
              </v:shape>
            </v:group>
            <v:group style="position:absolute;left:8848;top:2026;width:2;height:821" coordorigin="8848,2026" coordsize="2,821">
              <v:shape style="position:absolute;left:8848;top:2026;width:2;height:821" coordorigin="8848,2026" coordsize="0,821" path="m8848,2847l8848,2026e" filled="f" stroked="t" strokeweight="1.263158pt" strokecolor="#000000">
                <v:path arrowok="t"/>
              </v:shape>
            </v:group>
            <v:group style="position:absolute;left:7352;top:2834;width:1503;height:2" coordorigin="7352,2834" coordsize="1503,2">
              <v:shape style="position:absolute;left:7352;top:2834;width:1503;height:2" coordorigin="7352,2834" coordsize="1503,0" path="m7352,2834l8855,2834e" filled="f" stroked="t" strokeweight="1.263158pt" strokecolor="#000000">
                <v:path arrowok="t"/>
              </v:shape>
            </v:group>
            <v:group style="position:absolute;left:7352;top:3731;width:1503;height:2" coordorigin="7352,3731" coordsize="1503,2">
              <v:shape style="position:absolute;left:7352;top:3731;width:1503;height:2" coordorigin="7352,3731" coordsize="1503,0" path="m7352,3731l8855,3731e" filled="f" stroked="t" strokeweight="1.263158pt" strokecolor="#000000">
                <v:path arrowok="t"/>
              </v:shape>
            </v:group>
            <v:group style="position:absolute;left:8848;top:2910;width:2;height:1112" coordorigin="8848,2910" coordsize="2,1112">
              <v:shape style="position:absolute;left:8848;top:2910;width:2;height:1112" coordorigin="8848,2910" coordsize="0,1112" path="m8848,4021l8848,2910e" filled="f" stroked="t" strokeweight="1.26315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·</w:t>
      </w:r>
      <w:r>
        <w:rPr>
          <w:rFonts w:ascii="Times New Roman" w:hAnsi="Times New Roman" w:cs="Times New Roman" w:eastAsia="Times New Roman"/>
          <w:sz w:val="32"/>
          <w:szCs w:val="32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7"/>
          <w:b/>
          <w:bCs/>
        </w:rPr>
        <w:t>-=r==:;:-</w:t>
      </w:r>
      <w:r>
        <w:rPr>
          <w:rFonts w:ascii="Times New Roman" w:hAnsi="Times New Roman" w:cs="Times New Roman" w:eastAsia="Times New Roman"/>
          <w:sz w:val="32"/>
          <w:szCs w:val="32"/>
          <w:spacing w:val="-10"/>
          <w:w w:val="107"/>
          <w:b/>
          <w:bCs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spacing w:val="-78"/>
          <w:w w:val="112"/>
          <w:b/>
          <w:bCs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spacing w:val="-29"/>
          <w:w w:val="108"/>
          <w:b/>
          <w:bCs/>
        </w:rPr>
        <w:t>·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2"/>
          <w:b/>
          <w:bCs/>
        </w:rPr>
        <w:t>...</w:t>
      </w:r>
      <w:r>
        <w:rPr>
          <w:rFonts w:ascii="Times New Roman" w:hAnsi="Times New Roman" w:cs="Times New Roman" w:eastAsia="Times New Roman"/>
          <w:sz w:val="32"/>
          <w:szCs w:val="32"/>
          <w:spacing w:val="-22"/>
          <w:w w:val="112"/>
          <w:b/>
          <w:bCs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94"/>
          <w:b/>
          <w:bCs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0" w:after="0" w:line="321" w:lineRule="exact"/>
        <w:ind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pict>
          <v:group style="position:absolute;margin-left:456pt;margin-top:5.539672pt;width:22.105263pt;height:.1pt;mso-position-horizontal-relative:page;mso-position-vertical-relative:paragraph;z-index:-4014" coordorigin="9120,111" coordsize="442,2">
            <v:shape style="position:absolute;left:9120;top:111;width:442;height:2" coordorigin="9120,111" coordsize="442,0" path="m9120,111l9562,111e" filled="f" stroked="t" strokeweight="2.5263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35"/>
          <w:position w:val="1"/>
        </w:rPr>
        <w:t>..itiiliw:EUD-.a</w:t>
      </w:r>
      <w:r>
        <w:rPr>
          <w:rFonts w:ascii="Times New Roman" w:hAnsi="Times New Roman" w:cs="Times New Roman" w:eastAsia="Times New Roman"/>
          <w:sz w:val="33"/>
          <w:szCs w:val="33"/>
          <w:spacing w:val="-21"/>
          <w:w w:val="135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35"/>
          <w:position w:val="1"/>
        </w:rPr>
        <w:t>..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35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35"/>
          <w:position w:val="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00"/>
          <w:position w:val="0"/>
        </w:rPr>
      </w:r>
    </w:p>
    <w:p>
      <w:pPr>
        <w:spacing w:before="40" w:after="0" w:line="123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220"/>
          <w:b/>
          <w:bCs/>
          <w:position w:val="-1"/>
        </w:rPr>
        <w:t>19</w:t>
      </w:r>
      <w:r>
        <w:rPr>
          <w:rFonts w:ascii="Arial" w:hAnsi="Arial" w:cs="Arial" w:eastAsia="Arial"/>
          <w:sz w:val="11"/>
          <w:szCs w:val="11"/>
          <w:spacing w:val="0"/>
          <w:w w:val="220"/>
          <w:b/>
          <w:bCs/>
          <w:position w:val="-1"/>
        </w:rPr>
        <w:t> </w:t>
      </w:r>
      <w:r>
        <w:rPr>
          <w:rFonts w:ascii="Arial" w:hAnsi="Arial" w:cs="Arial" w:eastAsia="Arial"/>
          <w:sz w:val="11"/>
          <w:szCs w:val="11"/>
          <w:spacing w:val="1"/>
          <w:w w:val="220"/>
          <w:b/>
          <w:bCs/>
          <w:position w:val="-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20"/>
          <w:b/>
          <w:bCs/>
          <w:position w:val="-1"/>
        </w:rPr>
        <w:t>NIS,.::.a</w:t>
      </w:r>
      <w:r>
        <w:rPr>
          <w:rFonts w:ascii="Arial" w:hAnsi="Arial" w:cs="Arial" w:eastAsia="Arial"/>
          <w:sz w:val="11"/>
          <w:szCs w:val="11"/>
          <w:spacing w:val="67"/>
          <w:w w:val="220"/>
          <w:b/>
          <w:bCs/>
          <w:position w:val="-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20"/>
          <w:b/>
          <w:bCs/>
          <w:position w:val="-1"/>
        </w:rPr>
        <w:t>M£._..,Nnl'fti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450" w:lineRule="exact"/>
        <w:ind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1.684204pt;margin-top:12.120342pt;width:25.960481pt;height:8pt;mso-position-horizontal-relative:page;mso-position-vertical-relative:paragraph;z-index:-4010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90"/>
                      <w:b/>
                      <w:bCs/>
                    </w:rPr>
                    <w:t>._...DW'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3"/>
          <w:szCs w:val="23"/>
          <w:spacing w:val="-76"/>
          <w:w w:val="89"/>
          <w:b/>
          <w:bCs/>
          <w:position w:val="18"/>
        </w:rPr>
        <w:t>-</w:t>
      </w:r>
      <w:r>
        <w:rPr>
          <w:rFonts w:ascii="Arial" w:hAnsi="Arial" w:cs="Arial" w:eastAsia="Arial"/>
          <w:sz w:val="41"/>
          <w:szCs w:val="41"/>
          <w:spacing w:val="-28"/>
          <w:w w:val="133"/>
          <w:b/>
          <w:bCs/>
          <w:position w:val="-1"/>
        </w:rPr>
        <w:t>·</w:t>
      </w:r>
      <w:r>
        <w:rPr>
          <w:rFonts w:ascii="Arial" w:hAnsi="Arial" w:cs="Arial" w:eastAsia="Arial"/>
          <w:sz w:val="23"/>
          <w:szCs w:val="23"/>
          <w:spacing w:val="0"/>
          <w:w w:val="88"/>
          <w:b/>
          <w:bCs/>
          <w:position w:val="18"/>
        </w:rPr>
        <w:t>.,....</w:t>
      </w:r>
      <w:r>
        <w:rPr>
          <w:rFonts w:ascii="Arial" w:hAnsi="Arial" w:cs="Arial" w:eastAsia="Arial"/>
          <w:sz w:val="23"/>
          <w:szCs w:val="23"/>
          <w:spacing w:val="-16"/>
          <w:w w:val="88"/>
          <w:b/>
          <w:bCs/>
          <w:position w:val="18"/>
        </w:rPr>
        <w:t>'</w:t>
      </w:r>
      <w:r>
        <w:rPr>
          <w:rFonts w:ascii="Arial" w:hAnsi="Arial" w:cs="Arial" w:eastAsia="Arial"/>
          <w:sz w:val="41"/>
          <w:szCs w:val="41"/>
          <w:spacing w:val="-67"/>
          <w:w w:val="133"/>
          <w:b/>
          <w:bCs/>
          <w:position w:val="-1"/>
        </w:rPr>
        <w:t>-</w:t>
      </w:r>
      <w:r>
        <w:rPr>
          <w:rFonts w:ascii="Arial" w:hAnsi="Arial" w:cs="Arial" w:eastAsia="Arial"/>
          <w:sz w:val="23"/>
          <w:szCs w:val="23"/>
          <w:spacing w:val="0"/>
          <w:w w:val="89"/>
          <w:b/>
          <w:bCs/>
          <w:position w:val="18"/>
        </w:rPr>
        <w:t>-</w:t>
      </w:r>
      <w:r>
        <w:rPr>
          <w:rFonts w:ascii="Arial" w:hAnsi="Arial" w:cs="Arial" w:eastAsia="Arial"/>
          <w:sz w:val="23"/>
          <w:szCs w:val="23"/>
          <w:spacing w:val="-57"/>
          <w:w w:val="88"/>
          <w:b/>
          <w:bCs/>
          <w:position w:val="18"/>
        </w:rPr>
        <w:t>I</w:t>
      </w:r>
      <w:r>
        <w:rPr>
          <w:rFonts w:ascii="Arial" w:hAnsi="Arial" w:cs="Arial" w:eastAsia="Arial"/>
          <w:sz w:val="41"/>
          <w:szCs w:val="41"/>
          <w:spacing w:val="-130"/>
          <w:w w:val="133"/>
          <w:b/>
          <w:bCs/>
          <w:position w:val="-1"/>
        </w:rPr>
        <w:t>:</w:t>
      </w:r>
      <w:r>
        <w:rPr>
          <w:rFonts w:ascii="Arial" w:hAnsi="Arial" w:cs="Arial" w:eastAsia="Arial"/>
          <w:sz w:val="23"/>
          <w:szCs w:val="23"/>
          <w:spacing w:val="0"/>
          <w:w w:val="89"/>
          <w:b/>
          <w:bCs/>
          <w:position w:val="18"/>
        </w:rPr>
        <w:t>H</w:t>
      </w:r>
      <w:r>
        <w:rPr>
          <w:rFonts w:ascii="Arial" w:hAnsi="Arial" w:cs="Arial" w:eastAsia="Arial"/>
          <w:sz w:val="23"/>
          <w:szCs w:val="23"/>
          <w:spacing w:val="-180"/>
          <w:w w:val="89"/>
          <w:b/>
          <w:bCs/>
          <w:position w:val="18"/>
        </w:rPr>
        <w:t>M</w:t>
      </w:r>
      <w:r>
        <w:rPr>
          <w:rFonts w:ascii="Arial" w:hAnsi="Arial" w:cs="Arial" w:eastAsia="Arial"/>
          <w:sz w:val="41"/>
          <w:szCs w:val="41"/>
          <w:spacing w:val="-13"/>
          <w:w w:val="133"/>
          <w:b/>
          <w:bCs/>
          <w:position w:val="-1"/>
        </w:rPr>
        <w:t>:</w:t>
      </w:r>
      <w:r>
        <w:rPr>
          <w:rFonts w:ascii="Arial" w:hAnsi="Arial" w:cs="Arial" w:eastAsia="Arial"/>
          <w:sz w:val="23"/>
          <w:szCs w:val="23"/>
          <w:spacing w:val="-52"/>
          <w:w w:val="88"/>
          <w:b/>
          <w:bCs/>
          <w:position w:val="18"/>
        </w:rPr>
        <w:t>I</w:t>
      </w:r>
      <w:r>
        <w:rPr>
          <w:rFonts w:ascii="Arial" w:hAnsi="Arial" w:cs="Arial" w:eastAsia="Arial"/>
          <w:sz w:val="41"/>
          <w:szCs w:val="41"/>
          <w:spacing w:val="-107"/>
          <w:w w:val="133"/>
          <w:b/>
          <w:bCs/>
          <w:position w:val="-1"/>
        </w:rPr>
        <w:t>-</w:t>
      </w:r>
      <w:r>
        <w:rPr>
          <w:rFonts w:ascii="Arial" w:hAnsi="Arial" w:cs="Arial" w:eastAsia="Arial"/>
          <w:sz w:val="23"/>
          <w:szCs w:val="23"/>
          <w:spacing w:val="0"/>
          <w:w w:val="89"/>
          <w:b/>
          <w:bCs/>
          <w:position w:val="18"/>
        </w:rPr>
        <w:t>-•-</w:t>
      </w:r>
      <w:r>
        <w:rPr>
          <w:rFonts w:ascii="Arial" w:hAnsi="Arial" w:cs="Arial" w:eastAsia="Arial"/>
          <w:sz w:val="23"/>
          <w:szCs w:val="23"/>
          <w:spacing w:val="-57"/>
          <w:w w:val="89"/>
          <w:b/>
          <w:bCs/>
          <w:position w:val="18"/>
        </w:rPr>
        <w:t>J</w:t>
      </w:r>
      <w:r>
        <w:rPr>
          <w:rFonts w:ascii="Arial" w:hAnsi="Arial" w:cs="Arial" w:eastAsia="Arial"/>
          <w:sz w:val="41"/>
          <w:szCs w:val="41"/>
          <w:spacing w:val="-129"/>
          <w:w w:val="133"/>
          <w:b/>
          <w:bCs/>
          <w:position w:val="-1"/>
        </w:rPr>
        <w:t>-</w:t>
      </w:r>
      <w:r>
        <w:rPr>
          <w:rFonts w:ascii="Arial" w:hAnsi="Arial" w:cs="Arial" w:eastAsia="Arial"/>
          <w:sz w:val="23"/>
          <w:szCs w:val="23"/>
          <w:spacing w:val="0"/>
          <w:w w:val="88"/>
          <w:b/>
          <w:bCs/>
          <w:position w:val="18"/>
        </w:rPr>
        <w:t>I</w:t>
      </w:r>
      <w:r>
        <w:rPr>
          <w:rFonts w:ascii="Arial" w:hAnsi="Arial" w:cs="Arial" w:eastAsia="Arial"/>
          <w:sz w:val="23"/>
          <w:szCs w:val="23"/>
          <w:spacing w:val="-67"/>
          <w:w w:val="88"/>
          <w:b/>
          <w:bCs/>
          <w:position w:val="18"/>
        </w:rPr>
        <w:t>O</w:t>
      </w:r>
      <w:r>
        <w:rPr>
          <w:rFonts w:ascii="Arial" w:hAnsi="Arial" w:cs="Arial" w:eastAsia="Arial"/>
          <w:sz w:val="41"/>
          <w:szCs w:val="41"/>
          <w:spacing w:val="-22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45"/>
          <w:w w:val="88"/>
          <w:b/>
          <w:bCs/>
          <w:position w:val="18"/>
        </w:rPr>
        <w:t>I</w:t>
      </w:r>
      <w:r>
        <w:rPr>
          <w:rFonts w:ascii="Arial" w:hAnsi="Arial" w:cs="Arial" w:eastAsia="Arial"/>
          <w:sz w:val="41"/>
          <w:szCs w:val="41"/>
          <w:spacing w:val="-49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35"/>
          <w:w w:val="89"/>
          <w:b/>
          <w:bCs/>
          <w:position w:val="18"/>
        </w:rPr>
        <w:t>!</w:t>
      </w:r>
      <w:r>
        <w:rPr>
          <w:rFonts w:ascii="Arial" w:hAnsi="Arial" w:cs="Arial" w:eastAsia="Arial"/>
          <w:sz w:val="41"/>
          <w:szCs w:val="41"/>
          <w:spacing w:val="-61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24"/>
          <w:w w:val="89"/>
          <w:b/>
          <w:bCs/>
          <w:position w:val="18"/>
        </w:rPr>
        <w:t>t</w:t>
      </w:r>
      <w:r>
        <w:rPr>
          <w:rFonts w:ascii="Arial" w:hAnsi="Arial" w:cs="Arial" w:eastAsia="Arial"/>
          <w:sz w:val="41"/>
          <w:szCs w:val="41"/>
          <w:spacing w:val="-73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2"/>
          <w:w w:val="88"/>
          <w:b/>
          <w:bCs/>
          <w:position w:val="18"/>
        </w:rPr>
        <w:t>,</w:t>
      </w:r>
      <w:r>
        <w:rPr>
          <w:rFonts w:ascii="Arial" w:hAnsi="Arial" w:cs="Arial" w:eastAsia="Arial"/>
          <w:sz w:val="41"/>
          <w:szCs w:val="41"/>
          <w:spacing w:val="-19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105"/>
          <w:w w:val="89"/>
          <w:b/>
          <w:bCs/>
          <w:position w:val="18"/>
        </w:rPr>
        <w:t>_</w:t>
      </w:r>
      <w:r>
        <w:rPr>
          <w:rFonts w:ascii="Arial" w:hAnsi="Arial" w:cs="Arial" w:eastAsia="Arial"/>
          <w:sz w:val="41"/>
          <w:szCs w:val="41"/>
          <w:spacing w:val="0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41"/>
          <w:szCs w:val="41"/>
          <w:spacing w:val="-79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0"/>
          <w:w w:val="88"/>
          <w:b/>
          <w:bCs/>
          <w:position w:val="18"/>
        </w:rPr>
        <w:t>.</w:t>
      </w:r>
      <w:r>
        <w:rPr>
          <w:rFonts w:ascii="Arial" w:hAnsi="Arial" w:cs="Arial" w:eastAsia="Arial"/>
          <w:sz w:val="23"/>
          <w:szCs w:val="23"/>
          <w:spacing w:val="-60"/>
          <w:w w:val="88"/>
          <w:b/>
          <w:bCs/>
          <w:position w:val="18"/>
        </w:rPr>
        <w:t>,</w:t>
      </w:r>
      <w:r>
        <w:rPr>
          <w:rFonts w:ascii="Arial" w:hAnsi="Arial" w:cs="Arial" w:eastAsia="Arial"/>
          <w:sz w:val="41"/>
          <w:szCs w:val="41"/>
          <w:spacing w:val="-31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37"/>
          <w:w w:val="88"/>
          <w:b/>
          <w:bCs/>
          <w:position w:val="18"/>
        </w:rPr>
        <w:t>.</w:t>
      </w:r>
      <w:r>
        <w:rPr>
          <w:rFonts w:ascii="Arial" w:hAnsi="Arial" w:cs="Arial" w:eastAsia="Arial"/>
          <w:sz w:val="41"/>
          <w:szCs w:val="41"/>
          <w:spacing w:val="-58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14"/>
          <w:w w:val="88"/>
          <w:b/>
          <w:bCs/>
          <w:position w:val="18"/>
        </w:rPr>
        <w:t>.</w:t>
      </w:r>
      <w:r>
        <w:rPr>
          <w:rFonts w:ascii="Arial" w:hAnsi="Arial" w:cs="Arial" w:eastAsia="Arial"/>
          <w:sz w:val="41"/>
          <w:szCs w:val="41"/>
          <w:spacing w:val="-92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8"/>
          <w:w w:val="88"/>
          <w:b/>
          <w:bCs/>
          <w:position w:val="18"/>
        </w:rPr>
        <w:t>,</w:t>
      </w:r>
      <w:r>
        <w:rPr>
          <w:rFonts w:ascii="Arial" w:hAnsi="Arial" w:cs="Arial" w:eastAsia="Arial"/>
          <w:sz w:val="41"/>
          <w:szCs w:val="41"/>
          <w:spacing w:val="0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41"/>
          <w:szCs w:val="41"/>
          <w:spacing w:val="-64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-9"/>
          <w:w w:val="88"/>
          <w:b/>
          <w:bCs/>
          <w:position w:val="18"/>
        </w:rPr>
        <w:t>.</w:t>
      </w:r>
      <w:r>
        <w:rPr>
          <w:rFonts w:ascii="Arial" w:hAnsi="Arial" w:cs="Arial" w:eastAsia="Arial"/>
          <w:sz w:val="41"/>
          <w:szCs w:val="41"/>
          <w:spacing w:val="-99"/>
          <w:w w:val="67"/>
          <w:b/>
          <w:bCs/>
          <w:position w:val="-1"/>
        </w:rPr>
        <w:t>.</w:t>
      </w:r>
      <w:r>
        <w:rPr>
          <w:rFonts w:ascii="Arial" w:hAnsi="Arial" w:cs="Arial" w:eastAsia="Arial"/>
          <w:sz w:val="23"/>
          <w:szCs w:val="23"/>
          <w:spacing w:val="0"/>
          <w:w w:val="88"/>
          <w:b/>
          <w:bCs/>
          <w:position w:val="18"/>
        </w:rPr>
        <w:t>,...,..</w: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520"/>
          <w:cols w:num="3" w:equalWidth="0">
            <w:col w:w="3737" w:space="2251"/>
            <w:col w:w="1256" w:space="803"/>
            <w:col w:w="5013"/>
          </w:cols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1" w:lineRule="exact"/>
        <w:ind w:left="822" w:right="-7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4"/>
          <w:position w:val="-8"/>
        </w:rPr>
        <w:t>.</w:t>
      </w:r>
      <w:r>
        <w:rPr>
          <w:rFonts w:ascii="Arial" w:hAnsi="Arial" w:cs="Arial" w:eastAsia="Arial"/>
          <w:sz w:val="20"/>
          <w:szCs w:val="20"/>
          <w:w w:val="94"/>
          <w:u w:val="thick" w:color="000000"/>
          <w:position w:val="-8"/>
        </w:rPr>
        <w:t>l.</w:t>
      </w:r>
      <w:r>
        <w:rPr>
          <w:rFonts w:ascii="Arial" w:hAnsi="Arial" w:cs="Arial" w:eastAsia="Arial"/>
          <w:sz w:val="20"/>
          <w:szCs w:val="20"/>
          <w:w w:val="94"/>
          <w:u w:val="thick" w:color="000000"/>
          <w:position w:val="-8"/>
        </w:rPr>
      </w:r>
      <w:r>
        <w:rPr>
          <w:rFonts w:ascii="Arial" w:hAnsi="Arial" w:cs="Arial" w:eastAsia="Arial"/>
          <w:sz w:val="20"/>
          <w:szCs w:val="20"/>
          <w:w w:val="99"/>
          <w:u w:val="thick" w:color="000000"/>
          <w:position w:val="-8"/>
        </w:rPr>
        <w:t> </w:t>
      </w:r>
      <w:r>
        <w:rPr>
          <w:rFonts w:ascii="Arial" w:hAnsi="Arial" w:cs="Arial" w:eastAsia="Arial"/>
          <w:sz w:val="20"/>
          <w:szCs w:val="20"/>
          <w:w w:val="100"/>
          <w:u w:val="thick" w:color="000000"/>
          <w:position w:val="-8"/>
        </w:rPr>
        <w:tab/>
      </w:r>
      <w:r>
        <w:rPr>
          <w:rFonts w:ascii="Arial" w:hAnsi="Arial" w:cs="Arial" w:eastAsia="Arial"/>
          <w:sz w:val="20"/>
          <w:szCs w:val="20"/>
          <w:w w:val="100"/>
          <w:u w:val="thick" w:color="000000"/>
          <w:position w:val="-8"/>
        </w:rPr>
      </w:r>
      <w:r>
        <w:rPr>
          <w:rFonts w:ascii="Arial" w:hAnsi="Arial" w:cs="Arial" w:eastAsia="Arial"/>
          <w:sz w:val="20"/>
          <w:szCs w:val="20"/>
          <w:w w:val="100"/>
          <w:position w:val="0"/>
        </w:rPr>
      </w:r>
    </w:p>
    <w:p>
      <w:pPr>
        <w:spacing w:before="8" w:after="0" w:line="240" w:lineRule="auto"/>
        <w:ind w:right="-120"/>
        <w:jc w:val="left"/>
        <w:tabs>
          <w:tab w:pos="4180" w:val="left"/>
          <w:tab w:pos="5240" w:val="left"/>
        </w:tabs>
        <w:rPr>
          <w:rFonts w:ascii="Times New Roman" w:hAnsi="Times New Roman" w:cs="Times New Roman" w:eastAsia="Times New Roman"/>
          <w:sz w:val="53"/>
          <w:szCs w:val="5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341"/>
          <w:position w:val="9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82"/>
          <w:position w:val="14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14"/>
        </w:rPr>
        <w:tab/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14"/>
        </w:rPr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55"/>
          <w:position w:val="0"/>
        </w:rPr>
        <w:t>•I</w:t>
      </w:r>
      <w:r>
        <w:rPr>
          <w:rFonts w:ascii="Times New Roman" w:hAnsi="Times New Roman" w:cs="Times New Roman" w:eastAsia="Times New Roman"/>
          <w:sz w:val="53"/>
          <w:szCs w:val="53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463" w:lineRule="exact"/>
        <w:ind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16"/>
          <w:szCs w:val="16"/>
          <w:spacing w:val="-116"/>
          <w:w w:val="163"/>
          <w:b/>
          <w:bCs/>
          <w:position w:val="19"/>
        </w:rPr>
        <w:t>.</w:t>
      </w:r>
      <w:r>
        <w:rPr>
          <w:rFonts w:ascii="Arial" w:hAnsi="Arial" w:cs="Arial" w:eastAsia="Arial"/>
          <w:sz w:val="41"/>
          <w:szCs w:val="41"/>
          <w:spacing w:val="-114"/>
          <w:w w:val="163"/>
          <w:b/>
          <w:bCs/>
          <w:position w:val="-2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163"/>
          <w:b/>
          <w:bCs/>
          <w:position w:val="19"/>
        </w:rPr>
        <w:t>.</w:t>
      </w:r>
      <w:r>
        <w:rPr>
          <w:rFonts w:ascii="Arial" w:hAnsi="Arial" w:cs="Arial" w:eastAsia="Arial"/>
          <w:sz w:val="16"/>
          <w:szCs w:val="16"/>
          <w:spacing w:val="15"/>
          <w:w w:val="163"/>
          <w:b/>
          <w:bCs/>
          <w:position w:val="19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63"/>
          <w:b/>
          <w:bCs/>
          <w:position w:val="19"/>
        </w:rPr>
        <w:t>.....</w:t>
      </w:r>
      <w:r>
        <w:rPr>
          <w:rFonts w:ascii="Arial" w:hAnsi="Arial" w:cs="Arial" w:eastAsia="Arial"/>
          <w:sz w:val="16"/>
          <w:szCs w:val="16"/>
          <w:spacing w:val="-16"/>
          <w:w w:val="163"/>
          <w:b/>
          <w:bCs/>
          <w:position w:val="1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80"/>
          <w:b/>
          <w:bCs/>
          <w:position w:val="19"/>
        </w:rPr>
        <w:t>1f</w:t>
      </w:r>
      <w:r>
        <w:rPr>
          <w:rFonts w:ascii="Arial" w:hAnsi="Arial" w:cs="Arial" w:eastAsia="Arial"/>
          <w:sz w:val="16"/>
          <w:szCs w:val="16"/>
          <w:spacing w:val="7"/>
          <w:w w:val="179"/>
          <w:b/>
          <w:bCs/>
          <w:position w:val="19"/>
        </w:rPr>
        <w:t>l</w:t>
      </w:r>
      <w:r>
        <w:rPr>
          <w:rFonts w:ascii="Arial" w:hAnsi="Arial" w:cs="Arial" w:eastAsia="Arial"/>
          <w:sz w:val="16"/>
          <w:szCs w:val="16"/>
          <w:spacing w:val="1"/>
          <w:w w:val="179"/>
          <w:b/>
          <w:bCs/>
          <w:position w:val="19"/>
        </w:rPr>
        <w:t>l</w:t>
      </w:r>
      <w:r>
        <w:rPr>
          <w:rFonts w:ascii="Arial" w:hAnsi="Arial" w:cs="Arial" w:eastAsia="Arial"/>
          <w:sz w:val="41"/>
          <w:szCs w:val="41"/>
          <w:spacing w:val="-91"/>
          <w:w w:val="145"/>
          <w:b/>
          <w:bCs/>
          <w:position w:val="-2"/>
        </w:rPr>
        <w:t>-</w:t>
      </w:r>
      <w:r>
        <w:rPr>
          <w:rFonts w:ascii="Arial" w:hAnsi="Arial" w:cs="Arial" w:eastAsia="Arial"/>
          <w:sz w:val="16"/>
          <w:szCs w:val="16"/>
          <w:spacing w:val="-28"/>
          <w:w w:val="180"/>
          <w:b/>
          <w:bCs/>
          <w:position w:val="19"/>
        </w:rPr>
        <w:t>!</w:t>
      </w:r>
      <w:r>
        <w:rPr>
          <w:rFonts w:ascii="Arial" w:hAnsi="Arial" w:cs="Arial" w:eastAsia="Arial"/>
          <w:sz w:val="16"/>
          <w:szCs w:val="16"/>
          <w:spacing w:val="-119"/>
          <w:w w:val="180"/>
          <w:b/>
          <w:bCs/>
          <w:position w:val="19"/>
        </w:rPr>
        <w:t>M</w:t>
      </w:r>
      <w:r>
        <w:rPr>
          <w:rFonts w:ascii="Arial" w:hAnsi="Arial" w:cs="Arial" w:eastAsia="Arial"/>
          <w:sz w:val="41"/>
          <w:szCs w:val="41"/>
          <w:spacing w:val="-393"/>
          <w:w w:val="145"/>
          <w:b/>
          <w:bCs/>
          <w:position w:val="-2"/>
        </w:rPr>
        <w:t>M</w:t>
      </w:r>
      <w:r>
        <w:rPr>
          <w:rFonts w:ascii="Arial" w:hAnsi="Arial" w:cs="Arial" w:eastAsia="Arial"/>
          <w:sz w:val="16"/>
          <w:szCs w:val="16"/>
          <w:spacing w:val="0"/>
          <w:w w:val="179"/>
          <w:b/>
          <w:bCs/>
          <w:position w:val="19"/>
        </w:rPr>
        <w:t>it-­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position w:val="19"/>
        </w:rPr>
        <w:t> </w:t>
      </w:r>
      <w:r>
        <w:rPr>
          <w:rFonts w:ascii="Arial" w:hAnsi="Arial" w:cs="Arial" w:eastAsia="Arial"/>
          <w:sz w:val="16"/>
          <w:szCs w:val="16"/>
          <w:spacing w:val="-12"/>
          <w:w w:val="100"/>
          <w:b/>
          <w:bCs/>
          <w:position w:val="19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144"/>
          <w:b/>
          <w:bCs/>
          <w:position w:val="-2"/>
        </w:rPr>
        <w:t>l</w:t>
      </w:r>
      <w:r>
        <w:rPr>
          <w:rFonts w:ascii="Arial" w:hAnsi="Arial" w:cs="Arial" w:eastAsia="Arial"/>
          <w:sz w:val="41"/>
          <w:szCs w:val="41"/>
          <w:spacing w:val="1"/>
          <w:w w:val="144"/>
          <w:b/>
          <w:bCs/>
          <w:position w:val="-2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144"/>
          <w:b/>
          <w:bCs/>
          <w:position w:val="-2"/>
        </w:rPr>
        <w:t>'Al·</w:t>
      </w:r>
      <w:r>
        <w:rPr>
          <w:rFonts w:ascii="Arial" w:hAnsi="Arial" w:cs="Arial" w:eastAsia="Arial"/>
          <w:sz w:val="41"/>
          <w:szCs w:val="41"/>
          <w:spacing w:val="0"/>
          <w:w w:val="100"/>
          <w:position w:val="0"/>
        </w:rPr>
      </w:r>
    </w:p>
    <w:p>
      <w:pPr>
        <w:spacing w:before="0" w:after="0" w:line="57" w:lineRule="exact"/>
        <w:ind w:left="4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25"/>
          <w:b/>
          <w:bCs/>
          <w:position w:val="-7"/>
        </w:rPr>
        <w:t>'**"""*</w:t>
      </w:r>
      <w:r>
        <w:rPr>
          <w:rFonts w:ascii="Arial" w:hAnsi="Arial" w:cs="Arial" w:eastAsia="Arial"/>
          <w:sz w:val="15"/>
          <w:szCs w:val="15"/>
          <w:spacing w:val="1"/>
          <w:w w:val="125"/>
          <w:b/>
          <w:bCs/>
          <w:position w:val="-7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25"/>
          <w:b/>
          <w:bCs/>
          <w:position w:val="-7"/>
        </w:rPr>
        <w:t>MfiUIWtnaM.--.n»CIIIIIII_,..</w:t>
      </w:r>
      <w:r>
        <w:rPr>
          <w:rFonts w:ascii="Arial" w:hAnsi="Arial" w:cs="Arial" w:eastAsia="Arial"/>
          <w:sz w:val="15"/>
          <w:szCs w:val="15"/>
          <w:spacing w:val="1"/>
          <w:w w:val="125"/>
          <w:b/>
          <w:bCs/>
          <w:position w:val="-7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25"/>
          <w:b/>
          <w:bCs/>
          <w:position w:val="-7"/>
        </w:rPr>
        <w:t>NinlltiN.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520"/>
          <w:cols w:num="3" w:equalWidth="0">
            <w:col w:w="1543" w:space="202"/>
            <w:col w:w="5454" w:space="806"/>
            <w:col w:w="5055"/>
          </w:cols>
        </w:sectPr>
      </w:pPr>
      <w:rPr/>
    </w:p>
    <w:p>
      <w:pPr>
        <w:spacing w:before="0" w:after="0" w:line="614" w:lineRule="exact"/>
        <w:ind w:left="835" w:right="-130"/>
        <w:jc w:val="left"/>
        <w:tabs>
          <w:tab w:pos="698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515.368408pt;margin-top:25.562508pt;width:192pt;height:25.263159pt;mso-position-horizontal-relative:page;mso-position-vertical-relative:paragraph;z-index:-4022" type="#_x0000_t75">
            <v:imagedata r:id="rId102" o:title=""/>
          </v:shape>
        </w:pict>
      </w:r>
      <w:r>
        <w:rPr/>
        <w:pict>
          <v:group style="position:absolute;margin-left:199.263153pt;margin-top:13.562501pt;width:.1pt;height:58.105263pt;mso-position-horizontal-relative:page;mso-position-vertical-relative:paragraph;z-index:-4012" coordorigin="3985,271" coordsize="2,1162">
            <v:shape style="position:absolute;left:3985;top:271;width:2;height:1162" coordorigin="3985,271" coordsize="0,1162" path="m3985,1433l3985,271e" filled="f" stroked="t" strokeweight="1.894737pt" strokecolor="#000000">
              <v:path arrowok="t"/>
            </v:shape>
          </v:group>
          <w10:wrap type="none"/>
        </w:pict>
      </w:r>
      <w:r>
        <w:rPr/>
        <w:pict>
          <v:group style="position:absolute;margin-left:523.578918pt;margin-top:20.825659pt;width:112.421053pt;height:.1pt;mso-position-horizontal-relative:page;mso-position-vertical-relative:paragraph;z-index:-4011" coordorigin="10472,417" coordsize="2248,2">
            <v:shape style="position:absolute;left:10472;top:417;width:2248;height:2" coordorigin="10472,417" coordsize="2248,0" path="m10472,417l12720,417e" filled="f" stroked="t" strokeweight="1.894737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263153pt;margin-top:23.490017pt;width:5.915pt;height:6.5pt;mso-position-horizontal-relative:page;mso-position-vertical-relative:paragraph;z-index:-4009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82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151"/>
          <w:i/>
        </w:rPr>
        <w:t>_j_</w:t>
      </w:r>
      <w:r>
        <w:rPr>
          <w:rFonts w:ascii="Times New Roman" w:hAnsi="Times New Roman" w:cs="Times New Roman" w:eastAsia="Times New Roman"/>
          <w:sz w:val="59"/>
          <w:szCs w:val="59"/>
          <w:spacing w:val="-125"/>
          <w:w w:val="151"/>
          <w:i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51"/>
          <w:position w:val="26"/>
        </w:rPr>
        <w:t>!!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3" w:lineRule="exact"/>
        <w:ind w:left="1744" w:right="-20"/>
        <w:jc w:val="left"/>
        <w:tabs>
          <w:tab w:pos="59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120pt;margin-top:90.533417pt;width:208.421051pt;height:169.263153pt;mso-position-horizontal-relative:page;mso-position-vertical-relative:paragraph;z-index:-4020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341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82"/>
          <w:position w:val="4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5" w:after="0" w:line="240" w:lineRule="auto"/>
        <w:ind w:right="-20"/>
        <w:jc w:val="left"/>
        <w:tabs>
          <w:tab w:pos="40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2"/>
          <w:szCs w:val="42"/>
          <w:spacing w:val="0"/>
          <w:w w:val="138"/>
        </w:rPr>
        <w:t>C$lti:</w:t>
      </w:r>
      <w:r>
        <w:rPr>
          <w:rFonts w:ascii="Times New Roman" w:hAnsi="Times New Roman" w:cs="Times New Roman" w:eastAsia="Times New Roman"/>
          <w:sz w:val="42"/>
          <w:szCs w:val="42"/>
          <w:spacing w:val="1"/>
          <w:w w:val="138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spacing w:val="0"/>
          <w:w w:val="138"/>
        </w:rPr>
        <w:t>..iS&amp;</w:t>
      </w:r>
      <w:r>
        <w:rPr>
          <w:rFonts w:ascii="Times New Roman" w:hAnsi="Times New Roman" w:cs="Times New Roman" w:eastAsia="Times New Roman"/>
          <w:sz w:val="42"/>
          <w:szCs w:val="42"/>
          <w:spacing w:val="0"/>
          <w:w w:val="260"/>
        </w:rPr>
        <w:t>..</w:t>
      </w:r>
      <w:r>
        <w:rPr>
          <w:rFonts w:ascii="Times New Roman" w:hAnsi="Times New Roman" w:cs="Times New Roman" w:eastAsia="Times New Roman"/>
          <w:sz w:val="42"/>
          <w:szCs w:val="4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</w:rPr>
        <w:t>111ftl+tt+ll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520"/>
          <w:cols w:num="2" w:equalWidth="0">
            <w:col w:w="7266" w:space="781"/>
            <w:col w:w="5013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8" w:lineRule="exact"/>
        <w:ind w:left="1884" w:right="74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7"/>
          <w:position w:val="-2"/>
        </w:rPr>
      </w:r>
      <w:r>
        <w:rPr>
          <w:rFonts w:ascii="Arial" w:hAnsi="Arial" w:cs="Arial" w:eastAsia="Arial"/>
          <w:sz w:val="16"/>
          <w:szCs w:val="16"/>
          <w:w w:val="97"/>
          <w:u w:val="thick" w:color="000000"/>
          <w:position w:val="-2"/>
        </w:rPr>
        <w:t>CROS</w:t>
      </w:r>
      <w:r>
        <w:rPr>
          <w:rFonts w:ascii="Arial" w:hAnsi="Arial" w:cs="Arial" w:eastAsia="Arial"/>
          <w:sz w:val="16"/>
          <w:szCs w:val="16"/>
          <w:w w:val="97"/>
          <w:u w:val="thick" w:color="000000"/>
          <w:position w:val="-2"/>
        </w:rPr>
      </w:r>
      <w:r>
        <w:rPr>
          <w:rFonts w:ascii="Arial" w:hAnsi="Arial" w:cs="Arial" w:eastAsia="Arial"/>
          <w:sz w:val="16"/>
          <w:szCs w:val="16"/>
          <w:w w:val="97"/>
          <w:u w:val="thick" w:color="000000"/>
          <w:position w:val="-2"/>
        </w:rPr>
        <w:t>S</w:t>
      </w:r>
      <w:r>
        <w:rPr>
          <w:rFonts w:ascii="Arial" w:hAnsi="Arial" w:cs="Arial" w:eastAsia="Arial"/>
          <w:sz w:val="16"/>
          <w:szCs w:val="16"/>
          <w:w w:val="97"/>
          <w:u w:val="thick" w:color="000000"/>
          <w:position w:val="-2"/>
        </w:rPr>
      </w:r>
      <w:r>
        <w:rPr>
          <w:rFonts w:ascii="Arial" w:hAnsi="Arial" w:cs="Arial" w:eastAsia="Arial"/>
          <w:sz w:val="16"/>
          <w:szCs w:val="16"/>
          <w:spacing w:val="-33"/>
          <w:w w:val="99"/>
          <w:u w:val="thick" w:color="0000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-33"/>
          <w:w w:val="99"/>
          <w:u w:val="thick" w:color="000000"/>
          <w:position w:val="-2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u w:val="thick" w:color="000000"/>
          <w:position w:val="-2"/>
        </w:rPr>
        <w:t>SECTIO</w:t>
      </w:r>
      <w:r>
        <w:rPr>
          <w:rFonts w:ascii="Arial" w:hAnsi="Arial" w:cs="Arial" w:eastAsia="Arial"/>
          <w:sz w:val="16"/>
          <w:szCs w:val="16"/>
          <w:spacing w:val="0"/>
          <w:w w:val="100"/>
          <w:u w:val="thick" w:color="000000"/>
          <w:position w:val="-2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u w:val="thick" w:color="000000"/>
          <w:position w:val="-2"/>
        </w:rPr>
        <w:t>N</w:t>
      </w:r>
      <w:r>
        <w:rPr>
          <w:rFonts w:ascii="Arial" w:hAnsi="Arial" w:cs="Arial" w:eastAsia="Arial"/>
          <w:sz w:val="16"/>
          <w:szCs w:val="16"/>
          <w:spacing w:val="-12"/>
          <w:w w:val="100"/>
          <w:u w:val="thick" w:color="000000"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  <w:u w:val="thick" w:color="000000"/>
          <w:position w:val="-2"/>
        </w:rPr>
        <w:t>ArA</w:t>
      </w:r>
      <w:r>
        <w:rPr>
          <w:rFonts w:ascii="Arial" w:hAnsi="Arial" w:cs="Arial" w:eastAsia="Arial"/>
          <w:sz w:val="16"/>
          <w:szCs w:val="16"/>
          <w:spacing w:val="0"/>
          <w:w w:val="98"/>
          <w:position w:val="-2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171" w:lineRule="exact"/>
        <w:ind w:left="1899" w:right="74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77"/>
          <w:position w:val="-1"/>
        </w:rPr>
        <w:t>LEAC</w:t>
      </w:r>
      <w:r>
        <w:rPr>
          <w:rFonts w:ascii="Arial" w:hAnsi="Arial" w:cs="Arial" w:eastAsia="Arial"/>
          <w:sz w:val="20"/>
          <w:szCs w:val="20"/>
          <w:spacing w:val="-19"/>
          <w:w w:val="78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-1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93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84"/>
          <w:position w:val="-1"/>
        </w:rPr>
        <w:t>CHAMIER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62" w:lineRule="exact"/>
        <w:ind w:left="1294" w:right="14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94"/>
        </w:rPr>
      </w:r>
      <w:r>
        <w:rPr>
          <w:rFonts w:ascii="Times New Roman" w:hAnsi="Times New Roman" w:cs="Times New Roman" w:eastAsia="Times New Roman"/>
          <w:sz w:val="18"/>
          <w:szCs w:val="18"/>
          <w:w w:val="94"/>
          <w:u w:val="single" w:color="000000"/>
        </w:rPr>
        <w:t>FO</w:t>
      </w:r>
      <w:r>
        <w:rPr>
          <w:rFonts w:ascii="Times New Roman" w:hAnsi="Times New Roman" w:cs="Times New Roman" w:eastAsia="Times New Roman"/>
          <w:sz w:val="18"/>
          <w:szCs w:val="18"/>
          <w:w w:val="94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w w:val="93"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w w:val="93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spacing w:val="-3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5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u w:val="single" w:color="000000"/>
        </w:rPr>
        <w:t>TRAFA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u w:val="single" w:color="0000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spacing w:val="-3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u w:val="single" w:color="000000"/>
        </w:rPr>
        <w:t>LOADE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0"/>
          <w:w w:val="98"/>
          <w:u w:val="single" w:color="000000"/>
        </w:rPr>
        <w:t>APPLJCAllONS</w:t>
      </w:r>
      <w:r>
        <w:rPr>
          <w:rFonts w:ascii="Arial" w:hAnsi="Arial" w:cs="Arial" w:eastAsia="Arial"/>
          <w:sz w:val="16"/>
          <w:szCs w:val="16"/>
          <w:spacing w:val="0"/>
          <w:w w:val="98"/>
        </w:rPr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54" w:lineRule="exact"/>
        <w:ind w:right="-20"/>
        <w:jc w:val="left"/>
        <w:tabs>
          <w:tab w:pos="5680" w:val="left"/>
        </w:tabs>
        <w:rPr>
          <w:rFonts w:ascii="Arial" w:hAnsi="Arial" w:cs="Arial" w:eastAsia="Arial"/>
          <w:sz w:val="61"/>
          <w:szCs w:val="61"/>
        </w:rPr>
      </w:pPr>
      <w:rPr/>
      <w:r>
        <w:rPr/>
        <w:pict>
          <v:shape style="position:absolute;margin-left:464.842102pt;margin-top:-23.180817pt;width:208.421051pt;height:145.263153pt;mso-position-horizontal-relative:page;mso-position-vertical-relative:paragraph;z-index:-4018" type="#_x0000_t75">
            <v:imagedata r:id="rId104" o:title=""/>
          </v:shape>
        </w:pict>
      </w:r>
      <w:r>
        <w:rPr/>
        <w:pict>
          <v:group style="position:absolute;margin-left:461.684204pt;margin-top:-13.075563pt;width:.1pt;height:87.157895pt;mso-position-horizontal-relative:page;mso-position-vertical-relative:paragraph;z-index:-4017" coordorigin="9234,-262" coordsize="2,1743">
            <v:shape style="position:absolute;left:9234;top:-262;width:2;height:1743" coordorigin="9234,-262" coordsize="0,1743" path="m9234,1482l9234,-262e" filled="f" stroked="t" strokeweight=".631579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9"/>
          <w:szCs w:val="49"/>
          <w:spacing w:val="0"/>
          <w:w w:val="162"/>
          <w:position w:val="-10"/>
        </w:rPr>
        <w:t>I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0"/>
        </w:rPr>
      </w:r>
      <w:r>
        <w:rPr>
          <w:rFonts w:ascii="Arial" w:hAnsi="Arial" w:cs="Arial" w:eastAsia="Arial"/>
          <w:sz w:val="61"/>
          <w:szCs w:val="61"/>
          <w:spacing w:val="0"/>
          <w:w w:val="55"/>
          <w:position w:val="3"/>
        </w:rPr>
        <w:t>II</w:t>
      </w:r>
      <w:r>
        <w:rPr>
          <w:rFonts w:ascii="Arial" w:hAnsi="Arial" w:cs="Arial" w:eastAsia="Arial"/>
          <w:sz w:val="61"/>
          <w:szCs w:val="61"/>
          <w:spacing w:val="0"/>
          <w:w w:val="100"/>
          <w:position w:val="0"/>
        </w:rPr>
      </w:r>
    </w:p>
    <w:p>
      <w:pPr>
        <w:spacing w:before="0" w:after="0" w:line="183" w:lineRule="exact"/>
        <w:ind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345"/>
          <w:position w:val="1"/>
        </w:rPr>
        <w:t>I</w: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6"/>
        </w:rPr>
      </w:r>
      <w:r>
        <w:rPr>
          <w:rFonts w:ascii="Arial" w:hAnsi="Arial" w:cs="Arial" w:eastAsia="Arial"/>
          <w:sz w:val="16"/>
          <w:szCs w:val="16"/>
          <w:w w:val="96"/>
          <w:u w:val="single" w:color="000000"/>
        </w:rPr>
        <w:t>INSPECTIO</w:t>
      </w:r>
      <w:r>
        <w:rPr>
          <w:rFonts w:ascii="Arial" w:hAnsi="Arial" w:cs="Arial" w:eastAsia="Arial"/>
          <w:sz w:val="16"/>
          <w:szCs w:val="16"/>
          <w:w w:val="96"/>
          <w:u w:val="single" w:color="000000"/>
        </w:rPr>
      </w:r>
      <w:r>
        <w:rPr>
          <w:rFonts w:ascii="Arial" w:hAnsi="Arial" w:cs="Arial" w:eastAsia="Arial"/>
          <w:sz w:val="16"/>
          <w:szCs w:val="16"/>
          <w:w w:val="97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w w:val="97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-34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spacing w:val="-34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0"/>
          <w:w w:val="96"/>
          <w:u w:val="single" w:color="0000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96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0"/>
          <w:w w:val="96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96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-21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spacing w:val="-21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0"/>
          <w:w w:val="111"/>
          <w:u w:val="single" w:color="000000"/>
        </w:rPr>
        <w:t>DErAIL</w:t>
      </w:r>
      <w:r>
        <w:rPr>
          <w:rFonts w:ascii="Arial" w:hAnsi="Arial" w:cs="Arial" w:eastAsia="Arial"/>
          <w:sz w:val="16"/>
          <w:szCs w:val="16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0"/>
          <w:w w:val="112"/>
          <w:u w:val="single" w:color="000000"/>
        </w:rPr>
        <w:t>-</w:t>
      </w:r>
      <w:r>
        <w:rPr>
          <w:rFonts w:ascii="Arial" w:hAnsi="Arial" w:cs="Arial" w:eastAsia="Arial"/>
          <w:sz w:val="16"/>
          <w:szCs w:val="16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-27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spacing w:val="0"/>
          <w:w w:val="116"/>
          <w:u w:val="single" w:color="000000"/>
        </w:rPr>
        <w:t>B</w:t>
      </w:r>
      <w:r>
        <w:rPr>
          <w:rFonts w:ascii="Arial" w:hAnsi="Arial" w:cs="Arial" w:eastAsia="Arial"/>
          <w:sz w:val="16"/>
          <w:szCs w:val="16"/>
          <w:spacing w:val="0"/>
          <w:w w:val="116"/>
        </w:rPr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520"/>
          <w:cols w:num="2" w:equalWidth="0">
            <w:col w:w="4309" w:space="2639"/>
            <w:col w:w="6112"/>
          </w:cols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83.368423pt;margin-top:75.789474pt;width:598.736832pt;height:406.736832pt;mso-position-horizontal-relative:page;mso-position-vertical-relative:page;z-index:-4023" coordorigin="1667,1516" coordsize="11975,8135">
            <v:shape style="position:absolute;left:1667;top:2375;width:227;height:7276" type="#_x0000_t75">
              <v:imagedata r:id="rId105" o:title=""/>
            </v:shape>
            <v:group style="position:absolute;left:1806;top:1629;width:2;height:771" coordorigin="1806,1629" coordsize="2,771">
              <v:shape style="position:absolute;left:1806;top:1629;width:2;height:771" coordorigin="1806,1629" coordsize="0,771" path="m1806,2400l1806,1629e" filled="f" stroked="t" strokeweight="2.526316pt" strokecolor="#000000">
                <v:path arrowok="t"/>
              </v:shape>
              <v:shape style="position:absolute;left:2552;top:1516;width:11091;height:202" type="#_x0000_t75">
                <v:imagedata r:id="rId106" o:title=""/>
              </v:shape>
            </v:group>
            <v:group style="position:absolute;left:1705;top:1636;width:872;height:2" coordorigin="1705,1636" coordsize="872,2">
              <v:shape style="position:absolute;left:1705;top:1636;width:872;height:2" coordorigin="1705,1636" coordsize="872,0" path="m1705,1636l2577,1636e" filled="f" stroked="t" strokeweight="1.89473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4.315788pt;margin-top:66.315788pt;width:687.157895pt;height:503.052632pt;mso-position-horizontal-relative:page;mso-position-vertical-relative:page;z-index:-4019" coordorigin="1686,1326" coordsize="13743,10061">
            <v:shape style="position:absolute;left:14299;top:7074;width:1112;height:3107" type="#_x0000_t75">
              <v:imagedata r:id="rId107" o:title=""/>
            </v:shape>
            <v:group style="position:absolute;left:14615;top:1516;width:379;height:7402" coordorigin="14615,1516" coordsize="379,7402">
              <v:shape style="position:absolute;left:14615;top:1516;width:379;height:7402" coordorigin="14615,1516" coordsize="379,7402" path="m14615,1516l14994,1516,14994,8918,14615,8918,14615,1516xe" filled="t" fillcolor="#000000" stroked="f">
                <v:path arrowok="t"/>
                <v:fill/>
              </v:shape>
            </v:group>
            <v:group style="position:absolute;left:14375;top:2451;width:821;height:2" coordorigin="14375,2451" coordsize="821,2">
              <v:shape style="position:absolute;left:14375;top:2451;width:821;height:2" coordorigin="14375,2451" coordsize="821,0" path="m14375,2451l15196,2451e" filled="f" stroked="t" strokeweight="1.894737pt" strokecolor="#000000">
                <v:path arrowok="t"/>
              </v:shape>
            </v:group>
            <v:group style="position:absolute;left:14451;top:2646;width:745;height:2" coordorigin="14451,2646" coordsize="745,2">
              <v:shape style="position:absolute;left:14451;top:2646;width:745;height:2" coordorigin="14451,2646" coordsize="745,0" path="m14451,2646l15196,2646e" filled="f" stroked="t" strokeweight=".631579pt" strokecolor="#000000">
                <v:path arrowok="t"/>
              </v:shape>
            </v:group>
            <v:group style="position:absolute;left:14451;top:2861;width:745;height:2" coordorigin="14451,2861" coordsize="745,2">
              <v:shape style="position:absolute;left:14451;top:2861;width:745;height:2" coordorigin="14451,2861" coordsize="745,0" path="m14451,2861l15196,2861e" filled="f" stroked="t" strokeweight=".631579pt" strokecolor="#000000">
                <v:path arrowok="t"/>
              </v:shape>
            </v:group>
            <v:group style="position:absolute;left:14451;top:3884;width:745;height:2" coordorigin="14451,3884" coordsize="745,2">
              <v:shape style="position:absolute;left:14451;top:3884;width:745;height:2" coordorigin="14451,3884" coordsize="745,0" path="m14451,3884l15196,3884e" filled="f" stroked="t" strokeweight=".631579pt" strokecolor="#000000">
                <v:path arrowok="t"/>
              </v:shape>
            </v:group>
            <v:group style="position:absolute;left:14451;top:4074;width:745;height:2" coordorigin="14451,4074" coordsize="745,2">
              <v:shape style="position:absolute;left:14451;top:4074;width:745;height:2" coordorigin="14451,4074" coordsize="745,0" path="m14451,4074l15196,4074e" filled="f" stroked="t" strokeweight=".631579pt" strokecolor="#000000">
                <v:path arrowok="t"/>
              </v:shape>
            </v:group>
            <v:group style="position:absolute;left:14451;top:4276;width:745;height:2" coordorigin="14451,4276" coordsize="745,2">
              <v:shape style="position:absolute;left:14451;top:4276;width:745;height:2" coordorigin="14451,4276" coordsize="745,0" path="m14451,4276l15196,4276e" filled="f" stroked="t" strokeweight=".631579pt" strokecolor="#000000">
                <v:path arrowok="t"/>
              </v:shape>
            </v:group>
            <v:group style="position:absolute;left:14451;top:5501;width:745;height:2" coordorigin="14451,5501" coordsize="745,2">
              <v:shape style="position:absolute;left:14451;top:5501;width:745;height:2" coordorigin="14451,5501" coordsize="745,0" path="m14451,5501l15196,5501e" filled="f" stroked="t" strokeweight=".631579pt" strokecolor="#000000">
                <v:path arrowok="t"/>
              </v:shape>
            </v:group>
            <v:group style="position:absolute;left:14349;top:5709;width:859;height:2" coordorigin="14349,5709" coordsize="859,2">
              <v:shape style="position:absolute;left:14349;top:5709;width:859;height:2" coordorigin="14349,5709" coordsize="859,0" path="m14349,5709l15208,5709e" filled="f" stroked="t" strokeweight="5.684211pt" strokecolor="#000000">
                <v:path arrowok="t"/>
              </v:shape>
            </v:group>
            <v:group style="position:absolute;left:14451;top:6486;width:745;height:2" coordorigin="14451,6486" coordsize="745,2">
              <v:shape style="position:absolute;left:14451;top:6486;width:745;height:2" coordorigin="14451,6486" coordsize="745,0" path="m14451,6486l15196,6486e" filled="f" stroked="t" strokeweight=".631579pt" strokecolor="#000000">
                <v:path arrowok="t"/>
              </v:shape>
              <v:shape style="position:absolute;left:14425;top:10459;width:808;height:657" type="#_x0000_t75">
                <v:imagedata r:id="rId108" o:title=""/>
              </v:shape>
            </v:group>
            <v:group style="position:absolute;left:14438;top:10181;width:2;height:1162" coordorigin="14438,10181" coordsize="2,1162">
              <v:shape style="position:absolute;left:14438;top:10181;width:2;height:1162" coordorigin="14438,10181" coordsize="0,1162" path="m14438,11343l14438,10181e" filled="f" stroked="t" strokeweight="4.421053pt" strokecolor="#000000">
                <v:path arrowok="t"/>
              </v:shape>
            </v:group>
            <v:group style="position:absolute;left:14476;top:10415;width:733;height:2" coordorigin="14476,10415" coordsize="733,2">
              <v:shape style="position:absolute;left:14476;top:10415;width:733;height:2" coordorigin="14476,10415" coordsize="733,0" path="m14476,10415l15208,10415e" filled="f" stroked="t" strokeweight="1.894737pt" strokecolor="#000000">
                <v:path arrowok="t"/>
              </v:shape>
            </v:group>
            <v:group style="position:absolute;left:1705;top:11223;width:13705;height:2" coordorigin="1705,11223" coordsize="13705,2">
              <v:shape style="position:absolute;left:1705;top:11223;width:13705;height:2" coordorigin="1705,11223" coordsize="13705,0" path="m1705,11223l15411,11223e" filled="f" stroked="t" strokeweight="1.894737pt" strokecolor="#00000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4" w:after="0" w:line="240" w:lineRule="auto"/>
        <w:ind w:left="5050" w:right="7519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63"/>
          <w:i/>
        </w:rPr>
        <w:t>.....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480" w:bottom="280" w:left="2260" w:right="5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sectPr>
      <w:pgMar w:header="735" w:footer="0" w:top="1160" w:bottom="280" w:left="2260" w:right="2260"/>
      <w:headerReference w:type="default" r:id="rId109"/>
      <w:footerReference w:type="default" r:id="rId110"/>
      <w:pgSz w:w="15840" w:h="1224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179993pt;margin-top:744.660645pt;width:9.571121pt;height:12.02pt;mso-position-horizontal-relative:page;mso-position-vertical-relative:page;z-index:-4114" type="#_x0000_t202" filled="f" stroked="f">
          <v:textbox inset="0,0,0,0">
            <w:txbxContent>
              <w:p>
                <w:pPr>
                  <w:spacing w:before="0" w:after="0" w:line="225" w:lineRule="exact"/>
                  <w:ind w:left="4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420013pt;margin-top:744.562866pt;width:15.29957pt;height:12.117768pt;mso-position-horizontal-relative:page;mso-position-vertical-relative:page;z-index:-4113" type="#_x0000_t202" filled="f" stroked="f">
          <v:textbox inset="0,0,0,0">
            <w:txbxContent>
              <w:p>
                <w:pPr>
                  <w:spacing w:before="0" w:after="0" w:line="214" w:lineRule="exact"/>
                  <w:ind w:left="42" w:right="-2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010101"/>
                    <w:w w:val="10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10101"/>
                    <w:spacing w:val="0"/>
                    <w:w w:val="106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00385pt;margin-top:36.180645pt;width:160.333043pt;height:23.539994pt;mso-position-horizontal-relative:page;mso-position-vertical-relative:page;z-index:-4115" type="#_x0000_t202" filled="f" stroked="f">
          <v:textbox inset="0,0,0,0">
            <w:txbxContent>
              <w:p>
                <w:pPr>
                  <w:spacing w:before="0" w:after="0" w:line="225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Requi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Sanita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Septic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800385pt;margin-top:36.180645pt;width:160.334045pt;height:23.539994pt;mso-position-horizontal-relative:page;mso-position-vertical-relative:page;z-index:-4106" type="#_x0000_t202" filled="f" stroked="f">
          <v:textbox inset="0,0,0,0">
            <w:txbxContent>
              <w:p>
                <w:pPr>
                  <w:spacing w:before="0" w:after="0" w:line="225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Requi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Sanita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Septic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pt;margin-top:35.346249pt;width:129.252625pt;height:13.5pt;mso-position-horizontal-relative:page;mso-position-vertical-relative:page;z-index:-4105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89"/>
                  </w:rPr>
                  <w:t>AE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89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21"/>
                    <w:w w:val="8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Desig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3"/>
                  </w:rPr>
                  <w:t>Requirements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516144pt;margin-top:36.14024pt;width:128.318526pt;height:12.5pt;mso-position-horizontal-relative:page;mso-position-vertical-relative:page;z-index:-4104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00"/>
                  </w:rPr>
                  <w:t>AE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00"/>
                  </w:rPr>
                  <w:t>Design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02"/>
                  </w:rPr>
                  <w:t>Requirements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956512pt;margin-top:35.137558pt;width:160.326609pt;height:25.239132pt;mso-position-horizontal-relative:page;mso-position-vertical-relative:page;z-index:-4103" type="#_x0000_t202" filled="f" stroked="f">
          <v:textbox inset="0,0,0,0">
            <w:txbxContent>
              <w:p>
                <w:pPr>
                  <w:spacing w:before="0" w:after="0" w:line="255" w:lineRule="exact"/>
                  <w:ind w:left="278" w:right="284"/>
                  <w:jc w:val="center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89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w w:val="8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-3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82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20"/>
                    <w:w w:val="8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Desig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3"/>
                  </w:rPr>
                  <w:t>Requirements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  <w:p>
                <w:pPr>
                  <w:spacing w:before="0" w:after="0" w:line="235" w:lineRule="exact"/>
                  <w:ind w:left="-17" w:right="-37"/>
                  <w:jc w:val="center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Sanitar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Sewe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  <w:t>Septic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6"/>
                  </w:rPr>
                  <w:t>Systems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6.271027pt;margin-top:35.956196pt;width:160.225955pt;height:23.432969pt;mso-position-horizontal-relative:page;mso-position-vertical-relative:page;z-index:-4102" type="#_x0000_t202" filled="f" stroked="f">
          <v:textbox inset="0,0,0,0">
            <w:txbxContent>
              <w:p>
                <w:pPr>
                  <w:spacing w:before="0" w:after="0" w:line="224" w:lineRule="exact"/>
                  <w:ind w:left="281" w:right="299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6"/>
                  </w:rPr>
                  <w:t>Requirements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29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Sanitar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Sewe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Septi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7"/>
                  </w:rPr>
                  <w:t>Systems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6.052643pt;margin-top:35.73896pt;width:159.754386pt;height:23.463263pt;mso-position-horizontal-relative:page;mso-position-vertical-relative:page;z-index:-4101" type="#_x0000_t202" filled="f" stroked="f">
          <v:textbox inset="0,0,0,0">
            <w:txbxContent>
              <w:p>
                <w:pPr>
                  <w:spacing w:before="0" w:after="0" w:line="224" w:lineRule="exact"/>
                  <w:ind w:left="298" w:right="269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11"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8"/>
                  </w:rPr>
                  <w:t>Requirements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29" w:lineRule="exact"/>
                  <w:ind w:left="-16" w:right="-36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Sanitar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Sewe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  <w:t>&amp;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-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Septi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7"/>
                  </w:rPr>
                  <w:t>Systems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800385pt;margin-top:36.180645pt;width:160.334045pt;height:23.539994pt;mso-position-horizontal-relative:page;mso-position-vertical-relative:page;z-index:-4100" type="#_x0000_t202" filled="f" stroked="f">
          <v:textbox inset="0,0,0,0">
            <w:txbxContent>
              <w:p>
                <w:pPr>
                  <w:spacing w:before="0" w:after="0" w:line="225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Requi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Sanita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Septic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00385pt;margin-top:36.180645pt;width:160.333043pt;height:23.539994pt;mso-position-horizontal-relative:page;mso-position-vertical-relative:page;z-index:-4112" type="#_x0000_t202" filled="f" stroked="f">
          <v:textbox inset="0,0,0,0">
            <w:txbxContent>
              <w:p>
                <w:pPr>
                  <w:spacing w:before="0" w:after="0" w:line="225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Requi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Sanita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Septic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00385pt;margin-top:36.180645pt;width:160.333043pt;height:23.539994pt;mso-position-horizontal-relative:page;mso-position-vertical-relative:page;z-index:-4111" type="#_x0000_t202" filled="f" stroked="f">
          <v:textbox inset="0,0,0,0">
            <w:txbxContent>
              <w:p>
                <w:pPr>
                  <w:spacing w:before="0" w:after="0" w:line="225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Requi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Sanita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Septic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6.999931pt;margin-top:72.120247pt;width:405.726854pt;height:12.02pt;mso-position-horizontal-relative:page;mso-position-vertical-relative:page;z-index:-4110" type="#_x0000_t202" filled="f" stroked="f">
          <v:textbox inset="0,0,0,0">
            <w:txbxContent>
              <w:p>
                <w:pPr>
                  <w:spacing w:before="0" w:after="0" w:line="225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3)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Pump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Screen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All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press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distri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pum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be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rrou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by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mesh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00385pt;margin-top:36.180645pt;width:160.333043pt;height:23.539994pt;mso-position-horizontal-relative:page;mso-position-vertical-relative:page;z-index:-4109" type="#_x0000_t202" filled="f" stroked="f">
          <v:textbox inset="0,0,0,0">
            <w:txbxContent>
              <w:p>
                <w:pPr>
                  <w:spacing w:before="0" w:after="0" w:line="225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Requi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Sanita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Septic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00385pt;margin-top:36.180645pt;width:160.333043pt;height:23.539994pt;mso-position-horizontal-relative:page;mso-position-vertical-relative:page;z-index:-4108" type="#_x0000_t202" filled="f" stroked="f">
          <v:textbox inset="0,0,0,0">
            <w:txbxContent>
              <w:p>
                <w:pPr>
                  <w:spacing w:before="0" w:after="0" w:line="225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Requi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Sanita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Septic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800385pt;margin-top:36.180645pt;width:160.334045pt;height:23.539994pt;mso-position-horizontal-relative:page;mso-position-vertical-relative:page;z-index:-4107" type="#_x0000_t202" filled="f" stroked="f">
          <v:textbox inset="0,0,0,0">
            <w:txbxContent>
              <w:p>
                <w:pPr>
                  <w:spacing w:before="0" w:after="0" w:line="225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Requi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Sanita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Septic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footer" Target="footer3.xml"/><Relationship Id="rId13" Type="http://schemas.openxmlformats.org/officeDocument/2006/relationships/image" Target="media/image4.pn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image" Target="media/image5.png"/><Relationship Id="rId18" Type="http://schemas.openxmlformats.org/officeDocument/2006/relationships/image" Target="media/image6.jpg"/><Relationship Id="rId19" Type="http://schemas.openxmlformats.org/officeDocument/2006/relationships/image" Target="media/image7.jp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jpg"/><Relationship Id="rId28" Type="http://schemas.openxmlformats.org/officeDocument/2006/relationships/image" Target="media/image16.jpg"/><Relationship Id="rId29" Type="http://schemas.openxmlformats.org/officeDocument/2006/relationships/image" Target="media/image17.jp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hyperlink" Target="http://www.wbdg.org/ccb/DOD/UFC/ufc_3_240_09fa.pdf" TargetMode="External"/><Relationship Id="rId34" Type="http://schemas.openxmlformats.org/officeDocument/2006/relationships/hyperlink" Target="http://www.epa.gov/safewater/uic/class5/pdf/techguide_uic-" TargetMode="External"/><Relationship Id="rId35" Type="http://schemas.openxmlformats.org/officeDocument/2006/relationships/hyperlink" Target="http://www.iowadnr.com/water/wastewater/files/dg_app_b_pdd.pdf" TargetMode="External"/><Relationship Id="rId36" Type="http://schemas.openxmlformats.org/officeDocument/2006/relationships/hyperlink" Target="http://www.doh.wa.gov/ehp/ts/WW/pres-dist-rsg-7-1-2007.pdf" TargetMode="External"/><Relationship Id="rId37" Type="http://schemas.openxmlformats.org/officeDocument/2006/relationships/header" Target="header6.xml"/><Relationship Id="rId38" Type="http://schemas.openxmlformats.org/officeDocument/2006/relationships/footer" Target="footer4.xml"/><Relationship Id="rId39" Type="http://schemas.openxmlformats.org/officeDocument/2006/relationships/header" Target="header7.xml"/><Relationship Id="rId40" Type="http://schemas.openxmlformats.org/officeDocument/2006/relationships/footer" Target="footer5.xml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header" Target="header8.xml"/><Relationship Id="rId49" Type="http://schemas.openxmlformats.org/officeDocument/2006/relationships/footer" Target="footer6.xml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header" Target="header9.xml"/><Relationship Id="rId53" Type="http://schemas.openxmlformats.org/officeDocument/2006/relationships/footer" Target="footer7.xml"/><Relationship Id="rId54" Type="http://schemas.openxmlformats.org/officeDocument/2006/relationships/header" Target="header10.xml"/><Relationship Id="rId55" Type="http://schemas.openxmlformats.org/officeDocument/2006/relationships/footer" Target="footer8.xml"/><Relationship Id="rId56" Type="http://schemas.openxmlformats.org/officeDocument/2006/relationships/header" Target="header11.xml"/><Relationship Id="rId57" Type="http://schemas.openxmlformats.org/officeDocument/2006/relationships/footer" Target="footer9.xml"/><Relationship Id="rId58" Type="http://schemas.openxmlformats.org/officeDocument/2006/relationships/header" Target="header12.xml"/><Relationship Id="rId59" Type="http://schemas.openxmlformats.org/officeDocument/2006/relationships/footer" Target="footer10.xml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image" Target="media/image33.png"/><Relationship Id="rId64" Type="http://schemas.openxmlformats.org/officeDocument/2006/relationships/image" Target="media/image34.png"/><Relationship Id="rId65" Type="http://schemas.openxmlformats.org/officeDocument/2006/relationships/image" Target="media/image35.jpg"/><Relationship Id="rId66" Type="http://schemas.openxmlformats.org/officeDocument/2006/relationships/image" Target="media/image36.png"/><Relationship Id="rId67" Type="http://schemas.openxmlformats.org/officeDocument/2006/relationships/image" Target="media/image37.png"/><Relationship Id="rId68" Type="http://schemas.openxmlformats.org/officeDocument/2006/relationships/image" Target="media/image38.png"/><Relationship Id="rId69" Type="http://schemas.openxmlformats.org/officeDocument/2006/relationships/image" Target="media/image39.png"/><Relationship Id="rId70" Type="http://schemas.openxmlformats.org/officeDocument/2006/relationships/image" Target="media/image40.jpg"/><Relationship Id="rId71" Type="http://schemas.openxmlformats.org/officeDocument/2006/relationships/header" Target="header13.xml"/><Relationship Id="rId72" Type="http://schemas.openxmlformats.org/officeDocument/2006/relationships/footer" Target="footer11.xml"/><Relationship Id="rId73" Type="http://schemas.openxmlformats.org/officeDocument/2006/relationships/image" Target="media/image41.jpg"/><Relationship Id="rId74" Type="http://schemas.openxmlformats.org/officeDocument/2006/relationships/image" Target="media/image42.png"/><Relationship Id="rId75" Type="http://schemas.openxmlformats.org/officeDocument/2006/relationships/image" Target="media/image43.png"/><Relationship Id="rId76" Type="http://schemas.openxmlformats.org/officeDocument/2006/relationships/image" Target="media/image44.png"/><Relationship Id="rId77" Type="http://schemas.openxmlformats.org/officeDocument/2006/relationships/image" Target="media/image45.png"/><Relationship Id="rId78" Type="http://schemas.openxmlformats.org/officeDocument/2006/relationships/image" Target="media/image46.jpg"/><Relationship Id="rId79" Type="http://schemas.openxmlformats.org/officeDocument/2006/relationships/image" Target="media/image47.jpg"/><Relationship Id="rId80" Type="http://schemas.openxmlformats.org/officeDocument/2006/relationships/image" Target="media/image48.png"/><Relationship Id="rId81" Type="http://schemas.openxmlformats.org/officeDocument/2006/relationships/image" Target="media/image49.png"/><Relationship Id="rId82" Type="http://schemas.openxmlformats.org/officeDocument/2006/relationships/image" Target="media/image50.png"/><Relationship Id="rId83" Type="http://schemas.openxmlformats.org/officeDocument/2006/relationships/image" Target="media/image51.png"/><Relationship Id="rId84" Type="http://schemas.openxmlformats.org/officeDocument/2006/relationships/header" Target="header14.xml"/><Relationship Id="rId85" Type="http://schemas.openxmlformats.org/officeDocument/2006/relationships/footer" Target="footer12.xml"/><Relationship Id="rId86" Type="http://schemas.openxmlformats.org/officeDocument/2006/relationships/image" Target="media/image52.jpg"/><Relationship Id="rId87" Type="http://schemas.openxmlformats.org/officeDocument/2006/relationships/image" Target="media/image53.png"/><Relationship Id="rId88" Type="http://schemas.openxmlformats.org/officeDocument/2006/relationships/image" Target="media/image54.jpg"/><Relationship Id="rId89" Type="http://schemas.openxmlformats.org/officeDocument/2006/relationships/image" Target="media/image55.png"/><Relationship Id="rId90" Type="http://schemas.openxmlformats.org/officeDocument/2006/relationships/image" Target="media/image56.png"/><Relationship Id="rId91" Type="http://schemas.openxmlformats.org/officeDocument/2006/relationships/image" Target="media/image57.png"/><Relationship Id="rId92" Type="http://schemas.openxmlformats.org/officeDocument/2006/relationships/image" Target="media/image58.jpg"/><Relationship Id="rId93" Type="http://schemas.openxmlformats.org/officeDocument/2006/relationships/image" Target="media/image59.jpg"/><Relationship Id="rId94" Type="http://schemas.openxmlformats.org/officeDocument/2006/relationships/image" Target="media/image60.jpg"/><Relationship Id="rId95" Type="http://schemas.openxmlformats.org/officeDocument/2006/relationships/image" Target="media/image61.png"/><Relationship Id="rId96" Type="http://schemas.openxmlformats.org/officeDocument/2006/relationships/image" Target="media/image62.png"/><Relationship Id="rId97" Type="http://schemas.openxmlformats.org/officeDocument/2006/relationships/image" Target="media/image63.jpg"/><Relationship Id="rId98" Type="http://schemas.openxmlformats.org/officeDocument/2006/relationships/image" Target="media/image64.png"/><Relationship Id="rId99" Type="http://schemas.openxmlformats.org/officeDocument/2006/relationships/header" Target="header15.xml"/><Relationship Id="rId100" Type="http://schemas.openxmlformats.org/officeDocument/2006/relationships/footer" Target="footer13.xml"/><Relationship Id="rId101" Type="http://schemas.openxmlformats.org/officeDocument/2006/relationships/image" Target="media/image65.png"/><Relationship Id="rId102" Type="http://schemas.openxmlformats.org/officeDocument/2006/relationships/image" Target="media/image66.png"/><Relationship Id="rId103" Type="http://schemas.openxmlformats.org/officeDocument/2006/relationships/image" Target="media/image67.png"/><Relationship Id="rId104" Type="http://schemas.openxmlformats.org/officeDocument/2006/relationships/image" Target="media/image68.png"/><Relationship Id="rId105" Type="http://schemas.openxmlformats.org/officeDocument/2006/relationships/image" Target="media/image69.png"/><Relationship Id="rId106" Type="http://schemas.openxmlformats.org/officeDocument/2006/relationships/image" Target="media/image70.png"/><Relationship Id="rId107" Type="http://schemas.openxmlformats.org/officeDocument/2006/relationships/image" Target="media/image71.png"/><Relationship Id="rId108" Type="http://schemas.openxmlformats.org/officeDocument/2006/relationships/image" Target="media/image72.png"/><Relationship Id="rId109" Type="http://schemas.openxmlformats.org/officeDocument/2006/relationships/header" Target="header16.xml"/><Relationship Id="rId110" Type="http://schemas.openxmlformats.org/officeDocument/2006/relationships/footer" Target="footer14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N2AENWKC</dc:creator>
  <dc:title>Microsoft Word - AED Design Requirements - Sanitary Sewer and Septic Systems - Mar10</dc:title>
  <dcterms:created xsi:type="dcterms:W3CDTF">2015-09-17T09:04:43Z</dcterms:created>
  <dcterms:modified xsi:type="dcterms:W3CDTF">2015-09-17T09:04:43Z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2010-06-27T00:00:00Z</vt:filetime>
  </property>
  <property fmtid="{D5CDD505-2E9C-101B-9397-08002B2CF9AE}" pid="3" name="LastSaved">
    <vt:filetime>2015-09-17T00:00:00Z</vt:filetime>
  </property>
</Properties>
</file>